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68E" w:rsidRPr="00257318" w:rsidRDefault="0008568E" w:rsidP="002929E5">
      <w:pPr>
        <w:jc w:val="center"/>
        <w:rPr>
          <w:b/>
          <w:sz w:val="72"/>
        </w:rPr>
      </w:pPr>
      <w:bookmarkStart w:id="0" w:name="_GoBack"/>
      <w:bookmarkEnd w:id="0"/>
      <w:r w:rsidRPr="00257318">
        <w:rPr>
          <w:b/>
          <w:sz w:val="72"/>
        </w:rPr>
        <w:t>HƯỚNG DẪN SỬ DỤNG MÁY SIÊU ÂM</w:t>
      </w:r>
    </w:p>
    <w:p w:rsidR="0008568E" w:rsidRPr="00257318" w:rsidRDefault="0008568E" w:rsidP="002929E5">
      <w:pPr>
        <w:jc w:val="center"/>
        <w:rPr>
          <w:b/>
          <w:sz w:val="72"/>
        </w:rPr>
      </w:pPr>
      <w:r w:rsidRPr="00257318">
        <w:rPr>
          <w:b/>
          <w:sz w:val="72"/>
        </w:rPr>
        <w:t xml:space="preserve">ALOKA </w:t>
      </w:r>
      <w:r>
        <w:rPr>
          <w:b/>
          <w:sz w:val="72"/>
        </w:rPr>
        <w:t>ARIETTA 65</w:t>
      </w:r>
    </w:p>
    <w:p w:rsidR="0008568E" w:rsidRDefault="0008568E" w:rsidP="002929E5">
      <w:pPr>
        <w:jc w:val="center"/>
        <w:rPr>
          <w:b/>
        </w:rPr>
      </w:pPr>
      <w:r w:rsidRPr="00921DDA">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i1025" type="#_x0000_t75" style="width:248.25pt;height:463.5pt;visibility:visible">
            <v:imagedata r:id="rId7" o:title=""/>
          </v:shape>
        </w:pict>
      </w:r>
    </w:p>
    <w:p w:rsidR="0008568E" w:rsidRDefault="0008568E" w:rsidP="002929E5">
      <w:pPr>
        <w:jc w:val="center"/>
        <w:rPr>
          <w:b/>
        </w:rPr>
      </w:pPr>
    </w:p>
    <w:p w:rsidR="0008568E" w:rsidRDefault="0008568E" w:rsidP="002929E5">
      <w:pPr>
        <w:jc w:val="center"/>
        <w:rPr>
          <w:b/>
        </w:rPr>
        <w:sectPr w:rsidR="0008568E" w:rsidSect="002929E5">
          <w:footerReference w:type="default" r:id="rId8"/>
          <w:pgSz w:w="11906" w:h="16838" w:code="9"/>
          <w:pgMar w:top="1440" w:right="1134" w:bottom="1440" w:left="1701" w:header="720" w:footer="720" w:gutter="0"/>
          <w:cols w:space="720"/>
          <w:docGrid w:linePitch="360"/>
        </w:sectPr>
      </w:pPr>
    </w:p>
    <w:p w:rsidR="0008568E" w:rsidRPr="00A62E05" w:rsidRDefault="0008568E" w:rsidP="00A62E05">
      <w:pPr>
        <w:pStyle w:val="TOCHeading"/>
        <w:jc w:val="center"/>
        <w:rPr>
          <w:rFonts w:ascii="Times New Roman" w:hAnsi="Times New Roman"/>
        </w:rPr>
      </w:pPr>
      <w:r w:rsidRPr="00A62E05">
        <w:rPr>
          <w:rFonts w:ascii="Times New Roman" w:hAnsi="Times New Roman"/>
        </w:rPr>
        <w:t>Mục lục</w:t>
      </w:r>
    </w:p>
    <w:p w:rsidR="0008568E" w:rsidRDefault="0008568E">
      <w:pPr>
        <w:pStyle w:val="TOC1"/>
        <w:tabs>
          <w:tab w:val="left" w:pos="520"/>
          <w:tab w:val="right" w:leader="dot" w:pos="9061"/>
        </w:tabs>
        <w:rPr>
          <w:rFonts w:ascii="Calibri" w:hAnsi="Calibri"/>
          <w:noProof/>
          <w:sz w:val="22"/>
        </w:rPr>
      </w:pPr>
      <w:r>
        <w:fldChar w:fldCharType="begin"/>
      </w:r>
      <w:r>
        <w:instrText xml:space="preserve"> TOC \o "1-3" \h \z \u </w:instrText>
      </w:r>
      <w:r>
        <w:fldChar w:fldCharType="separate"/>
      </w:r>
      <w:hyperlink w:anchor="_Toc12015526" w:history="1">
        <w:r w:rsidRPr="0065345D">
          <w:rPr>
            <w:rStyle w:val="Hyperlink"/>
            <w:noProof/>
          </w:rPr>
          <w:t>1.</w:t>
        </w:r>
        <w:r>
          <w:rPr>
            <w:rFonts w:ascii="Calibri" w:hAnsi="Calibri"/>
            <w:noProof/>
            <w:sz w:val="22"/>
          </w:rPr>
          <w:tab/>
        </w:r>
        <w:r w:rsidRPr="0065345D">
          <w:rPr>
            <w:rStyle w:val="Hyperlink"/>
            <w:noProof/>
          </w:rPr>
          <w:t>Thông tin thiết bị</w:t>
        </w:r>
        <w:r>
          <w:rPr>
            <w:noProof/>
            <w:webHidden/>
          </w:rPr>
          <w:tab/>
        </w:r>
        <w:r>
          <w:rPr>
            <w:noProof/>
            <w:webHidden/>
          </w:rPr>
          <w:fldChar w:fldCharType="begin"/>
        </w:r>
        <w:r>
          <w:rPr>
            <w:noProof/>
            <w:webHidden/>
          </w:rPr>
          <w:instrText xml:space="preserve"> PAGEREF _Toc12015526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27" w:history="1">
        <w:r w:rsidRPr="0065345D">
          <w:rPr>
            <w:rStyle w:val="Hyperlink"/>
            <w:noProof/>
          </w:rPr>
          <w:t>1.1</w:t>
        </w:r>
        <w:r>
          <w:rPr>
            <w:rFonts w:ascii="Calibri" w:hAnsi="Calibri"/>
            <w:noProof/>
            <w:sz w:val="22"/>
          </w:rPr>
          <w:tab/>
        </w:r>
        <w:r w:rsidRPr="0065345D">
          <w:rPr>
            <w:rStyle w:val="Hyperlink"/>
            <w:noProof/>
          </w:rPr>
          <w:t>Mục đích sử dụng</w:t>
        </w:r>
        <w:r>
          <w:rPr>
            <w:noProof/>
            <w:webHidden/>
          </w:rPr>
          <w:tab/>
        </w:r>
        <w:r>
          <w:rPr>
            <w:noProof/>
            <w:webHidden/>
          </w:rPr>
          <w:fldChar w:fldCharType="begin"/>
        </w:r>
        <w:r>
          <w:rPr>
            <w:noProof/>
            <w:webHidden/>
          </w:rPr>
          <w:instrText xml:space="preserve"> PAGEREF _Toc12015527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28" w:history="1">
        <w:r w:rsidRPr="0065345D">
          <w:rPr>
            <w:rStyle w:val="Hyperlink"/>
            <w:noProof/>
          </w:rPr>
          <w:t>1.2</w:t>
        </w:r>
        <w:r>
          <w:rPr>
            <w:rFonts w:ascii="Calibri" w:hAnsi="Calibri"/>
            <w:noProof/>
            <w:sz w:val="22"/>
          </w:rPr>
          <w:tab/>
        </w:r>
        <w:r w:rsidRPr="0065345D">
          <w:rPr>
            <w:rStyle w:val="Hyperlink"/>
            <w:noProof/>
          </w:rPr>
          <w:t>Nguyên tắc hoạt động</w:t>
        </w:r>
        <w:r>
          <w:rPr>
            <w:noProof/>
            <w:webHidden/>
          </w:rPr>
          <w:tab/>
        </w:r>
        <w:r>
          <w:rPr>
            <w:noProof/>
            <w:webHidden/>
          </w:rPr>
          <w:fldChar w:fldCharType="begin"/>
        </w:r>
        <w:r>
          <w:rPr>
            <w:noProof/>
            <w:webHidden/>
          </w:rPr>
          <w:instrText xml:space="preserve"> PAGEREF _Toc12015528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29" w:history="1">
        <w:r w:rsidRPr="0065345D">
          <w:rPr>
            <w:rStyle w:val="Hyperlink"/>
            <w:noProof/>
          </w:rPr>
          <w:t>1.3</w:t>
        </w:r>
        <w:r>
          <w:rPr>
            <w:rFonts w:ascii="Calibri" w:hAnsi="Calibri"/>
            <w:noProof/>
            <w:sz w:val="22"/>
          </w:rPr>
          <w:tab/>
        </w:r>
        <w:r w:rsidRPr="0065345D">
          <w:rPr>
            <w:rStyle w:val="Hyperlink"/>
            <w:noProof/>
          </w:rPr>
          <w:t>Cấu trúc máy</w:t>
        </w:r>
        <w:r>
          <w:rPr>
            <w:noProof/>
            <w:webHidden/>
          </w:rPr>
          <w:tab/>
        </w:r>
        <w:r>
          <w:rPr>
            <w:noProof/>
            <w:webHidden/>
          </w:rPr>
          <w:fldChar w:fldCharType="begin"/>
        </w:r>
        <w:r>
          <w:rPr>
            <w:noProof/>
            <w:webHidden/>
          </w:rPr>
          <w:instrText xml:space="preserve"> PAGEREF _Toc12015529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30" w:history="1">
        <w:r w:rsidRPr="0065345D">
          <w:rPr>
            <w:rStyle w:val="Hyperlink"/>
            <w:noProof/>
          </w:rPr>
          <w:t>1.3.1</w:t>
        </w:r>
        <w:r>
          <w:rPr>
            <w:rFonts w:ascii="Calibri" w:hAnsi="Calibri"/>
            <w:noProof/>
            <w:sz w:val="22"/>
          </w:rPr>
          <w:tab/>
        </w:r>
        <w:r w:rsidRPr="0065345D">
          <w:rPr>
            <w:rStyle w:val="Hyperlink"/>
            <w:noProof/>
          </w:rPr>
          <w:t>Bảng điều khiển</w:t>
        </w:r>
        <w:r>
          <w:rPr>
            <w:noProof/>
            <w:webHidden/>
          </w:rPr>
          <w:tab/>
        </w:r>
        <w:r>
          <w:rPr>
            <w:noProof/>
            <w:webHidden/>
          </w:rPr>
          <w:fldChar w:fldCharType="begin"/>
        </w:r>
        <w:r>
          <w:rPr>
            <w:noProof/>
            <w:webHidden/>
          </w:rPr>
          <w:instrText xml:space="preserve"> PAGEREF _Toc12015530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31" w:history="1">
        <w:r w:rsidRPr="0065345D">
          <w:rPr>
            <w:rStyle w:val="Hyperlink"/>
            <w:noProof/>
          </w:rPr>
          <w:t>1.3.2</w:t>
        </w:r>
        <w:r>
          <w:rPr>
            <w:rFonts w:ascii="Calibri" w:hAnsi="Calibri"/>
            <w:noProof/>
            <w:sz w:val="22"/>
          </w:rPr>
          <w:tab/>
        </w:r>
        <w:r w:rsidRPr="0065345D">
          <w:rPr>
            <w:rStyle w:val="Hyperlink"/>
            <w:noProof/>
          </w:rPr>
          <w:t>Màn hình hiển thị</w:t>
        </w:r>
        <w:r>
          <w:rPr>
            <w:noProof/>
            <w:webHidden/>
          </w:rPr>
          <w:tab/>
        </w:r>
        <w:r>
          <w:rPr>
            <w:noProof/>
            <w:webHidden/>
          </w:rPr>
          <w:fldChar w:fldCharType="begin"/>
        </w:r>
        <w:r>
          <w:rPr>
            <w:noProof/>
            <w:webHidden/>
          </w:rPr>
          <w:instrText xml:space="preserve"> PAGEREF _Toc12015531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32" w:history="1">
        <w:r w:rsidRPr="0065345D">
          <w:rPr>
            <w:rStyle w:val="Hyperlink"/>
            <w:noProof/>
          </w:rPr>
          <w:t>1.3.3</w:t>
        </w:r>
        <w:r>
          <w:rPr>
            <w:rFonts w:ascii="Calibri" w:hAnsi="Calibri"/>
            <w:noProof/>
            <w:sz w:val="22"/>
          </w:rPr>
          <w:tab/>
        </w:r>
        <w:r w:rsidRPr="0065345D">
          <w:rPr>
            <w:rStyle w:val="Hyperlink"/>
            <w:noProof/>
          </w:rPr>
          <w:t>Bảng điều khiển cảm ứng</w:t>
        </w:r>
        <w:r>
          <w:rPr>
            <w:noProof/>
            <w:webHidden/>
          </w:rPr>
          <w:tab/>
        </w:r>
        <w:r>
          <w:rPr>
            <w:noProof/>
            <w:webHidden/>
          </w:rPr>
          <w:fldChar w:fldCharType="begin"/>
        </w:r>
        <w:r>
          <w:rPr>
            <w:noProof/>
            <w:webHidden/>
          </w:rPr>
          <w:instrText xml:space="preserve"> PAGEREF _Toc12015532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33" w:history="1">
        <w:r w:rsidRPr="0065345D">
          <w:rPr>
            <w:rStyle w:val="Hyperlink"/>
            <w:noProof/>
          </w:rPr>
          <w:t>1.3.4</w:t>
        </w:r>
        <w:r>
          <w:rPr>
            <w:rFonts w:ascii="Calibri" w:hAnsi="Calibri"/>
            <w:noProof/>
            <w:sz w:val="22"/>
          </w:rPr>
          <w:tab/>
        </w:r>
        <w:r w:rsidRPr="0065345D">
          <w:rPr>
            <w:rStyle w:val="Hyperlink"/>
            <w:noProof/>
          </w:rPr>
          <w:t>Bàn phím ảo</w:t>
        </w:r>
        <w:r>
          <w:rPr>
            <w:noProof/>
            <w:webHidden/>
          </w:rPr>
          <w:tab/>
        </w:r>
        <w:r>
          <w:rPr>
            <w:noProof/>
            <w:webHidden/>
          </w:rPr>
          <w:fldChar w:fldCharType="begin"/>
        </w:r>
        <w:r>
          <w:rPr>
            <w:noProof/>
            <w:webHidden/>
          </w:rPr>
          <w:instrText xml:space="preserve"> PAGEREF _Toc12015533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1"/>
        <w:tabs>
          <w:tab w:val="left" w:pos="520"/>
          <w:tab w:val="right" w:leader="dot" w:pos="9061"/>
        </w:tabs>
        <w:rPr>
          <w:rFonts w:ascii="Calibri" w:hAnsi="Calibri"/>
          <w:noProof/>
          <w:sz w:val="22"/>
        </w:rPr>
      </w:pPr>
      <w:hyperlink w:anchor="_Toc12015534" w:history="1">
        <w:r w:rsidRPr="0065345D">
          <w:rPr>
            <w:rStyle w:val="Hyperlink"/>
            <w:noProof/>
          </w:rPr>
          <w:t>2.</w:t>
        </w:r>
        <w:r>
          <w:rPr>
            <w:rFonts w:ascii="Calibri" w:hAnsi="Calibri"/>
            <w:noProof/>
            <w:sz w:val="22"/>
          </w:rPr>
          <w:tab/>
        </w:r>
        <w:r w:rsidRPr="0065345D">
          <w:rPr>
            <w:rStyle w:val="Hyperlink"/>
            <w:noProof/>
          </w:rPr>
          <w:t>Lắp đặt và di chuyển</w:t>
        </w:r>
        <w:r>
          <w:rPr>
            <w:noProof/>
            <w:webHidden/>
          </w:rPr>
          <w:tab/>
        </w:r>
        <w:r>
          <w:rPr>
            <w:noProof/>
            <w:webHidden/>
          </w:rPr>
          <w:fldChar w:fldCharType="begin"/>
        </w:r>
        <w:r>
          <w:rPr>
            <w:noProof/>
            <w:webHidden/>
          </w:rPr>
          <w:instrText xml:space="preserve"> PAGEREF _Toc12015534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right" w:leader="dot" w:pos="9061"/>
        </w:tabs>
        <w:rPr>
          <w:rFonts w:ascii="Calibri" w:hAnsi="Calibri"/>
          <w:noProof/>
          <w:sz w:val="22"/>
        </w:rPr>
      </w:pPr>
      <w:hyperlink w:anchor="_Toc12015535" w:history="1">
        <w:r w:rsidRPr="0065345D">
          <w:rPr>
            <w:rStyle w:val="Hyperlink"/>
            <w:noProof/>
            <w:lang/>
          </w:rPr>
          <w:t>CHƯƠNG 2.</w:t>
        </w:r>
        <w:r>
          <w:rPr>
            <w:noProof/>
            <w:webHidden/>
          </w:rPr>
          <w:tab/>
        </w:r>
        <w:r>
          <w:rPr>
            <w:noProof/>
            <w:webHidden/>
          </w:rPr>
          <w:fldChar w:fldCharType="begin"/>
        </w:r>
        <w:r>
          <w:rPr>
            <w:noProof/>
            <w:webHidden/>
          </w:rPr>
          <w:instrText xml:space="preserve"> PAGEREF _Toc12015535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36" w:history="1">
        <w:r w:rsidRPr="0065345D">
          <w:rPr>
            <w:rStyle w:val="Hyperlink"/>
            <w:noProof/>
          </w:rPr>
          <w:t>2.1</w:t>
        </w:r>
        <w:r>
          <w:rPr>
            <w:rFonts w:ascii="Calibri" w:hAnsi="Calibri"/>
            <w:noProof/>
            <w:sz w:val="22"/>
          </w:rPr>
          <w:tab/>
        </w:r>
        <w:r w:rsidRPr="0065345D">
          <w:rPr>
            <w:rStyle w:val="Hyperlink"/>
            <w:noProof/>
          </w:rPr>
          <w:t>Tắt máy và rút nguồn</w:t>
        </w:r>
        <w:r>
          <w:rPr>
            <w:noProof/>
            <w:webHidden/>
          </w:rPr>
          <w:tab/>
        </w:r>
        <w:r>
          <w:rPr>
            <w:noProof/>
            <w:webHidden/>
          </w:rPr>
          <w:fldChar w:fldCharType="begin"/>
        </w:r>
        <w:r>
          <w:rPr>
            <w:noProof/>
            <w:webHidden/>
          </w:rPr>
          <w:instrText xml:space="preserve"> PAGEREF _Toc12015536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37" w:history="1">
        <w:r w:rsidRPr="0065345D">
          <w:rPr>
            <w:rStyle w:val="Hyperlink"/>
            <w:noProof/>
          </w:rPr>
          <w:t>2.2</w:t>
        </w:r>
        <w:r>
          <w:rPr>
            <w:rFonts w:ascii="Calibri" w:hAnsi="Calibri"/>
            <w:noProof/>
            <w:sz w:val="22"/>
          </w:rPr>
          <w:tab/>
        </w:r>
        <w:r w:rsidRPr="0065345D">
          <w:rPr>
            <w:rStyle w:val="Hyperlink"/>
            <w:noProof/>
          </w:rPr>
          <w:t>Di chuyển thiết bị</w:t>
        </w:r>
        <w:r>
          <w:rPr>
            <w:noProof/>
            <w:webHidden/>
          </w:rPr>
          <w:tab/>
        </w:r>
        <w:r>
          <w:rPr>
            <w:noProof/>
            <w:webHidden/>
          </w:rPr>
          <w:fldChar w:fldCharType="begin"/>
        </w:r>
        <w:r>
          <w:rPr>
            <w:noProof/>
            <w:webHidden/>
          </w:rPr>
          <w:instrText xml:space="preserve"> PAGEREF _Toc12015537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38" w:history="1">
        <w:r w:rsidRPr="0065345D">
          <w:rPr>
            <w:rStyle w:val="Hyperlink"/>
            <w:noProof/>
          </w:rPr>
          <w:t>2.3</w:t>
        </w:r>
        <w:r>
          <w:rPr>
            <w:rFonts w:ascii="Calibri" w:hAnsi="Calibri"/>
            <w:noProof/>
            <w:sz w:val="22"/>
          </w:rPr>
          <w:tab/>
        </w:r>
        <w:r w:rsidRPr="0065345D">
          <w:rPr>
            <w:rStyle w:val="Hyperlink"/>
            <w:noProof/>
          </w:rPr>
          <w:t>Lắp đặt</w:t>
        </w:r>
        <w:r>
          <w:rPr>
            <w:noProof/>
            <w:webHidden/>
          </w:rPr>
          <w:tab/>
        </w:r>
        <w:r>
          <w:rPr>
            <w:noProof/>
            <w:webHidden/>
          </w:rPr>
          <w:fldChar w:fldCharType="begin"/>
        </w:r>
        <w:r>
          <w:rPr>
            <w:noProof/>
            <w:webHidden/>
          </w:rPr>
          <w:instrText xml:space="preserve"> PAGEREF _Toc12015538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39" w:history="1">
        <w:r w:rsidRPr="0065345D">
          <w:rPr>
            <w:rStyle w:val="Hyperlink"/>
            <w:noProof/>
          </w:rPr>
          <w:t>2.4</w:t>
        </w:r>
        <w:r>
          <w:rPr>
            <w:rFonts w:ascii="Calibri" w:hAnsi="Calibri"/>
            <w:noProof/>
            <w:sz w:val="22"/>
          </w:rPr>
          <w:tab/>
        </w:r>
        <w:r w:rsidRPr="0065345D">
          <w:rPr>
            <w:rStyle w:val="Hyperlink"/>
            <w:noProof/>
          </w:rPr>
          <w:t>Kết nối đầu dò</w:t>
        </w:r>
        <w:r>
          <w:rPr>
            <w:noProof/>
            <w:webHidden/>
          </w:rPr>
          <w:tab/>
        </w:r>
        <w:r>
          <w:rPr>
            <w:noProof/>
            <w:webHidden/>
          </w:rPr>
          <w:fldChar w:fldCharType="begin"/>
        </w:r>
        <w:r>
          <w:rPr>
            <w:noProof/>
            <w:webHidden/>
          </w:rPr>
          <w:instrText xml:space="preserve"> PAGEREF _Toc12015539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1"/>
        <w:tabs>
          <w:tab w:val="left" w:pos="520"/>
          <w:tab w:val="right" w:leader="dot" w:pos="9061"/>
        </w:tabs>
        <w:rPr>
          <w:rFonts w:ascii="Calibri" w:hAnsi="Calibri"/>
          <w:noProof/>
          <w:sz w:val="22"/>
        </w:rPr>
      </w:pPr>
      <w:hyperlink w:anchor="_Toc12015540" w:history="1">
        <w:r w:rsidRPr="0065345D">
          <w:rPr>
            <w:rStyle w:val="Hyperlink"/>
            <w:noProof/>
          </w:rPr>
          <w:t>3.</w:t>
        </w:r>
        <w:r>
          <w:rPr>
            <w:rFonts w:ascii="Calibri" w:hAnsi="Calibri"/>
            <w:noProof/>
            <w:sz w:val="22"/>
          </w:rPr>
          <w:tab/>
        </w:r>
        <w:r w:rsidRPr="0065345D">
          <w:rPr>
            <w:rStyle w:val="Hyperlink"/>
            <w:noProof/>
          </w:rPr>
          <w:t>Thao tác với thiết bị</w:t>
        </w:r>
        <w:r>
          <w:rPr>
            <w:noProof/>
            <w:webHidden/>
          </w:rPr>
          <w:tab/>
        </w:r>
        <w:r>
          <w:rPr>
            <w:noProof/>
            <w:webHidden/>
          </w:rPr>
          <w:fldChar w:fldCharType="begin"/>
        </w:r>
        <w:r>
          <w:rPr>
            <w:noProof/>
            <w:webHidden/>
          </w:rPr>
          <w:instrText xml:space="preserve"> PAGEREF _Toc12015540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right" w:leader="dot" w:pos="9061"/>
        </w:tabs>
        <w:rPr>
          <w:rFonts w:ascii="Calibri" w:hAnsi="Calibri"/>
          <w:noProof/>
          <w:sz w:val="22"/>
        </w:rPr>
      </w:pPr>
      <w:hyperlink w:anchor="_Toc12015541" w:history="1">
        <w:r w:rsidRPr="0065345D">
          <w:rPr>
            <w:rStyle w:val="Hyperlink"/>
            <w:noProof/>
            <w:lang/>
          </w:rPr>
          <w:t>CHƯƠNG 3.</w:t>
        </w:r>
        <w:r>
          <w:rPr>
            <w:noProof/>
            <w:webHidden/>
          </w:rPr>
          <w:tab/>
        </w:r>
        <w:r>
          <w:rPr>
            <w:noProof/>
            <w:webHidden/>
          </w:rPr>
          <w:fldChar w:fldCharType="begin"/>
        </w:r>
        <w:r>
          <w:rPr>
            <w:noProof/>
            <w:webHidden/>
          </w:rPr>
          <w:instrText xml:space="preserve"> PAGEREF _Toc12015541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42" w:history="1">
        <w:r w:rsidRPr="0065345D">
          <w:rPr>
            <w:rStyle w:val="Hyperlink"/>
            <w:noProof/>
          </w:rPr>
          <w:t>3.1</w:t>
        </w:r>
        <w:r>
          <w:rPr>
            <w:rFonts w:ascii="Calibri" w:hAnsi="Calibri"/>
            <w:noProof/>
            <w:sz w:val="22"/>
          </w:rPr>
          <w:tab/>
        </w:r>
        <w:r w:rsidRPr="0065345D">
          <w:rPr>
            <w:rStyle w:val="Hyperlink"/>
            <w:noProof/>
          </w:rPr>
          <w:t>Nhập thông tin bệnh nhân</w:t>
        </w:r>
        <w:r>
          <w:rPr>
            <w:noProof/>
            <w:webHidden/>
          </w:rPr>
          <w:tab/>
        </w:r>
        <w:r>
          <w:rPr>
            <w:noProof/>
            <w:webHidden/>
          </w:rPr>
          <w:fldChar w:fldCharType="begin"/>
        </w:r>
        <w:r>
          <w:rPr>
            <w:noProof/>
            <w:webHidden/>
          </w:rPr>
          <w:instrText xml:space="preserve"> PAGEREF _Toc12015542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43" w:history="1">
        <w:r w:rsidRPr="0065345D">
          <w:rPr>
            <w:rStyle w:val="Hyperlink"/>
            <w:noProof/>
          </w:rPr>
          <w:t>3.2</w:t>
        </w:r>
        <w:r>
          <w:rPr>
            <w:rFonts w:ascii="Calibri" w:hAnsi="Calibri"/>
            <w:noProof/>
            <w:sz w:val="22"/>
          </w:rPr>
          <w:tab/>
        </w:r>
        <w:r w:rsidRPr="0065345D">
          <w:rPr>
            <w:rStyle w:val="Hyperlink"/>
            <w:noProof/>
          </w:rPr>
          <w:t>Nhập dữ liệu bệnh nhân</w:t>
        </w:r>
        <w:r>
          <w:rPr>
            <w:noProof/>
            <w:webHidden/>
          </w:rPr>
          <w:tab/>
        </w:r>
        <w:r>
          <w:rPr>
            <w:noProof/>
            <w:webHidden/>
          </w:rPr>
          <w:fldChar w:fldCharType="begin"/>
        </w:r>
        <w:r>
          <w:rPr>
            <w:noProof/>
            <w:webHidden/>
          </w:rPr>
          <w:instrText xml:space="preserve"> PAGEREF _Toc12015543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44" w:history="1">
        <w:r w:rsidRPr="0065345D">
          <w:rPr>
            <w:rStyle w:val="Hyperlink"/>
            <w:noProof/>
          </w:rPr>
          <w:t>3.3</w:t>
        </w:r>
        <w:r>
          <w:rPr>
            <w:rFonts w:ascii="Calibri" w:hAnsi="Calibri"/>
            <w:noProof/>
            <w:sz w:val="22"/>
          </w:rPr>
          <w:tab/>
        </w:r>
        <w:r w:rsidRPr="0065345D">
          <w:rPr>
            <w:rStyle w:val="Hyperlink"/>
            <w:noProof/>
          </w:rPr>
          <w:t>Thông tin theo lĩnh vực chẩn đoán</w:t>
        </w:r>
        <w:r>
          <w:rPr>
            <w:noProof/>
            <w:webHidden/>
          </w:rPr>
          <w:tab/>
        </w:r>
        <w:r>
          <w:rPr>
            <w:noProof/>
            <w:webHidden/>
          </w:rPr>
          <w:fldChar w:fldCharType="begin"/>
        </w:r>
        <w:r>
          <w:rPr>
            <w:noProof/>
            <w:webHidden/>
          </w:rPr>
          <w:instrText xml:space="preserve"> PAGEREF _Toc12015544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45" w:history="1">
        <w:r w:rsidRPr="0065345D">
          <w:rPr>
            <w:rStyle w:val="Hyperlink"/>
            <w:noProof/>
          </w:rPr>
          <w:t>3.4</w:t>
        </w:r>
        <w:r>
          <w:rPr>
            <w:rFonts w:ascii="Calibri" w:hAnsi="Calibri"/>
            <w:noProof/>
            <w:sz w:val="22"/>
          </w:rPr>
          <w:tab/>
        </w:r>
        <w:r w:rsidRPr="0065345D">
          <w:rPr>
            <w:rStyle w:val="Hyperlink"/>
            <w:noProof/>
          </w:rPr>
          <w:t>Lấy dữ liệu bệnh nhân từ HIS</w:t>
        </w:r>
        <w:r>
          <w:rPr>
            <w:noProof/>
            <w:webHidden/>
          </w:rPr>
          <w:tab/>
        </w:r>
        <w:r>
          <w:rPr>
            <w:noProof/>
            <w:webHidden/>
          </w:rPr>
          <w:fldChar w:fldCharType="begin"/>
        </w:r>
        <w:r>
          <w:rPr>
            <w:noProof/>
            <w:webHidden/>
          </w:rPr>
          <w:instrText xml:space="preserve"> PAGEREF _Toc12015545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46" w:history="1">
        <w:r w:rsidRPr="0065345D">
          <w:rPr>
            <w:rStyle w:val="Hyperlink"/>
            <w:noProof/>
          </w:rPr>
          <w:t>3.5</w:t>
        </w:r>
        <w:r>
          <w:rPr>
            <w:rFonts w:ascii="Calibri" w:hAnsi="Calibri"/>
            <w:noProof/>
            <w:sz w:val="22"/>
          </w:rPr>
          <w:tab/>
        </w:r>
        <w:r w:rsidRPr="0065345D">
          <w:rPr>
            <w:rStyle w:val="Hyperlink"/>
            <w:noProof/>
          </w:rPr>
          <w:t>Đọc thông tin bệnh nhân từ cơ sở dữ liệu của thiết bị</w:t>
        </w:r>
        <w:r>
          <w:rPr>
            <w:noProof/>
            <w:webHidden/>
          </w:rPr>
          <w:tab/>
        </w:r>
        <w:r>
          <w:rPr>
            <w:noProof/>
            <w:webHidden/>
          </w:rPr>
          <w:fldChar w:fldCharType="begin"/>
        </w:r>
        <w:r>
          <w:rPr>
            <w:noProof/>
            <w:webHidden/>
          </w:rPr>
          <w:instrText xml:space="preserve"> PAGEREF _Toc12015546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47" w:history="1">
        <w:r w:rsidRPr="0065345D">
          <w:rPr>
            <w:rStyle w:val="Hyperlink"/>
            <w:noProof/>
          </w:rPr>
          <w:t>3.6</w:t>
        </w:r>
        <w:r>
          <w:rPr>
            <w:rFonts w:ascii="Calibri" w:hAnsi="Calibri"/>
            <w:noProof/>
            <w:sz w:val="22"/>
          </w:rPr>
          <w:tab/>
        </w:r>
        <w:r w:rsidRPr="0065345D">
          <w:rPr>
            <w:rStyle w:val="Hyperlink"/>
            <w:noProof/>
          </w:rPr>
          <w:t>Chuyển đổi đầu dò và ứng dụng</w:t>
        </w:r>
        <w:r>
          <w:rPr>
            <w:noProof/>
            <w:webHidden/>
          </w:rPr>
          <w:tab/>
        </w:r>
        <w:r>
          <w:rPr>
            <w:noProof/>
            <w:webHidden/>
          </w:rPr>
          <w:fldChar w:fldCharType="begin"/>
        </w:r>
        <w:r>
          <w:rPr>
            <w:noProof/>
            <w:webHidden/>
          </w:rPr>
          <w:instrText xml:space="preserve"> PAGEREF _Toc12015547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48" w:history="1">
        <w:r w:rsidRPr="0065345D">
          <w:rPr>
            <w:rStyle w:val="Hyperlink"/>
            <w:noProof/>
          </w:rPr>
          <w:t>3.7</w:t>
        </w:r>
        <w:r>
          <w:rPr>
            <w:rFonts w:ascii="Calibri" w:hAnsi="Calibri"/>
            <w:noProof/>
            <w:sz w:val="22"/>
          </w:rPr>
          <w:tab/>
        </w:r>
        <w:r w:rsidRPr="0065345D">
          <w:rPr>
            <w:rStyle w:val="Hyperlink"/>
            <w:noProof/>
          </w:rPr>
          <w:t>Nhập chú thích (comment)</w:t>
        </w:r>
        <w:r>
          <w:rPr>
            <w:noProof/>
            <w:webHidden/>
          </w:rPr>
          <w:tab/>
        </w:r>
        <w:r>
          <w:rPr>
            <w:noProof/>
            <w:webHidden/>
          </w:rPr>
          <w:fldChar w:fldCharType="begin"/>
        </w:r>
        <w:r>
          <w:rPr>
            <w:noProof/>
            <w:webHidden/>
          </w:rPr>
          <w:instrText xml:space="preserve"> PAGEREF _Toc12015548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49" w:history="1">
        <w:r w:rsidRPr="0065345D">
          <w:rPr>
            <w:rStyle w:val="Hyperlink"/>
            <w:noProof/>
          </w:rPr>
          <w:t>3.8</w:t>
        </w:r>
        <w:r>
          <w:rPr>
            <w:rFonts w:ascii="Calibri" w:hAnsi="Calibri"/>
            <w:noProof/>
            <w:sz w:val="22"/>
          </w:rPr>
          <w:tab/>
        </w:r>
        <w:r w:rsidRPr="0065345D">
          <w:rPr>
            <w:rStyle w:val="Hyperlink"/>
            <w:noProof/>
          </w:rPr>
          <w:t>Các chế độ hiển thị hình ảnh</w:t>
        </w:r>
        <w:r>
          <w:rPr>
            <w:noProof/>
            <w:webHidden/>
          </w:rPr>
          <w:tab/>
        </w:r>
        <w:r>
          <w:rPr>
            <w:noProof/>
            <w:webHidden/>
          </w:rPr>
          <w:fldChar w:fldCharType="begin"/>
        </w:r>
        <w:r>
          <w:rPr>
            <w:noProof/>
            <w:webHidden/>
          </w:rPr>
          <w:instrText xml:space="preserve"> PAGEREF _Toc12015549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50" w:history="1">
        <w:r w:rsidRPr="0065345D">
          <w:rPr>
            <w:rStyle w:val="Hyperlink"/>
            <w:noProof/>
          </w:rPr>
          <w:t>3.8.1</w:t>
        </w:r>
        <w:r>
          <w:rPr>
            <w:rFonts w:ascii="Calibri" w:hAnsi="Calibri"/>
            <w:noProof/>
            <w:sz w:val="22"/>
          </w:rPr>
          <w:tab/>
        </w:r>
        <w:r w:rsidRPr="0065345D">
          <w:rPr>
            <w:rStyle w:val="Hyperlink"/>
            <w:noProof/>
          </w:rPr>
          <w:t>B mode</w:t>
        </w:r>
        <w:r>
          <w:rPr>
            <w:noProof/>
            <w:webHidden/>
          </w:rPr>
          <w:tab/>
        </w:r>
        <w:r>
          <w:rPr>
            <w:noProof/>
            <w:webHidden/>
          </w:rPr>
          <w:fldChar w:fldCharType="begin"/>
        </w:r>
        <w:r>
          <w:rPr>
            <w:noProof/>
            <w:webHidden/>
          </w:rPr>
          <w:instrText xml:space="preserve"> PAGEREF _Toc12015550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51" w:history="1">
        <w:r w:rsidRPr="0065345D">
          <w:rPr>
            <w:rStyle w:val="Hyperlink"/>
            <w:noProof/>
          </w:rPr>
          <w:t>3.8.2</w:t>
        </w:r>
        <w:r>
          <w:rPr>
            <w:rFonts w:ascii="Calibri" w:hAnsi="Calibri"/>
            <w:noProof/>
            <w:sz w:val="22"/>
          </w:rPr>
          <w:tab/>
        </w:r>
        <w:r w:rsidRPr="0065345D">
          <w:rPr>
            <w:rStyle w:val="Hyperlink"/>
            <w:noProof/>
          </w:rPr>
          <w:t>M mode</w:t>
        </w:r>
        <w:r>
          <w:rPr>
            <w:noProof/>
            <w:webHidden/>
          </w:rPr>
          <w:tab/>
        </w:r>
        <w:r>
          <w:rPr>
            <w:noProof/>
            <w:webHidden/>
          </w:rPr>
          <w:fldChar w:fldCharType="begin"/>
        </w:r>
        <w:r>
          <w:rPr>
            <w:noProof/>
            <w:webHidden/>
          </w:rPr>
          <w:instrText xml:space="preserve"> PAGEREF _Toc12015551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52" w:history="1">
        <w:r w:rsidRPr="0065345D">
          <w:rPr>
            <w:rStyle w:val="Hyperlink"/>
            <w:noProof/>
          </w:rPr>
          <w:t>3.8.3</w:t>
        </w:r>
        <w:r>
          <w:rPr>
            <w:rFonts w:ascii="Calibri" w:hAnsi="Calibri"/>
            <w:noProof/>
            <w:sz w:val="22"/>
          </w:rPr>
          <w:tab/>
        </w:r>
        <w:r w:rsidRPr="0065345D">
          <w:rPr>
            <w:rStyle w:val="Hyperlink"/>
            <w:noProof/>
          </w:rPr>
          <w:t>Chế độ Doppler màu</w:t>
        </w:r>
        <w:r>
          <w:rPr>
            <w:noProof/>
            <w:webHidden/>
          </w:rPr>
          <w:tab/>
        </w:r>
        <w:r>
          <w:rPr>
            <w:noProof/>
            <w:webHidden/>
          </w:rPr>
          <w:fldChar w:fldCharType="begin"/>
        </w:r>
        <w:r>
          <w:rPr>
            <w:noProof/>
            <w:webHidden/>
          </w:rPr>
          <w:instrText xml:space="preserve"> PAGEREF _Toc12015552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53" w:history="1">
        <w:r w:rsidRPr="0065345D">
          <w:rPr>
            <w:rStyle w:val="Hyperlink"/>
            <w:noProof/>
          </w:rPr>
          <w:t>3.8.4</w:t>
        </w:r>
        <w:r>
          <w:rPr>
            <w:rFonts w:ascii="Calibri" w:hAnsi="Calibri"/>
            <w:noProof/>
            <w:sz w:val="22"/>
          </w:rPr>
          <w:tab/>
        </w:r>
        <w:r w:rsidRPr="0065345D">
          <w:rPr>
            <w:rStyle w:val="Hyperlink"/>
            <w:noProof/>
          </w:rPr>
          <w:t>D mode</w:t>
        </w:r>
        <w:r>
          <w:rPr>
            <w:noProof/>
            <w:webHidden/>
          </w:rPr>
          <w:tab/>
        </w:r>
        <w:r>
          <w:rPr>
            <w:noProof/>
            <w:webHidden/>
          </w:rPr>
          <w:fldChar w:fldCharType="begin"/>
        </w:r>
        <w:r>
          <w:rPr>
            <w:noProof/>
            <w:webHidden/>
          </w:rPr>
          <w:instrText xml:space="preserve"> PAGEREF _Toc12015553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54" w:history="1">
        <w:r w:rsidRPr="0065345D">
          <w:rPr>
            <w:rStyle w:val="Hyperlink"/>
            <w:noProof/>
          </w:rPr>
          <w:t>3.9</w:t>
        </w:r>
        <w:r>
          <w:rPr>
            <w:rFonts w:ascii="Calibri" w:hAnsi="Calibri"/>
            <w:noProof/>
            <w:sz w:val="22"/>
          </w:rPr>
          <w:tab/>
        </w:r>
        <w:r w:rsidRPr="0065345D">
          <w:rPr>
            <w:rStyle w:val="Hyperlink"/>
            <w:noProof/>
          </w:rPr>
          <w:t>Điều chỉnh hình ảnh</w:t>
        </w:r>
        <w:r>
          <w:rPr>
            <w:noProof/>
            <w:webHidden/>
          </w:rPr>
          <w:tab/>
        </w:r>
        <w:r>
          <w:rPr>
            <w:noProof/>
            <w:webHidden/>
          </w:rPr>
          <w:fldChar w:fldCharType="begin"/>
        </w:r>
        <w:r>
          <w:rPr>
            <w:noProof/>
            <w:webHidden/>
          </w:rPr>
          <w:instrText xml:space="preserve"> PAGEREF _Toc12015554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1100"/>
          <w:tab w:val="right" w:leader="dot" w:pos="9061"/>
        </w:tabs>
        <w:rPr>
          <w:rFonts w:ascii="Calibri" w:hAnsi="Calibri"/>
          <w:noProof/>
          <w:sz w:val="22"/>
        </w:rPr>
      </w:pPr>
      <w:hyperlink w:anchor="_Toc12015555" w:history="1">
        <w:r w:rsidRPr="0065345D">
          <w:rPr>
            <w:rStyle w:val="Hyperlink"/>
            <w:noProof/>
          </w:rPr>
          <w:t>3.10</w:t>
        </w:r>
        <w:r>
          <w:rPr>
            <w:rFonts w:ascii="Calibri" w:hAnsi="Calibri"/>
            <w:noProof/>
            <w:sz w:val="22"/>
          </w:rPr>
          <w:tab/>
        </w:r>
        <w:r w:rsidRPr="0065345D">
          <w:rPr>
            <w:rStyle w:val="Hyperlink"/>
            <w:noProof/>
          </w:rPr>
          <w:t>Đo đạc</w:t>
        </w:r>
        <w:r>
          <w:rPr>
            <w:noProof/>
            <w:webHidden/>
          </w:rPr>
          <w:tab/>
        </w:r>
        <w:r>
          <w:rPr>
            <w:noProof/>
            <w:webHidden/>
          </w:rPr>
          <w:fldChar w:fldCharType="begin"/>
        </w:r>
        <w:r>
          <w:rPr>
            <w:noProof/>
            <w:webHidden/>
          </w:rPr>
          <w:instrText xml:space="preserve"> PAGEREF _Toc12015555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56" w:history="1">
        <w:r w:rsidRPr="0065345D">
          <w:rPr>
            <w:rStyle w:val="Hyperlink"/>
            <w:noProof/>
          </w:rPr>
          <w:t>3.10.1</w:t>
        </w:r>
        <w:r>
          <w:rPr>
            <w:rFonts w:ascii="Calibri" w:hAnsi="Calibri"/>
            <w:noProof/>
            <w:sz w:val="22"/>
          </w:rPr>
          <w:tab/>
        </w:r>
        <w:r w:rsidRPr="0065345D">
          <w:rPr>
            <w:rStyle w:val="Hyperlink"/>
            <w:noProof/>
          </w:rPr>
          <w:t>Đo khoảng cách</w:t>
        </w:r>
        <w:r>
          <w:rPr>
            <w:noProof/>
            <w:webHidden/>
          </w:rPr>
          <w:tab/>
        </w:r>
        <w:r>
          <w:rPr>
            <w:noProof/>
            <w:webHidden/>
          </w:rPr>
          <w:fldChar w:fldCharType="begin"/>
        </w:r>
        <w:r>
          <w:rPr>
            <w:noProof/>
            <w:webHidden/>
          </w:rPr>
          <w:instrText xml:space="preserve"> PAGEREF _Toc12015556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57" w:history="1">
        <w:r w:rsidRPr="0065345D">
          <w:rPr>
            <w:rStyle w:val="Hyperlink"/>
            <w:noProof/>
          </w:rPr>
          <w:t>3.10.2</w:t>
        </w:r>
        <w:r>
          <w:rPr>
            <w:rFonts w:ascii="Calibri" w:hAnsi="Calibri"/>
            <w:noProof/>
            <w:sz w:val="22"/>
          </w:rPr>
          <w:tab/>
        </w:r>
        <w:r w:rsidRPr="0065345D">
          <w:rPr>
            <w:rStyle w:val="Hyperlink"/>
            <w:noProof/>
          </w:rPr>
          <w:t>Các phép đo diện tích và chu vi</w:t>
        </w:r>
        <w:r>
          <w:rPr>
            <w:noProof/>
            <w:webHidden/>
          </w:rPr>
          <w:tab/>
        </w:r>
        <w:r>
          <w:rPr>
            <w:noProof/>
            <w:webHidden/>
          </w:rPr>
          <w:fldChar w:fldCharType="begin"/>
        </w:r>
        <w:r>
          <w:rPr>
            <w:noProof/>
            <w:webHidden/>
          </w:rPr>
          <w:instrText xml:space="preserve"> PAGEREF _Toc12015557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58" w:history="1">
        <w:r w:rsidRPr="0065345D">
          <w:rPr>
            <w:rStyle w:val="Hyperlink"/>
            <w:noProof/>
          </w:rPr>
          <w:t>3.10.3</w:t>
        </w:r>
        <w:r>
          <w:rPr>
            <w:rFonts w:ascii="Calibri" w:hAnsi="Calibri"/>
            <w:noProof/>
            <w:sz w:val="22"/>
          </w:rPr>
          <w:tab/>
        </w:r>
        <w:r w:rsidRPr="0065345D">
          <w:rPr>
            <w:rStyle w:val="Hyperlink"/>
            <w:noProof/>
          </w:rPr>
          <w:t>Các phép đo diện tích và chu vi: Vùng-E</w:t>
        </w:r>
        <w:r>
          <w:rPr>
            <w:noProof/>
            <w:webHidden/>
          </w:rPr>
          <w:tab/>
        </w:r>
        <w:r>
          <w:rPr>
            <w:noProof/>
            <w:webHidden/>
          </w:rPr>
          <w:fldChar w:fldCharType="begin"/>
        </w:r>
        <w:r>
          <w:rPr>
            <w:noProof/>
            <w:webHidden/>
          </w:rPr>
          <w:instrText xml:space="preserve"> PAGEREF _Toc12015558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59" w:history="1">
        <w:r w:rsidRPr="0065345D">
          <w:rPr>
            <w:rStyle w:val="Hyperlink"/>
            <w:noProof/>
          </w:rPr>
          <w:t>3.10.4</w:t>
        </w:r>
        <w:r>
          <w:rPr>
            <w:rFonts w:ascii="Calibri" w:hAnsi="Calibri"/>
            <w:noProof/>
            <w:sz w:val="22"/>
          </w:rPr>
          <w:tab/>
        </w:r>
        <w:r w:rsidRPr="0065345D">
          <w:rPr>
            <w:rStyle w:val="Hyperlink"/>
            <w:noProof/>
          </w:rPr>
          <w:t>Đo vận tốc: M.VEL</w:t>
        </w:r>
        <w:r>
          <w:rPr>
            <w:noProof/>
            <w:webHidden/>
          </w:rPr>
          <w:tab/>
        </w:r>
        <w:r>
          <w:rPr>
            <w:noProof/>
            <w:webHidden/>
          </w:rPr>
          <w:fldChar w:fldCharType="begin"/>
        </w:r>
        <w:r>
          <w:rPr>
            <w:noProof/>
            <w:webHidden/>
          </w:rPr>
          <w:instrText xml:space="preserve"> PAGEREF _Toc12015559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0" w:history="1">
        <w:r w:rsidRPr="0065345D">
          <w:rPr>
            <w:rStyle w:val="Hyperlink"/>
            <w:noProof/>
          </w:rPr>
          <w:t>3.10.5</w:t>
        </w:r>
        <w:r>
          <w:rPr>
            <w:rFonts w:ascii="Calibri" w:hAnsi="Calibri"/>
            <w:noProof/>
            <w:sz w:val="22"/>
          </w:rPr>
          <w:tab/>
        </w:r>
        <w:r w:rsidRPr="0065345D">
          <w:rPr>
            <w:rStyle w:val="Hyperlink"/>
            <w:noProof/>
          </w:rPr>
          <w:t>Đo thời gian</w:t>
        </w:r>
        <w:r>
          <w:rPr>
            <w:noProof/>
            <w:webHidden/>
          </w:rPr>
          <w:tab/>
        </w:r>
        <w:r>
          <w:rPr>
            <w:noProof/>
            <w:webHidden/>
          </w:rPr>
          <w:fldChar w:fldCharType="begin"/>
        </w:r>
        <w:r>
          <w:rPr>
            <w:noProof/>
            <w:webHidden/>
          </w:rPr>
          <w:instrText xml:space="preserve"> PAGEREF _Toc12015560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1" w:history="1">
        <w:r w:rsidRPr="0065345D">
          <w:rPr>
            <w:rStyle w:val="Hyperlink"/>
            <w:noProof/>
          </w:rPr>
          <w:t>3.10.6</w:t>
        </w:r>
        <w:r>
          <w:rPr>
            <w:rFonts w:ascii="Calibri" w:hAnsi="Calibri"/>
            <w:noProof/>
            <w:sz w:val="22"/>
          </w:rPr>
          <w:tab/>
        </w:r>
        <w:r w:rsidRPr="0065345D">
          <w:rPr>
            <w:rStyle w:val="Hyperlink"/>
            <w:noProof/>
          </w:rPr>
          <w:t>Đo vận tốc dòng máu: D.VEL1</w:t>
        </w:r>
        <w:r>
          <w:rPr>
            <w:noProof/>
            <w:webHidden/>
          </w:rPr>
          <w:tab/>
        </w:r>
        <w:r>
          <w:rPr>
            <w:noProof/>
            <w:webHidden/>
          </w:rPr>
          <w:fldChar w:fldCharType="begin"/>
        </w:r>
        <w:r>
          <w:rPr>
            <w:noProof/>
            <w:webHidden/>
          </w:rPr>
          <w:instrText xml:space="preserve"> PAGEREF _Toc12015561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2" w:history="1">
        <w:r w:rsidRPr="0065345D">
          <w:rPr>
            <w:rStyle w:val="Hyperlink"/>
            <w:noProof/>
          </w:rPr>
          <w:t>3.10.7</w:t>
        </w:r>
        <w:r>
          <w:rPr>
            <w:rFonts w:ascii="Calibri" w:hAnsi="Calibri"/>
            <w:noProof/>
            <w:sz w:val="22"/>
          </w:rPr>
          <w:tab/>
        </w:r>
        <w:r w:rsidRPr="0065345D">
          <w:rPr>
            <w:rStyle w:val="Hyperlink"/>
            <w:noProof/>
          </w:rPr>
          <w:t>Đo vận tốc dòng máu: D.VEL2</w:t>
        </w:r>
        <w:r>
          <w:rPr>
            <w:noProof/>
            <w:webHidden/>
          </w:rPr>
          <w:tab/>
        </w:r>
        <w:r>
          <w:rPr>
            <w:noProof/>
            <w:webHidden/>
          </w:rPr>
          <w:fldChar w:fldCharType="begin"/>
        </w:r>
        <w:r>
          <w:rPr>
            <w:noProof/>
            <w:webHidden/>
          </w:rPr>
          <w:instrText xml:space="preserve"> PAGEREF _Toc12015562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3" w:history="1">
        <w:r w:rsidRPr="0065345D">
          <w:rPr>
            <w:rStyle w:val="Hyperlink"/>
            <w:noProof/>
          </w:rPr>
          <w:t>3.10.8</w:t>
        </w:r>
        <w:r>
          <w:rPr>
            <w:rFonts w:ascii="Calibri" w:hAnsi="Calibri"/>
            <w:noProof/>
            <w:sz w:val="22"/>
          </w:rPr>
          <w:tab/>
        </w:r>
        <w:r w:rsidRPr="0065345D">
          <w:rPr>
            <w:rStyle w:val="Hyperlink"/>
            <w:noProof/>
          </w:rPr>
          <w:t>Đo chỉ số dao động: PI</w:t>
        </w:r>
        <w:r>
          <w:rPr>
            <w:noProof/>
            <w:webHidden/>
          </w:rPr>
          <w:tab/>
        </w:r>
        <w:r>
          <w:rPr>
            <w:noProof/>
            <w:webHidden/>
          </w:rPr>
          <w:fldChar w:fldCharType="begin"/>
        </w:r>
        <w:r>
          <w:rPr>
            <w:noProof/>
            <w:webHidden/>
          </w:rPr>
          <w:instrText xml:space="preserve"> PAGEREF _Toc12015563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4" w:history="1">
        <w:r w:rsidRPr="0065345D">
          <w:rPr>
            <w:rStyle w:val="Hyperlink"/>
            <w:noProof/>
          </w:rPr>
          <w:t>3.10.9</w:t>
        </w:r>
        <w:r>
          <w:rPr>
            <w:rFonts w:ascii="Calibri" w:hAnsi="Calibri"/>
            <w:noProof/>
            <w:sz w:val="22"/>
          </w:rPr>
          <w:tab/>
        </w:r>
        <w:r w:rsidRPr="0065345D">
          <w:rPr>
            <w:rStyle w:val="Hyperlink"/>
            <w:noProof/>
          </w:rPr>
          <w:t>Một số chỉ số trong siêu âm sản khoa</w:t>
        </w:r>
        <w:r>
          <w:rPr>
            <w:noProof/>
            <w:webHidden/>
          </w:rPr>
          <w:tab/>
        </w:r>
        <w:r>
          <w:rPr>
            <w:noProof/>
            <w:webHidden/>
          </w:rPr>
          <w:fldChar w:fldCharType="begin"/>
        </w:r>
        <w:r>
          <w:rPr>
            <w:noProof/>
            <w:webHidden/>
          </w:rPr>
          <w:instrText xml:space="preserve"> PAGEREF _Toc12015564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5" w:history="1">
        <w:r w:rsidRPr="0065345D">
          <w:rPr>
            <w:rStyle w:val="Hyperlink"/>
            <w:noProof/>
          </w:rPr>
          <w:t>3.10.10</w:t>
        </w:r>
        <w:r>
          <w:rPr>
            <w:rFonts w:ascii="Calibri" w:hAnsi="Calibri"/>
            <w:noProof/>
            <w:sz w:val="22"/>
          </w:rPr>
          <w:tab/>
        </w:r>
        <w:r w:rsidRPr="0065345D">
          <w:rPr>
            <w:rStyle w:val="Hyperlink"/>
            <w:noProof/>
          </w:rPr>
          <w:t>Một số chỉ số trong siêu âm tim</w:t>
        </w:r>
        <w:r>
          <w:rPr>
            <w:noProof/>
            <w:webHidden/>
          </w:rPr>
          <w:tab/>
        </w:r>
        <w:r>
          <w:rPr>
            <w:noProof/>
            <w:webHidden/>
          </w:rPr>
          <w:fldChar w:fldCharType="begin"/>
        </w:r>
        <w:r>
          <w:rPr>
            <w:noProof/>
            <w:webHidden/>
          </w:rPr>
          <w:instrText xml:space="preserve"> PAGEREF _Toc12015565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1100"/>
          <w:tab w:val="right" w:leader="dot" w:pos="9061"/>
        </w:tabs>
        <w:rPr>
          <w:rFonts w:ascii="Calibri" w:hAnsi="Calibri"/>
          <w:noProof/>
          <w:sz w:val="22"/>
        </w:rPr>
      </w:pPr>
      <w:hyperlink w:anchor="_Toc12015566" w:history="1">
        <w:r w:rsidRPr="0065345D">
          <w:rPr>
            <w:rStyle w:val="Hyperlink"/>
            <w:noProof/>
          </w:rPr>
          <w:t>3.11</w:t>
        </w:r>
        <w:r>
          <w:rPr>
            <w:rFonts w:ascii="Calibri" w:hAnsi="Calibri"/>
            <w:noProof/>
            <w:sz w:val="22"/>
          </w:rPr>
          <w:tab/>
        </w:r>
        <w:r w:rsidRPr="0065345D">
          <w:rPr>
            <w:rStyle w:val="Hyperlink"/>
            <w:noProof/>
          </w:rPr>
          <w:t>In và lưu hình ảnh</w:t>
        </w:r>
        <w:r>
          <w:rPr>
            <w:noProof/>
            <w:webHidden/>
          </w:rPr>
          <w:tab/>
        </w:r>
        <w:r>
          <w:rPr>
            <w:noProof/>
            <w:webHidden/>
          </w:rPr>
          <w:fldChar w:fldCharType="begin"/>
        </w:r>
        <w:r>
          <w:rPr>
            <w:noProof/>
            <w:webHidden/>
          </w:rPr>
          <w:instrText xml:space="preserve"> PAGEREF _Toc12015566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7" w:history="1">
        <w:r w:rsidRPr="0065345D">
          <w:rPr>
            <w:rStyle w:val="Hyperlink"/>
            <w:noProof/>
          </w:rPr>
          <w:t>3.11.1</w:t>
        </w:r>
        <w:r>
          <w:rPr>
            <w:rFonts w:ascii="Calibri" w:hAnsi="Calibri"/>
            <w:noProof/>
            <w:sz w:val="22"/>
          </w:rPr>
          <w:tab/>
        </w:r>
        <w:r w:rsidRPr="0065345D">
          <w:rPr>
            <w:rStyle w:val="Hyperlink"/>
            <w:noProof/>
          </w:rPr>
          <w:t>In hình ảnh</w:t>
        </w:r>
        <w:r>
          <w:rPr>
            <w:noProof/>
            <w:webHidden/>
          </w:rPr>
          <w:tab/>
        </w:r>
        <w:r>
          <w:rPr>
            <w:noProof/>
            <w:webHidden/>
          </w:rPr>
          <w:fldChar w:fldCharType="begin"/>
        </w:r>
        <w:r>
          <w:rPr>
            <w:noProof/>
            <w:webHidden/>
          </w:rPr>
          <w:instrText xml:space="preserve"> PAGEREF _Toc12015567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8" w:history="1">
        <w:r w:rsidRPr="0065345D">
          <w:rPr>
            <w:rStyle w:val="Hyperlink"/>
            <w:noProof/>
          </w:rPr>
          <w:t>3.11.2</w:t>
        </w:r>
        <w:r>
          <w:rPr>
            <w:rFonts w:ascii="Calibri" w:hAnsi="Calibri"/>
            <w:noProof/>
            <w:sz w:val="22"/>
          </w:rPr>
          <w:tab/>
        </w:r>
        <w:r w:rsidRPr="0065345D">
          <w:rPr>
            <w:rStyle w:val="Hyperlink"/>
            <w:noProof/>
          </w:rPr>
          <w:t>Lưu ảnh tĩnh</w:t>
        </w:r>
        <w:r>
          <w:rPr>
            <w:noProof/>
            <w:webHidden/>
          </w:rPr>
          <w:tab/>
        </w:r>
        <w:r>
          <w:rPr>
            <w:noProof/>
            <w:webHidden/>
          </w:rPr>
          <w:fldChar w:fldCharType="begin"/>
        </w:r>
        <w:r>
          <w:rPr>
            <w:noProof/>
            <w:webHidden/>
          </w:rPr>
          <w:instrText xml:space="preserve"> PAGEREF _Toc12015568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540"/>
          <w:tab w:val="right" w:leader="dot" w:pos="9061"/>
        </w:tabs>
        <w:rPr>
          <w:rFonts w:ascii="Calibri" w:hAnsi="Calibri"/>
          <w:noProof/>
          <w:sz w:val="22"/>
        </w:rPr>
      </w:pPr>
      <w:hyperlink w:anchor="_Toc12015569" w:history="1">
        <w:r w:rsidRPr="0065345D">
          <w:rPr>
            <w:rStyle w:val="Hyperlink"/>
            <w:noProof/>
          </w:rPr>
          <w:t>3.11.3</w:t>
        </w:r>
        <w:r>
          <w:rPr>
            <w:rFonts w:ascii="Calibri" w:hAnsi="Calibri"/>
            <w:noProof/>
            <w:sz w:val="22"/>
          </w:rPr>
          <w:tab/>
        </w:r>
        <w:r w:rsidRPr="0065345D">
          <w:rPr>
            <w:rStyle w:val="Hyperlink"/>
            <w:noProof/>
          </w:rPr>
          <w:t>Lưu hình ảnh động</w:t>
        </w:r>
        <w:r>
          <w:rPr>
            <w:noProof/>
            <w:webHidden/>
          </w:rPr>
          <w:tab/>
        </w:r>
        <w:r>
          <w:rPr>
            <w:noProof/>
            <w:webHidden/>
          </w:rPr>
          <w:fldChar w:fldCharType="begin"/>
        </w:r>
        <w:r>
          <w:rPr>
            <w:noProof/>
            <w:webHidden/>
          </w:rPr>
          <w:instrText xml:space="preserve"> PAGEREF _Toc12015569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1"/>
        <w:tabs>
          <w:tab w:val="left" w:pos="520"/>
          <w:tab w:val="right" w:leader="dot" w:pos="9061"/>
        </w:tabs>
        <w:rPr>
          <w:rFonts w:ascii="Calibri" w:hAnsi="Calibri"/>
          <w:noProof/>
          <w:sz w:val="22"/>
        </w:rPr>
      </w:pPr>
      <w:hyperlink w:anchor="_Toc12015570" w:history="1">
        <w:r w:rsidRPr="0065345D">
          <w:rPr>
            <w:rStyle w:val="Hyperlink"/>
            <w:noProof/>
          </w:rPr>
          <w:t>4.</w:t>
        </w:r>
        <w:r>
          <w:rPr>
            <w:rFonts w:ascii="Calibri" w:hAnsi="Calibri"/>
            <w:noProof/>
            <w:sz w:val="22"/>
          </w:rPr>
          <w:tab/>
        </w:r>
        <w:r w:rsidRPr="0065345D">
          <w:rPr>
            <w:rStyle w:val="Hyperlink"/>
            <w:noProof/>
          </w:rPr>
          <w:t>Các chức năng điều khiển trên màn cảm ứng</w:t>
        </w:r>
        <w:r>
          <w:rPr>
            <w:noProof/>
            <w:webHidden/>
          </w:rPr>
          <w:tab/>
        </w:r>
        <w:r>
          <w:rPr>
            <w:noProof/>
            <w:webHidden/>
          </w:rPr>
          <w:fldChar w:fldCharType="begin"/>
        </w:r>
        <w:r>
          <w:rPr>
            <w:noProof/>
            <w:webHidden/>
          </w:rPr>
          <w:instrText xml:space="preserve"> PAGEREF _Toc12015570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right" w:leader="dot" w:pos="9061"/>
        </w:tabs>
        <w:rPr>
          <w:rFonts w:ascii="Calibri" w:hAnsi="Calibri"/>
          <w:noProof/>
          <w:sz w:val="22"/>
        </w:rPr>
      </w:pPr>
      <w:hyperlink w:anchor="_Toc12015571" w:history="1">
        <w:r w:rsidRPr="0065345D">
          <w:rPr>
            <w:rStyle w:val="Hyperlink"/>
            <w:noProof/>
            <w:lang/>
          </w:rPr>
          <w:t>CHƯƠNG 4.</w:t>
        </w:r>
        <w:r>
          <w:rPr>
            <w:noProof/>
            <w:webHidden/>
          </w:rPr>
          <w:tab/>
        </w:r>
        <w:r>
          <w:rPr>
            <w:noProof/>
            <w:webHidden/>
          </w:rPr>
          <w:fldChar w:fldCharType="begin"/>
        </w:r>
        <w:r>
          <w:rPr>
            <w:noProof/>
            <w:webHidden/>
          </w:rPr>
          <w:instrText xml:space="preserve"> PAGEREF _Toc12015571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72" w:history="1">
        <w:r w:rsidRPr="0065345D">
          <w:rPr>
            <w:rStyle w:val="Hyperlink"/>
            <w:noProof/>
          </w:rPr>
          <w:t>4.1</w:t>
        </w:r>
        <w:r>
          <w:rPr>
            <w:rFonts w:ascii="Calibri" w:hAnsi="Calibri"/>
            <w:noProof/>
            <w:sz w:val="22"/>
          </w:rPr>
          <w:tab/>
        </w:r>
        <w:r w:rsidRPr="0065345D">
          <w:rPr>
            <w:rStyle w:val="Hyperlink"/>
            <w:noProof/>
          </w:rPr>
          <w:t>Các chức năng chính</w:t>
        </w:r>
        <w:r>
          <w:rPr>
            <w:noProof/>
            <w:webHidden/>
          </w:rPr>
          <w:tab/>
        </w:r>
        <w:r>
          <w:rPr>
            <w:noProof/>
            <w:webHidden/>
          </w:rPr>
          <w:fldChar w:fldCharType="begin"/>
        </w:r>
        <w:r>
          <w:rPr>
            <w:noProof/>
            <w:webHidden/>
          </w:rPr>
          <w:instrText xml:space="preserve"> PAGEREF _Toc12015572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1"/>
        <w:tabs>
          <w:tab w:val="left" w:pos="520"/>
          <w:tab w:val="right" w:leader="dot" w:pos="9061"/>
        </w:tabs>
        <w:rPr>
          <w:rFonts w:ascii="Calibri" w:hAnsi="Calibri"/>
          <w:noProof/>
          <w:sz w:val="22"/>
        </w:rPr>
      </w:pPr>
      <w:hyperlink w:anchor="_Toc12015573" w:history="1">
        <w:r w:rsidRPr="0065345D">
          <w:rPr>
            <w:rStyle w:val="Hyperlink"/>
            <w:noProof/>
          </w:rPr>
          <w:t>5.</w:t>
        </w:r>
        <w:r>
          <w:rPr>
            <w:rFonts w:ascii="Calibri" w:hAnsi="Calibri"/>
            <w:noProof/>
            <w:sz w:val="22"/>
          </w:rPr>
          <w:tab/>
        </w:r>
        <w:r w:rsidRPr="0065345D">
          <w:rPr>
            <w:rStyle w:val="Hyperlink"/>
            <w:noProof/>
          </w:rPr>
          <w:t>Cài đặt</w:t>
        </w:r>
        <w:r>
          <w:rPr>
            <w:noProof/>
            <w:webHidden/>
          </w:rPr>
          <w:tab/>
        </w:r>
        <w:r>
          <w:rPr>
            <w:noProof/>
            <w:webHidden/>
          </w:rPr>
          <w:fldChar w:fldCharType="begin"/>
        </w:r>
        <w:r>
          <w:rPr>
            <w:noProof/>
            <w:webHidden/>
          </w:rPr>
          <w:instrText xml:space="preserve"> PAGEREF _Toc12015573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right" w:leader="dot" w:pos="9061"/>
        </w:tabs>
        <w:rPr>
          <w:rFonts w:ascii="Calibri" w:hAnsi="Calibri"/>
          <w:noProof/>
          <w:sz w:val="22"/>
        </w:rPr>
      </w:pPr>
      <w:hyperlink w:anchor="_Toc12015574" w:history="1">
        <w:r w:rsidRPr="0065345D">
          <w:rPr>
            <w:rStyle w:val="Hyperlink"/>
            <w:noProof/>
            <w:lang/>
          </w:rPr>
          <w:t>CHƯƠNG 5.</w:t>
        </w:r>
        <w:r>
          <w:rPr>
            <w:noProof/>
            <w:webHidden/>
          </w:rPr>
          <w:tab/>
        </w:r>
        <w:r>
          <w:rPr>
            <w:noProof/>
            <w:webHidden/>
          </w:rPr>
          <w:fldChar w:fldCharType="begin"/>
        </w:r>
        <w:r>
          <w:rPr>
            <w:noProof/>
            <w:webHidden/>
          </w:rPr>
          <w:instrText xml:space="preserve"> PAGEREF _Toc12015574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75" w:history="1">
        <w:r w:rsidRPr="0065345D">
          <w:rPr>
            <w:rStyle w:val="Hyperlink"/>
            <w:noProof/>
          </w:rPr>
          <w:t>5.1</w:t>
        </w:r>
        <w:r>
          <w:rPr>
            <w:rFonts w:ascii="Calibri" w:hAnsi="Calibri"/>
            <w:noProof/>
            <w:sz w:val="22"/>
          </w:rPr>
          <w:tab/>
        </w:r>
        <w:r w:rsidRPr="0065345D">
          <w:rPr>
            <w:rStyle w:val="Hyperlink"/>
            <w:noProof/>
          </w:rPr>
          <w:t>Giới thiệu chung</w:t>
        </w:r>
        <w:r>
          <w:rPr>
            <w:noProof/>
            <w:webHidden/>
          </w:rPr>
          <w:tab/>
        </w:r>
        <w:r>
          <w:rPr>
            <w:noProof/>
            <w:webHidden/>
          </w:rPr>
          <w:fldChar w:fldCharType="begin"/>
        </w:r>
        <w:r>
          <w:rPr>
            <w:noProof/>
            <w:webHidden/>
          </w:rPr>
          <w:instrText xml:space="preserve"> PAGEREF _Toc12015575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2"/>
        <w:tabs>
          <w:tab w:val="left" w:pos="880"/>
          <w:tab w:val="right" w:leader="dot" w:pos="9061"/>
        </w:tabs>
        <w:rPr>
          <w:rFonts w:ascii="Calibri" w:hAnsi="Calibri"/>
          <w:noProof/>
          <w:sz w:val="22"/>
        </w:rPr>
      </w:pPr>
      <w:hyperlink w:anchor="_Toc12015576" w:history="1">
        <w:r w:rsidRPr="0065345D">
          <w:rPr>
            <w:rStyle w:val="Hyperlink"/>
            <w:noProof/>
          </w:rPr>
          <w:t>5.2</w:t>
        </w:r>
        <w:r>
          <w:rPr>
            <w:rFonts w:ascii="Calibri" w:hAnsi="Calibri"/>
            <w:noProof/>
            <w:sz w:val="22"/>
          </w:rPr>
          <w:tab/>
        </w:r>
        <w:r w:rsidRPr="0065345D">
          <w:rPr>
            <w:rStyle w:val="Hyperlink"/>
            <w:noProof/>
          </w:rPr>
          <w:t>Cài đặt sẵn QSS</w:t>
        </w:r>
        <w:r>
          <w:rPr>
            <w:noProof/>
            <w:webHidden/>
          </w:rPr>
          <w:tab/>
        </w:r>
        <w:r>
          <w:rPr>
            <w:noProof/>
            <w:webHidden/>
          </w:rPr>
          <w:fldChar w:fldCharType="begin"/>
        </w:r>
        <w:r>
          <w:rPr>
            <w:noProof/>
            <w:webHidden/>
          </w:rPr>
          <w:instrText xml:space="preserve"> PAGEREF _Toc12015576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77" w:history="1">
        <w:r w:rsidRPr="0065345D">
          <w:rPr>
            <w:rStyle w:val="Hyperlink"/>
            <w:noProof/>
          </w:rPr>
          <w:t>5.2.1</w:t>
        </w:r>
        <w:r>
          <w:rPr>
            <w:rFonts w:ascii="Calibri" w:hAnsi="Calibri"/>
            <w:noProof/>
            <w:sz w:val="22"/>
          </w:rPr>
          <w:tab/>
        </w:r>
        <w:r w:rsidRPr="0065345D">
          <w:rPr>
            <w:rStyle w:val="Hyperlink"/>
            <w:noProof/>
          </w:rPr>
          <w:t>Tạo QSS đặt sẵn.</w:t>
        </w:r>
        <w:r>
          <w:rPr>
            <w:noProof/>
            <w:webHidden/>
          </w:rPr>
          <w:tab/>
        </w:r>
        <w:r>
          <w:rPr>
            <w:noProof/>
            <w:webHidden/>
          </w:rPr>
          <w:fldChar w:fldCharType="begin"/>
        </w:r>
        <w:r>
          <w:rPr>
            <w:noProof/>
            <w:webHidden/>
          </w:rPr>
          <w:instrText xml:space="preserve"> PAGEREF _Toc12015577 \h </w:instrText>
        </w:r>
        <w:r>
          <w:rPr>
            <w:noProof/>
          </w:rPr>
        </w:r>
        <w:r>
          <w:rPr>
            <w:noProof/>
            <w:webHidden/>
          </w:rPr>
          <w:fldChar w:fldCharType="separate"/>
        </w:r>
        <w:r>
          <w:rPr>
            <w:noProof/>
            <w:webHidden/>
          </w:rPr>
          <w:t>3</w:t>
        </w:r>
        <w:r>
          <w:rPr>
            <w:noProof/>
            <w:webHidden/>
          </w:rPr>
          <w:fldChar w:fldCharType="end"/>
        </w:r>
      </w:hyperlink>
    </w:p>
    <w:p w:rsidR="0008568E" w:rsidRDefault="0008568E">
      <w:pPr>
        <w:pStyle w:val="TOC3"/>
        <w:tabs>
          <w:tab w:val="left" w:pos="1320"/>
          <w:tab w:val="right" w:leader="dot" w:pos="9061"/>
        </w:tabs>
        <w:rPr>
          <w:rFonts w:ascii="Calibri" w:hAnsi="Calibri"/>
          <w:noProof/>
          <w:sz w:val="22"/>
        </w:rPr>
      </w:pPr>
      <w:hyperlink w:anchor="_Toc12015578" w:history="1">
        <w:r w:rsidRPr="0065345D">
          <w:rPr>
            <w:rStyle w:val="Hyperlink"/>
            <w:noProof/>
          </w:rPr>
          <w:t>5.2.2</w:t>
        </w:r>
        <w:r>
          <w:rPr>
            <w:rFonts w:ascii="Calibri" w:hAnsi="Calibri"/>
            <w:noProof/>
            <w:sz w:val="22"/>
          </w:rPr>
          <w:tab/>
        </w:r>
        <w:r w:rsidRPr="0065345D">
          <w:rPr>
            <w:rStyle w:val="Hyperlink"/>
            <w:noProof/>
          </w:rPr>
          <w:t>Cách tạo QSS nhanh trên màn hình chạm</w:t>
        </w:r>
        <w:r>
          <w:rPr>
            <w:noProof/>
            <w:webHidden/>
          </w:rPr>
          <w:tab/>
        </w:r>
        <w:r>
          <w:rPr>
            <w:noProof/>
            <w:webHidden/>
          </w:rPr>
          <w:fldChar w:fldCharType="begin"/>
        </w:r>
        <w:r>
          <w:rPr>
            <w:noProof/>
            <w:webHidden/>
          </w:rPr>
          <w:instrText xml:space="preserve"> PAGEREF _Toc12015578 \h </w:instrText>
        </w:r>
        <w:r>
          <w:rPr>
            <w:noProof/>
          </w:rPr>
        </w:r>
        <w:r>
          <w:rPr>
            <w:noProof/>
            <w:webHidden/>
          </w:rPr>
          <w:fldChar w:fldCharType="separate"/>
        </w:r>
        <w:r>
          <w:rPr>
            <w:noProof/>
            <w:webHidden/>
          </w:rPr>
          <w:t>3</w:t>
        </w:r>
        <w:r>
          <w:rPr>
            <w:noProof/>
            <w:webHidden/>
          </w:rPr>
          <w:fldChar w:fldCharType="end"/>
        </w:r>
      </w:hyperlink>
    </w:p>
    <w:p w:rsidR="0008568E" w:rsidRDefault="0008568E">
      <w:r>
        <w:fldChar w:fldCharType="end"/>
      </w:r>
    </w:p>
    <w:p w:rsidR="0008568E" w:rsidRDefault="0008568E" w:rsidP="002929E5">
      <w:pPr>
        <w:jc w:val="center"/>
        <w:rPr>
          <w:b/>
        </w:rPr>
      </w:pPr>
    </w:p>
    <w:p w:rsidR="0008568E" w:rsidRPr="00CB68E3" w:rsidRDefault="0008568E" w:rsidP="00CB68E3">
      <w:pPr>
        <w:sectPr w:rsidR="0008568E" w:rsidRPr="00CB68E3" w:rsidSect="002929E5">
          <w:pgSz w:w="11906" w:h="16838" w:code="9"/>
          <w:pgMar w:top="1440" w:right="1134" w:bottom="1440" w:left="1701" w:header="720" w:footer="720" w:gutter="0"/>
          <w:cols w:space="720"/>
          <w:docGrid w:linePitch="360"/>
        </w:sectPr>
      </w:pPr>
    </w:p>
    <w:p w:rsidR="0008568E" w:rsidRDefault="0008568E" w:rsidP="001C021A">
      <w:pPr>
        <w:pStyle w:val="Heading1"/>
      </w:pPr>
      <w:bookmarkStart w:id="1" w:name="_Thông_tin_thiết"/>
      <w:bookmarkStart w:id="2" w:name="_Ref11162427"/>
      <w:bookmarkStart w:id="3" w:name="_Toc12015526"/>
      <w:bookmarkEnd w:id="1"/>
      <w:r w:rsidRPr="007D51AB">
        <w:t>Thông tin thiết bị</w:t>
      </w:r>
      <w:bookmarkEnd w:id="2"/>
      <w:bookmarkEnd w:id="3"/>
    </w:p>
    <w:p w:rsidR="0008568E" w:rsidRPr="007D51AB" w:rsidRDefault="0008568E" w:rsidP="001C021A">
      <w:pPr>
        <w:pStyle w:val="Heading2"/>
      </w:pPr>
      <w:bookmarkStart w:id="4" w:name="_Toc12015527"/>
      <w:r>
        <w:t>Mục đích sử dụng</w:t>
      </w:r>
      <w:bookmarkEnd w:id="4"/>
    </w:p>
    <w:p w:rsidR="0008568E" w:rsidRDefault="0008568E" w:rsidP="00390913">
      <w:r>
        <w:t>Thiết bị được sử dụng bởi các bác sĩ hoặc các chuyên gia để chẩn đoán các hình ảnh tĩnh và động cho các vùng của cơ thể:</w:t>
      </w:r>
    </w:p>
    <w:p w:rsidR="0008568E" w:rsidRDefault="0008568E" w:rsidP="00FB2A80">
      <w:pPr>
        <w:pStyle w:val="ListParagraph"/>
        <w:numPr>
          <w:ilvl w:val="0"/>
          <w:numId w:val="39"/>
        </w:numPr>
      </w:pPr>
      <w:r>
        <w:t xml:space="preserve">Ngực </w:t>
      </w:r>
    </w:p>
    <w:p w:rsidR="0008568E" w:rsidRDefault="0008568E" w:rsidP="00FB2A80">
      <w:pPr>
        <w:pStyle w:val="ListParagraph"/>
        <w:numPr>
          <w:ilvl w:val="0"/>
          <w:numId w:val="39"/>
        </w:numPr>
      </w:pPr>
      <w:r>
        <w:t>Bụng</w:t>
      </w:r>
    </w:p>
    <w:p w:rsidR="0008568E" w:rsidRDefault="0008568E" w:rsidP="00FB2A80">
      <w:pPr>
        <w:pStyle w:val="ListParagraph"/>
        <w:numPr>
          <w:ilvl w:val="0"/>
          <w:numId w:val="39"/>
        </w:numPr>
      </w:pPr>
      <w:r>
        <w:t>Các cơ quan vùng chậu và đáy chậu</w:t>
      </w:r>
    </w:p>
    <w:p w:rsidR="0008568E" w:rsidRDefault="0008568E" w:rsidP="00FB2A80">
      <w:pPr>
        <w:pStyle w:val="ListParagraph"/>
        <w:numPr>
          <w:ilvl w:val="0"/>
          <w:numId w:val="39"/>
        </w:numPr>
      </w:pPr>
      <w:r>
        <w:t>Chi trên</w:t>
      </w:r>
    </w:p>
    <w:p w:rsidR="0008568E" w:rsidRDefault="0008568E" w:rsidP="00FB2A80">
      <w:pPr>
        <w:pStyle w:val="ListParagraph"/>
        <w:numPr>
          <w:ilvl w:val="0"/>
          <w:numId w:val="39"/>
        </w:numPr>
      </w:pPr>
      <w:r>
        <w:t>Chi dưới</w:t>
      </w:r>
    </w:p>
    <w:p w:rsidR="0008568E" w:rsidRDefault="0008568E" w:rsidP="00FB2A80">
      <w:pPr>
        <w:pStyle w:val="ListParagraph"/>
        <w:numPr>
          <w:ilvl w:val="0"/>
          <w:numId w:val="39"/>
        </w:numPr>
      </w:pPr>
      <w:r>
        <w:t xml:space="preserve">Lưng </w:t>
      </w:r>
    </w:p>
    <w:p w:rsidR="0008568E" w:rsidRDefault="0008568E" w:rsidP="00FB2A80">
      <w:pPr>
        <w:pStyle w:val="ListParagraph"/>
        <w:numPr>
          <w:ilvl w:val="0"/>
          <w:numId w:val="39"/>
        </w:numPr>
      </w:pPr>
      <w:r>
        <w:t xml:space="preserve">Đầu </w:t>
      </w:r>
    </w:p>
    <w:p w:rsidR="0008568E" w:rsidRDefault="0008568E" w:rsidP="00FB2A80">
      <w:pPr>
        <w:pStyle w:val="ListParagraph"/>
        <w:numPr>
          <w:ilvl w:val="0"/>
          <w:numId w:val="39"/>
        </w:numPr>
      </w:pPr>
      <w:r>
        <w:t>Cổ</w:t>
      </w:r>
    </w:p>
    <w:p w:rsidR="0008568E" w:rsidRPr="007D51AB" w:rsidRDefault="0008568E" w:rsidP="001C021A">
      <w:pPr>
        <w:pStyle w:val="Heading2"/>
      </w:pPr>
      <w:bookmarkStart w:id="5" w:name="_Toc12015528"/>
      <w:r w:rsidRPr="007D51AB">
        <w:t>Nguyên tắc hoạt động</w:t>
      </w:r>
      <w:bookmarkStart w:id="6" w:name="nguyen_tac_su_dung"/>
      <w:bookmarkStart w:id="7" w:name="nguyen_tac_hoat_dong"/>
      <w:bookmarkEnd w:id="5"/>
      <w:bookmarkEnd w:id="6"/>
      <w:bookmarkEnd w:id="7"/>
    </w:p>
    <w:p w:rsidR="0008568E" w:rsidRDefault="0008568E" w:rsidP="00002DDD">
      <w:pPr>
        <w:ind w:firstLine="720"/>
      </w:pPr>
      <w:r>
        <w:t>Các sóng siêu âm được tạo ra bởi mỗi đầu dò kết hợp tạo thành ra nhiều chùm siêu âm tạo thành một mặt phẳng quét.</w:t>
      </w:r>
    </w:p>
    <w:p w:rsidR="0008568E" w:rsidRDefault="0008568E" w:rsidP="00002DDD">
      <w:pPr>
        <w:ind w:firstLine="720"/>
      </w:pPr>
      <w:r>
        <w:t>Các chùm siêu âm thu được như đã giải thích ở trên được chuyển đổi thành tín hiệu video với kỹ thuật số chuyển đổi quét, và được hiển thị trên màn hình xem.</w:t>
      </w:r>
    </w:p>
    <w:p w:rsidR="0008568E" w:rsidRDefault="0008568E" w:rsidP="00002DDD">
      <w:pPr>
        <w:ind w:firstLine="720"/>
      </w:pPr>
      <w:r>
        <w:t>Các chế độ hiển thị hình ảnh được liệt kê bên dưới.</w:t>
      </w:r>
    </w:p>
    <w:p w:rsidR="0008568E" w:rsidRDefault="0008568E" w:rsidP="00FB2A80">
      <w:pPr>
        <w:pStyle w:val="ListParagraph"/>
        <w:numPr>
          <w:ilvl w:val="0"/>
          <w:numId w:val="40"/>
        </w:numPr>
      </w:pPr>
      <w:r>
        <w:t>Mode B là chế độ hiển thị trong đó hình ảnh được hình thành với các chùm siêu âm. Trong quá trình tạo hình ảnh cắt ngang, bộ lọc thích ứng (HI REZ) giúp gia tăng các đặc tính của từng bộ lọc chuên biệt để tạo ra một hình ảnh rõ ràng hơn.</w:t>
      </w:r>
    </w:p>
    <w:p w:rsidR="0008568E" w:rsidRDefault="0008568E" w:rsidP="00FB2A80">
      <w:pPr>
        <w:pStyle w:val="ListParagraph"/>
        <w:numPr>
          <w:ilvl w:val="0"/>
          <w:numId w:val="40"/>
        </w:numPr>
      </w:pPr>
      <w:r>
        <w:t>Mode M là chế độ hiển thị các chùm siêu âm được nhận liên tục và lặp lại trên màn hình từ cùng một hướng. Nó chỉ ra những hồi âm theo một hướng từ bên trong của cơ thể của bệnh nhân theo thời gian.</w:t>
      </w:r>
    </w:p>
    <w:p w:rsidR="0008568E" w:rsidRDefault="0008568E" w:rsidP="00FB2A80">
      <w:pPr>
        <w:pStyle w:val="ListParagraph"/>
        <w:numPr>
          <w:ilvl w:val="0"/>
          <w:numId w:val="40"/>
        </w:numPr>
      </w:pPr>
      <w:r>
        <w:t>Có hai loại chế độ D (Doppler): chế độ Doppler PW và chế độ Doppler CW. Chế độ PW hiển thị thông tin dòng máu ngắt quãng tại một điểm lấy Doppler xung. Chế độ Doppler CW hiển thị thông tin dòng máu liên tục.</w:t>
      </w:r>
    </w:p>
    <w:p w:rsidR="0008568E" w:rsidRDefault="0008568E" w:rsidP="00FB2A80">
      <w:pPr>
        <w:pStyle w:val="ListParagraph"/>
        <w:numPr>
          <w:ilvl w:val="0"/>
          <w:numId w:val="40"/>
        </w:numPr>
      </w:pPr>
      <w:r>
        <w:t>Mode Doppler màu nhận siêu âm theo cùng một hướng và ghi nhận sự khác biệt giữa chúng theo thời gian để nhận biết 3 dạng thông tin về dòng máu: hướng dòng chảy, tốc độ dòng chảy và tính không đồng bộ của dòng chảy. Trong thiết bị này bao gồm chế độ dòng màu (color Flow), chế độ dòng năng lượng (power Flow), dòng năng lượng độ phân giải cao (eFlow) và chế độ phát hiện ảnh dòng chảy (DFI).</w:t>
      </w:r>
    </w:p>
    <w:p w:rsidR="0008568E" w:rsidRDefault="0008568E" w:rsidP="000F09D2">
      <w:pPr>
        <w:ind w:left="360"/>
      </w:pPr>
      <w:r>
        <w:t>Có 5 phương pháp quét điện tử như sau.</w:t>
      </w:r>
    </w:p>
    <w:p w:rsidR="0008568E" w:rsidRDefault="0008568E" w:rsidP="00FB2A80">
      <w:pPr>
        <w:pStyle w:val="ListParagraph"/>
        <w:numPr>
          <w:ilvl w:val="0"/>
          <w:numId w:val="41"/>
        </w:numPr>
      </w:pPr>
      <w:r>
        <w:t>Phương pháp quét tuyến tính (linear): chùm siêu âm từ đầu dò siêu âm được phát ra theo một đường thẳng (tuyến tính) để lấy ảnh.</w:t>
      </w:r>
    </w:p>
    <w:p w:rsidR="0008568E" w:rsidRDefault="0008568E" w:rsidP="00FB2A80">
      <w:pPr>
        <w:pStyle w:val="ListParagraph"/>
        <w:numPr>
          <w:ilvl w:val="0"/>
          <w:numId w:val="41"/>
        </w:numPr>
      </w:pPr>
      <w:r>
        <w:t>Phương pháp quét Convex: chùm siêu âm từ đầu dò siêu âm được phát ra dưới dạng bán kính đồng tâm.</w:t>
      </w:r>
    </w:p>
    <w:p w:rsidR="0008568E" w:rsidRDefault="0008568E" w:rsidP="00FB2A80">
      <w:pPr>
        <w:pStyle w:val="ListParagraph"/>
        <w:numPr>
          <w:ilvl w:val="0"/>
          <w:numId w:val="41"/>
        </w:numPr>
      </w:pPr>
      <w:r>
        <w:t>Phương pháp quét sector: chùm siêu âm từ đầu dò siêu âm được phát ra theo hình quạt (cung).</w:t>
      </w:r>
    </w:p>
    <w:p w:rsidR="0008568E" w:rsidRDefault="0008568E" w:rsidP="00FB2A80">
      <w:pPr>
        <w:pStyle w:val="ListParagraph"/>
        <w:numPr>
          <w:ilvl w:val="0"/>
          <w:numId w:val="41"/>
        </w:numPr>
      </w:pPr>
      <w:r>
        <w:t>Phương pháp quét xuyên tâm (radial): đầu dò siêu âm phát ra chùm siêu âm 360 độ (radial).</w:t>
      </w:r>
    </w:p>
    <w:p w:rsidR="0008568E" w:rsidRDefault="0008568E" w:rsidP="00FB2A80">
      <w:pPr>
        <w:pStyle w:val="ListParagraph"/>
        <w:numPr>
          <w:ilvl w:val="0"/>
          <w:numId w:val="41"/>
        </w:numPr>
      </w:pPr>
      <w:r>
        <w:t>Phương pháp quét hình thang: chùm siêu âm từ đầu dò siêu âm được phát ra theo dạng bán kính đồng tâm, không phụ thuộc vào loại đầu dò.</w:t>
      </w:r>
    </w:p>
    <w:p w:rsidR="0008568E" w:rsidRDefault="0008568E" w:rsidP="000F09D2"/>
    <w:p w:rsidR="0008568E" w:rsidRPr="000F09D2" w:rsidRDefault="0008568E" w:rsidP="001C021A">
      <w:pPr>
        <w:pStyle w:val="Heading2"/>
      </w:pPr>
      <w:bookmarkStart w:id="8" w:name="_Toc12015529"/>
      <w:r w:rsidRPr="000F09D2">
        <w:t>Cấu trúc máy</w:t>
      </w:r>
      <w:bookmarkEnd w:id="8"/>
    </w:p>
    <w:p w:rsidR="0008568E" w:rsidRDefault="0008568E" w:rsidP="00B16B2C">
      <w:pPr>
        <w:jc w:val="center"/>
      </w:pPr>
      <w:r w:rsidRPr="0012229F">
        <w:rPr>
          <w:noProof/>
        </w:rPr>
        <w:pict>
          <v:shape id="Picture 27" o:spid="_x0000_i1026" type="#_x0000_t75" style="width:390.75pt;height:206.25pt;visibility:visible">
            <v:imagedata r:id="rId9" o:title=""/>
          </v:shape>
        </w:pict>
      </w:r>
    </w:p>
    <w:p w:rsidR="0008568E" w:rsidRDefault="0008568E" w:rsidP="00FB2A80">
      <w:pPr>
        <w:pStyle w:val="ListParagraph"/>
        <w:numPr>
          <w:ilvl w:val="0"/>
          <w:numId w:val="42"/>
        </w:numPr>
      </w:pPr>
      <w:r>
        <w:t>Màn hình hiển thị</w:t>
      </w:r>
    </w:p>
    <w:p w:rsidR="0008568E" w:rsidRDefault="0008568E" w:rsidP="00FB2A80">
      <w:pPr>
        <w:pStyle w:val="ListParagraph"/>
        <w:numPr>
          <w:ilvl w:val="0"/>
          <w:numId w:val="42"/>
        </w:numPr>
      </w:pPr>
      <w:r>
        <w:t>Màn hình cảm ứng</w:t>
      </w:r>
    </w:p>
    <w:p w:rsidR="0008568E" w:rsidRDefault="0008568E" w:rsidP="00FB2A80">
      <w:pPr>
        <w:pStyle w:val="ListParagraph"/>
        <w:numPr>
          <w:ilvl w:val="0"/>
          <w:numId w:val="42"/>
        </w:numPr>
      </w:pPr>
      <w:r>
        <w:t xml:space="preserve">Bảng điều khiển </w:t>
      </w:r>
    </w:p>
    <w:p w:rsidR="0008568E" w:rsidRDefault="0008568E" w:rsidP="00FB2A80">
      <w:pPr>
        <w:pStyle w:val="ListParagraph"/>
        <w:numPr>
          <w:ilvl w:val="0"/>
          <w:numId w:val="42"/>
        </w:numPr>
      </w:pPr>
      <w:r>
        <w:t xml:space="preserve">Cần xoay cho bảng điều khiển </w:t>
      </w:r>
    </w:p>
    <w:p w:rsidR="0008568E" w:rsidRDefault="0008568E" w:rsidP="00FB2A80">
      <w:pPr>
        <w:pStyle w:val="ListParagraph"/>
        <w:numPr>
          <w:ilvl w:val="0"/>
          <w:numId w:val="42"/>
        </w:numPr>
      </w:pPr>
      <w:r>
        <w:t xml:space="preserve">Tay cầm bảng điều khiển </w:t>
      </w:r>
    </w:p>
    <w:p w:rsidR="0008568E" w:rsidRDefault="0008568E" w:rsidP="00FB2A80">
      <w:pPr>
        <w:pStyle w:val="ListParagraph"/>
        <w:numPr>
          <w:ilvl w:val="0"/>
          <w:numId w:val="42"/>
        </w:numPr>
      </w:pPr>
      <w:r>
        <w:t xml:space="preserve">Móc cáp </w:t>
      </w:r>
    </w:p>
    <w:p w:rsidR="0008568E" w:rsidRDefault="0008568E" w:rsidP="00FB2A80">
      <w:pPr>
        <w:pStyle w:val="ListParagraph"/>
        <w:numPr>
          <w:ilvl w:val="0"/>
          <w:numId w:val="42"/>
        </w:numPr>
      </w:pPr>
      <w:r>
        <w:t xml:space="preserve">Khóa bánh </w:t>
      </w:r>
    </w:p>
    <w:p w:rsidR="0008568E" w:rsidRDefault="0008568E" w:rsidP="00FB2A80">
      <w:pPr>
        <w:pStyle w:val="ListParagraph"/>
        <w:numPr>
          <w:ilvl w:val="0"/>
          <w:numId w:val="42"/>
        </w:numPr>
      </w:pPr>
      <w:r>
        <w:t xml:space="preserve">Bàn đạp điều chỉnh độ cao của bảng điều khiển </w:t>
      </w:r>
    </w:p>
    <w:p w:rsidR="0008568E" w:rsidRDefault="0008568E" w:rsidP="00FB2A80">
      <w:pPr>
        <w:pStyle w:val="ListParagraph"/>
        <w:numPr>
          <w:ilvl w:val="0"/>
          <w:numId w:val="42"/>
        </w:numPr>
      </w:pPr>
      <w:r>
        <w:t xml:space="preserve">Cánh tay màn hình </w:t>
      </w:r>
    </w:p>
    <w:p w:rsidR="0008568E" w:rsidRDefault="0008568E" w:rsidP="00FB2A80">
      <w:pPr>
        <w:pStyle w:val="ListParagraph"/>
        <w:numPr>
          <w:ilvl w:val="0"/>
          <w:numId w:val="42"/>
        </w:numPr>
      </w:pPr>
      <w:r>
        <w:t>Kết nối USB (2.0) (x3)</w:t>
      </w:r>
    </w:p>
    <w:p w:rsidR="0008568E" w:rsidRDefault="0008568E" w:rsidP="00FB2A80">
      <w:pPr>
        <w:pStyle w:val="ListParagraph"/>
        <w:numPr>
          <w:ilvl w:val="0"/>
          <w:numId w:val="42"/>
        </w:numPr>
      </w:pPr>
      <w:r>
        <w:t>Tay đẩy</w:t>
      </w:r>
    </w:p>
    <w:p w:rsidR="0008568E" w:rsidRDefault="0008568E" w:rsidP="00FB2A80">
      <w:pPr>
        <w:pStyle w:val="ListParagraph"/>
        <w:numPr>
          <w:ilvl w:val="0"/>
          <w:numId w:val="42"/>
        </w:numPr>
      </w:pPr>
      <w:r>
        <w:t>Giá đỡ đầu dò</w:t>
      </w:r>
    </w:p>
    <w:p w:rsidR="0008568E" w:rsidRDefault="0008568E" w:rsidP="00FB2A80">
      <w:pPr>
        <w:pStyle w:val="ListParagraph"/>
        <w:numPr>
          <w:ilvl w:val="0"/>
          <w:numId w:val="42"/>
        </w:numPr>
      </w:pPr>
      <w:r>
        <w:t>Móc treo</w:t>
      </w:r>
    </w:p>
    <w:p w:rsidR="0008568E" w:rsidRDefault="0008568E" w:rsidP="00FB2A80">
      <w:pPr>
        <w:pStyle w:val="ListParagraph"/>
        <w:numPr>
          <w:ilvl w:val="0"/>
          <w:numId w:val="42"/>
        </w:numPr>
      </w:pPr>
      <w:r>
        <w:t>Móc cáp</w:t>
      </w:r>
    </w:p>
    <w:p w:rsidR="0008568E" w:rsidRDefault="0008568E" w:rsidP="00FB2A80">
      <w:pPr>
        <w:pStyle w:val="ListParagraph"/>
        <w:numPr>
          <w:ilvl w:val="0"/>
          <w:numId w:val="42"/>
        </w:numPr>
      </w:pPr>
      <w:r>
        <w:t>Kẹp cáp (đối với cáp nguồn)</w:t>
      </w:r>
    </w:p>
    <w:p w:rsidR="0008568E" w:rsidRDefault="0008568E" w:rsidP="00FB2A80">
      <w:pPr>
        <w:pStyle w:val="ListParagraph"/>
        <w:numPr>
          <w:ilvl w:val="0"/>
          <w:numId w:val="42"/>
        </w:numPr>
      </w:pPr>
      <w:r>
        <w:t>Đầu nối cáp LAN</w:t>
      </w:r>
    </w:p>
    <w:p w:rsidR="0008568E" w:rsidRDefault="0008568E" w:rsidP="00FB2A80">
      <w:pPr>
        <w:pStyle w:val="ListParagraph"/>
        <w:numPr>
          <w:ilvl w:val="0"/>
          <w:numId w:val="42"/>
        </w:numPr>
      </w:pPr>
      <w:r>
        <w:t>Cần khóa (mặt sau của thiết bị)</w:t>
      </w:r>
    </w:p>
    <w:p w:rsidR="0008568E" w:rsidRDefault="0008568E" w:rsidP="00FB2A80">
      <w:pPr>
        <w:pStyle w:val="ListParagraph"/>
        <w:numPr>
          <w:ilvl w:val="0"/>
          <w:numId w:val="42"/>
        </w:numPr>
      </w:pPr>
      <w:r>
        <w:t>Bộ ngắt nguồn</w:t>
      </w:r>
    </w:p>
    <w:p w:rsidR="0008568E" w:rsidRDefault="0008568E" w:rsidP="00FB2A80">
      <w:pPr>
        <w:pStyle w:val="ListParagraph"/>
        <w:numPr>
          <w:ilvl w:val="0"/>
          <w:numId w:val="42"/>
        </w:numPr>
      </w:pPr>
      <w:r>
        <w:t>Nối đất</w:t>
      </w:r>
    </w:p>
    <w:p w:rsidR="0008568E" w:rsidRDefault="0008568E" w:rsidP="00B16B2C">
      <w:pPr>
        <w:jc w:val="center"/>
      </w:pPr>
      <w:r w:rsidRPr="0012229F">
        <w:rPr>
          <w:noProof/>
        </w:rPr>
        <w:pict>
          <v:shape id="Picture 28" o:spid="_x0000_i1027" type="#_x0000_t75" style="width:212.25pt;height:338.25pt;visibility:visible">
            <v:imagedata r:id="rId10" o:title=""/>
          </v:shape>
        </w:pict>
      </w:r>
    </w:p>
    <w:p w:rsidR="0008568E" w:rsidRDefault="0008568E" w:rsidP="00FB2A80">
      <w:pPr>
        <w:pStyle w:val="ListParagraph"/>
        <w:numPr>
          <w:ilvl w:val="1"/>
          <w:numId w:val="43"/>
        </w:numPr>
      </w:pPr>
      <w:r>
        <w:t>Thiết bị kết nối đầu dò độc lập (Tùy chọn)</w:t>
      </w:r>
    </w:p>
    <w:p w:rsidR="0008568E" w:rsidRDefault="0008568E" w:rsidP="00FB2A80">
      <w:pPr>
        <w:pStyle w:val="ListParagraph"/>
        <w:numPr>
          <w:ilvl w:val="1"/>
          <w:numId w:val="43"/>
        </w:numPr>
      </w:pPr>
      <w:r>
        <w:t>Đầu nối USB (3.0)</w:t>
      </w:r>
    </w:p>
    <w:p w:rsidR="0008568E" w:rsidRDefault="0008568E" w:rsidP="00FB2A80">
      <w:pPr>
        <w:pStyle w:val="ListParagraph"/>
        <w:numPr>
          <w:ilvl w:val="1"/>
          <w:numId w:val="43"/>
        </w:numPr>
      </w:pPr>
      <w:r>
        <w:t>Thiết bị điều khiển RVS (tùy chọn) hoặc ngăn kéo lưu trữ</w:t>
      </w:r>
    </w:p>
    <w:p w:rsidR="0008568E" w:rsidRDefault="0008568E" w:rsidP="00FB2A80">
      <w:pPr>
        <w:pStyle w:val="ListParagraph"/>
        <w:numPr>
          <w:ilvl w:val="1"/>
          <w:numId w:val="43"/>
        </w:numPr>
      </w:pPr>
      <w:r>
        <w:t>Tín hiệu sinh lý (tùy chọn)</w:t>
      </w:r>
    </w:p>
    <w:p w:rsidR="0008568E" w:rsidRDefault="0008568E" w:rsidP="00FB2A80">
      <w:pPr>
        <w:pStyle w:val="ListParagraph"/>
        <w:numPr>
          <w:ilvl w:val="1"/>
          <w:numId w:val="43"/>
        </w:numPr>
      </w:pPr>
      <w:r>
        <w:t>Đầu nối tạm thời (Đầu nối để gắn tạm thời một đầu dò)</w:t>
      </w:r>
    </w:p>
    <w:p w:rsidR="0008568E" w:rsidRDefault="0008568E" w:rsidP="00FB2A80">
      <w:pPr>
        <w:pStyle w:val="ListParagraph"/>
        <w:numPr>
          <w:ilvl w:val="1"/>
          <w:numId w:val="43"/>
        </w:numPr>
      </w:pPr>
      <w:r>
        <w:t>Đầu nối công tắc chân</w:t>
      </w:r>
    </w:p>
    <w:p w:rsidR="0008568E" w:rsidRDefault="0008568E" w:rsidP="00FB2A80">
      <w:pPr>
        <w:pStyle w:val="ListParagraph"/>
        <w:numPr>
          <w:ilvl w:val="1"/>
          <w:numId w:val="43"/>
        </w:numPr>
      </w:pPr>
      <w:r>
        <w:t>Bàn phím chữ và số</w:t>
      </w:r>
    </w:p>
    <w:p w:rsidR="0008568E" w:rsidRDefault="0008568E" w:rsidP="00FB2A80">
      <w:pPr>
        <w:pStyle w:val="ListParagraph"/>
        <w:numPr>
          <w:ilvl w:val="1"/>
          <w:numId w:val="43"/>
        </w:numPr>
      </w:pPr>
      <w:r>
        <w:t>Thanh kẹp ECG</w:t>
      </w:r>
    </w:p>
    <w:p w:rsidR="0008568E" w:rsidRDefault="0008568E" w:rsidP="00FB2A80">
      <w:pPr>
        <w:pStyle w:val="ListParagraph"/>
        <w:numPr>
          <w:ilvl w:val="1"/>
          <w:numId w:val="43"/>
        </w:numPr>
      </w:pPr>
      <w:r>
        <w:t>Đầu nối đầu dò</w:t>
      </w:r>
    </w:p>
    <w:p w:rsidR="0008568E" w:rsidRDefault="0008568E" w:rsidP="00713D4A"/>
    <w:p w:rsidR="0008568E" w:rsidRPr="00540C43" w:rsidRDefault="0008568E" w:rsidP="001C021A">
      <w:pPr>
        <w:pStyle w:val="Heading3"/>
        <w:rPr>
          <w:noProof/>
        </w:rPr>
      </w:pPr>
      <w:bookmarkStart w:id="9" w:name="_Toc12015530"/>
      <w:r w:rsidRPr="00540C43">
        <w:rPr>
          <w:noProof/>
        </w:rPr>
        <w:t>Bảng điều khiển</w:t>
      </w:r>
      <w:bookmarkEnd w:id="9"/>
    </w:p>
    <w:p w:rsidR="0008568E" w:rsidRDefault="0008568E" w:rsidP="00B16B2C">
      <w:pPr>
        <w:jc w:val="center"/>
        <w:rPr>
          <w:noProof/>
        </w:rPr>
      </w:pPr>
      <w:r w:rsidRPr="0012229F">
        <w:rPr>
          <w:noProof/>
        </w:rPr>
        <w:pict>
          <v:shape id="Picture 8" o:spid="_x0000_i1028" type="#_x0000_t75" style="width:464.25pt;height:302.25pt;visibility:visible">
            <v:imagedata r:id="rId11" o:title=""/>
          </v:shape>
        </w:pict>
      </w:r>
    </w:p>
    <w:p w:rsidR="0008568E" w:rsidRDefault="0008568E" w:rsidP="00E4591C">
      <w:pPr>
        <w:ind w:left="360"/>
        <w:rPr>
          <w:noProof/>
        </w:rPr>
      </w:pPr>
      <w:r>
        <w:rPr>
          <w:noProof/>
        </w:rPr>
        <w:t>Sơ đồ bảng điều khiển</w:t>
      </w:r>
    </w:p>
    <w:p w:rsidR="0008568E" w:rsidRDefault="0008568E" w:rsidP="00FB2A80">
      <w:pPr>
        <w:pStyle w:val="ListParagraph"/>
        <w:numPr>
          <w:ilvl w:val="0"/>
          <w:numId w:val="5"/>
        </w:numPr>
        <w:rPr>
          <w:noProof/>
        </w:rPr>
      </w:pPr>
      <w:r>
        <w:rPr>
          <w:noProof/>
        </w:rPr>
        <w:t>Phím [Nguồn]</w:t>
      </w:r>
    </w:p>
    <w:p w:rsidR="0008568E" w:rsidRDefault="0008568E" w:rsidP="00FB2A80">
      <w:pPr>
        <w:pStyle w:val="ListParagraph"/>
        <w:numPr>
          <w:ilvl w:val="0"/>
          <w:numId w:val="5"/>
        </w:numPr>
        <w:rPr>
          <w:noProof/>
        </w:rPr>
      </w:pPr>
      <w:r>
        <w:rPr>
          <w:noProof/>
        </w:rPr>
        <w:t>Đèn truy cập ở cứng</w:t>
      </w:r>
    </w:p>
    <w:p w:rsidR="0008568E" w:rsidRDefault="0008568E" w:rsidP="00FB2A80">
      <w:pPr>
        <w:pStyle w:val="ListParagraph"/>
        <w:numPr>
          <w:ilvl w:val="0"/>
          <w:numId w:val="5"/>
        </w:numPr>
        <w:rPr>
          <w:noProof/>
        </w:rPr>
      </w:pPr>
      <w:r>
        <w:rPr>
          <w:noProof/>
        </w:rPr>
        <w:t>Phím [Tạo bệnh nhân mới]</w:t>
      </w:r>
    </w:p>
    <w:p w:rsidR="0008568E" w:rsidRDefault="0008568E" w:rsidP="00FB2A80">
      <w:pPr>
        <w:pStyle w:val="ListParagraph"/>
        <w:numPr>
          <w:ilvl w:val="0"/>
          <w:numId w:val="5"/>
        </w:numPr>
        <w:rPr>
          <w:noProof/>
        </w:rPr>
      </w:pPr>
      <w:r>
        <w:rPr>
          <w:noProof/>
        </w:rPr>
        <w:t>Phím [Đầu dò / Cài đặt]</w:t>
      </w:r>
    </w:p>
    <w:p w:rsidR="0008568E" w:rsidRDefault="0008568E" w:rsidP="00FB2A80">
      <w:pPr>
        <w:pStyle w:val="ListParagraph"/>
        <w:numPr>
          <w:ilvl w:val="0"/>
          <w:numId w:val="5"/>
        </w:numPr>
        <w:rPr>
          <w:noProof/>
        </w:rPr>
      </w:pPr>
      <w:r>
        <w:rPr>
          <w:noProof/>
        </w:rPr>
        <w:t>Phím [Menu] Nút xuay [Công suất sóng âm]</w:t>
      </w:r>
    </w:p>
    <w:p w:rsidR="0008568E" w:rsidRDefault="0008568E" w:rsidP="00FB2A80">
      <w:pPr>
        <w:pStyle w:val="ListParagraph"/>
        <w:numPr>
          <w:ilvl w:val="0"/>
          <w:numId w:val="5"/>
        </w:numPr>
        <w:rPr>
          <w:noProof/>
        </w:rPr>
      </w:pPr>
      <w:r>
        <w:rPr>
          <w:noProof/>
        </w:rPr>
        <w:t>Thanh trượt [TGC]</w:t>
      </w:r>
    </w:p>
    <w:p w:rsidR="0008568E" w:rsidRDefault="0008568E" w:rsidP="00FB2A80">
      <w:pPr>
        <w:pStyle w:val="ListParagraph"/>
        <w:numPr>
          <w:ilvl w:val="0"/>
          <w:numId w:val="5"/>
        </w:numPr>
        <w:rPr>
          <w:noProof/>
        </w:rPr>
      </w:pPr>
      <w:r>
        <w:rPr>
          <w:noProof/>
        </w:rPr>
        <w:t>Cảm biến quang</w:t>
      </w:r>
    </w:p>
    <w:p w:rsidR="0008568E" w:rsidRDefault="0008568E" w:rsidP="00FB2A80">
      <w:pPr>
        <w:pStyle w:val="ListParagraph"/>
        <w:numPr>
          <w:ilvl w:val="0"/>
          <w:numId w:val="5"/>
        </w:numPr>
        <w:rPr>
          <w:noProof/>
        </w:rPr>
      </w:pPr>
      <w:r>
        <w:rPr>
          <w:noProof/>
        </w:rPr>
        <w:t>Đèn báo trạng thái</w:t>
      </w:r>
    </w:p>
    <w:p w:rsidR="0008568E" w:rsidRDefault="0008568E" w:rsidP="00E4591C">
      <w:pPr>
        <w:pStyle w:val="ListParagraph"/>
        <w:ind w:left="1080"/>
        <w:rPr>
          <w:noProof/>
        </w:rPr>
      </w:pPr>
      <w:r>
        <w:rPr>
          <w:noProof/>
        </w:rPr>
        <w:t xml:space="preserve">Bật nguồn: Nhấp nháy màu trắng. </w:t>
      </w:r>
    </w:p>
    <w:p w:rsidR="0008568E" w:rsidRDefault="0008568E" w:rsidP="00E4591C">
      <w:pPr>
        <w:pStyle w:val="ListParagraph"/>
        <w:ind w:left="1080"/>
        <w:rPr>
          <w:noProof/>
        </w:rPr>
      </w:pPr>
      <w:r>
        <w:rPr>
          <w:noProof/>
        </w:rPr>
        <w:t>Khi bảng điều khiển tiếp xúc với lực nhấn: Nhấp nháy màu cam.</w:t>
      </w:r>
    </w:p>
    <w:p w:rsidR="0008568E" w:rsidRDefault="0008568E" w:rsidP="00FB2A80">
      <w:pPr>
        <w:pStyle w:val="ListParagraph"/>
        <w:numPr>
          <w:ilvl w:val="0"/>
          <w:numId w:val="5"/>
        </w:numPr>
        <w:rPr>
          <w:noProof/>
        </w:rPr>
      </w:pPr>
      <w:r>
        <w:rPr>
          <w:noProof/>
        </w:rPr>
        <w:t>Núm xoay đa năng</w:t>
      </w:r>
    </w:p>
    <w:p w:rsidR="0008568E" w:rsidRDefault="0008568E" w:rsidP="00FB2A80">
      <w:pPr>
        <w:pStyle w:val="ListParagraph"/>
        <w:numPr>
          <w:ilvl w:val="0"/>
          <w:numId w:val="5"/>
        </w:numPr>
        <w:rPr>
          <w:noProof/>
        </w:rPr>
      </w:pPr>
      <w:r>
        <w:rPr>
          <w:noProof/>
        </w:rPr>
        <w:t xml:space="preserve">Phím bật tắt chế độ shear wave [SWM] </w:t>
      </w:r>
    </w:p>
    <w:p w:rsidR="0008568E" w:rsidRDefault="0008568E" w:rsidP="00FB2A80">
      <w:pPr>
        <w:pStyle w:val="ListParagraph"/>
        <w:numPr>
          <w:ilvl w:val="0"/>
          <w:numId w:val="5"/>
        </w:numPr>
        <w:rPr>
          <w:noProof/>
        </w:rPr>
      </w:pPr>
      <w:r>
        <w:rPr>
          <w:noProof/>
        </w:rPr>
        <w:t>Phím bật tăt chế độ fusion [RVS]</w:t>
      </w:r>
    </w:p>
    <w:p w:rsidR="0008568E" w:rsidRDefault="0008568E" w:rsidP="00FB2A80">
      <w:pPr>
        <w:pStyle w:val="ListParagraph"/>
        <w:numPr>
          <w:ilvl w:val="0"/>
          <w:numId w:val="5"/>
        </w:numPr>
        <w:rPr>
          <w:noProof/>
        </w:rPr>
      </w:pPr>
      <w:r>
        <w:rPr>
          <w:noProof/>
        </w:rPr>
        <w:t>Phím [ điểm hội tụ/ vận tốc]</w:t>
      </w:r>
    </w:p>
    <w:p w:rsidR="0008568E" w:rsidRDefault="0008568E" w:rsidP="00FB2A80">
      <w:pPr>
        <w:pStyle w:val="ListParagraph"/>
        <w:numPr>
          <w:ilvl w:val="0"/>
          <w:numId w:val="5"/>
        </w:numPr>
        <w:rPr>
          <w:noProof/>
        </w:rPr>
      </w:pPr>
      <w:r>
        <w:rPr>
          <w:noProof/>
        </w:rPr>
        <w:t>Phím/ núm xoay điều chỉnh [thu phóng/ chiều sâu]</w:t>
      </w:r>
    </w:p>
    <w:p w:rsidR="0008568E" w:rsidRDefault="0008568E" w:rsidP="00FB2A80">
      <w:pPr>
        <w:pStyle w:val="ListParagraph"/>
        <w:numPr>
          <w:ilvl w:val="0"/>
          <w:numId w:val="5"/>
        </w:numPr>
        <w:rPr>
          <w:noProof/>
        </w:rPr>
      </w:pPr>
      <w:r>
        <w:rPr>
          <w:noProof/>
        </w:rPr>
        <w:t>Phím [Xem lại]</w:t>
      </w:r>
    </w:p>
    <w:p w:rsidR="0008568E" w:rsidRDefault="0008568E" w:rsidP="00FB2A80">
      <w:pPr>
        <w:pStyle w:val="ListParagraph"/>
        <w:numPr>
          <w:ilvl w:val="0"/>
          <w:numId w:val="5"/>
        </w:numPr>
        <w:rPr>
          <w:noProof/>
        </w:rPr>
      </w:pPr>
      <w:r>
        <w:rPr>
          <w:noProof/>
        </w:rPr>
        <w:t>Phím [Tự động tối ưu hóa]</w:t>
      </w:r>
    </w:p>
    <w:p w:rsidR="0008568E" w:rsidRDefault="0008568E" w:rsidP="00FB2A80">
      <w:pPr>
        <w:pStyle w:val="ListParagraph"/>
        <w:numPr>
          <w:ilvl w:val="0"/>
          <w:numId w:val="5"/>
        </w:numPr>
        <w:rPr>
          <w:noProof/>
        </w:rPr>
      </w:pPr>
      <w:r>
        <w:rPr>
          <w:noProof/>
        </w:rPr>
        <w:t>Phím [Máy in màu]</w:t>
      </w:r>
    </w:p>
    <w:p w:rsidR="0008568E" w:rsidRDefault="0008568E" w:rsidP="00FB2A80">
      <w:pPr>
        <w:pStyle w:val="ListParagraph"/>
        <w:numPr>
          <w:ilvl w:val="0"/>
          <w:numId w:val="5"/>
        </w:numPr>
        <w:rPr>
          <w:noProof/>
        </w:rPr>
      </w:pPr>
      <w:r>
        <w:rPr>
          <w:noProof/>
        </w:rPr>
        <w:t>Phím [In]</w:t>
      </w:r>
    </w:p>
    <w:p w:rsidR="0008568E" w:rsidRDefault="0008568E" w:rsidP="00FB2A80">
      <w:pPr>
        <w:pStyle w:val="ListParagraph"/>
        <w:numPr>
          <w:ilvl w:val="0"/>
          <w:numId w:val="5"/>
        </w:numPr>
        <w:rPr>
          <w:noProof/>
        </w:rPr>
      </w:pPr>
      <w:r>
        <w:rPr>
          <w:noProof/>
        </w:rPr>
        <w:t>Phím [dừng hình]</w:t>
      </w:r>
    </w:p>
    <w:p w:rsidR="0008568E" w:rsidRDefault="0008568E" w:rsidP="00B16B2C">
      <w:pPr>
        <w:ind w:left="360"/>
        <w:jc w:val="center"/>
      </w:pPr>
      <w:r w:rsidRPr="0012229F">
        <w:rPr>
          <w:noProof/>
        </w:rPr>
        <w:pict>
          <v:shape id="Picture 9" o:spid="_x0000_i1029" type="#_x0000_t75" style="width:405pt;height:222pt;visibility:visible">
            <v:imagedata r:id="rId12" o:title=""/>
          </v:shape>
        </w:pict>
      </w:r>
    </w:p>
    <w:p w:rsidR="0008568E" w:rsidRDefault="0008568E" w:rsidP="00E4591C">
      <w:pPr>
        <w:ind w:left="360"/>
      </w:pPr>
      <w:r>
        <w:t>Bảng điều khiển (Khu vực bóng lăn)</w:t>
      </w:r>
    </w:p>
    <w:p w:rsidR="0008568E" w:rsidRDefault="0008568E" w:rsidP="00FB2A80">
      <w:pPr>
        <w:pStyle w:val="ListParagraph"/>
        <w:numPr>
          <w:ilvl w:val="0"/>
          <w:numId w:val="6"/>
        </w:numPr>
      </w:pPr>
      <w:r>
        <w:t>Phím [Zoom]</w:t>
      </w:r>
    </w:p>
    <w:p w:rsidR="0008568E" w:rsidRDefault="0008568E" w:rsidP="00FB2A80">
      <w:pPr>
        <w:pStyle w:val="ListParagraph"/>
        <w:numPr>
          <w:ilvl w:val="0"/>
          <w:numId w:val="6"/>
        </w:numPr>
      </w:pPr>
      <w:r>
        <w:t xml:space="preserve">Phím [Chức năng bóng lăn] [T.B.F.] </w:t>
      </w:r>
    </w:p>
    <w:p w:rsidR="0008568E" w:rsidRDefault="0008568E" w:rsidP="00FB2A80">
      <w:pPr>
        <w:pStyle w:val="ListParagraph"/>
        <w:numPr>
          <w:ilvl w:val="0"/>
          <w:numId w:val="6"/>
        </w:numPr>
      </w:pPr>
      <w:r>
        <w:t>Phím [Dánh dấu vùng cơ thể]</w:t>
      </w:r>
    </w:p>
    <w:p w:rsidR="0008568E" w:rsidRDefault="0008568E" w:rsidP="00FB2A80">
      <w:pPr>
        <w:pStyle w:val="ListParagraph"/>
        <w:numPr>
          <w:ilvl w:val="0"/>
          <w:numId w:val="6"/>
        </w:numPr>
      </w:pPr>
      <w:r>
        <w:t>Phím [Tìm kiếm]</w:t>
      </w:r>
    </w:p>
    <w:p w:rsidR="0008568E" w:rsidRDefault="0008568E" w:rsidP="00FB2A80">
      <w:pPr>
        <w:pStyle w:val="ListParagraph"/>
        <w:numPr>
          <w:ilvl w:val="0"/>
          <w:numId w:val="6"/>
        </w:numPr>
      </w:pPr>
      <w:r>
        <w:t>Phím [Que đo cơ bản]</w:t>
      </w:r>
    </w:p>
    <w:p w:rsidR="0008568E" w:rsidRDefault="0008568E" w:rsidP="00FB2A80">
      <w:pPr>
        <w:pStyle w:val="ListParagraph"/>
        <w:numPr>
          <w:ilvl w:val="0"/>
          <w:numId w:val="6"/>
        </w:numPr>
      </w:pPr>
      <w:r>
        <w:t>Phím [Gói đo]</w:t>
      </w:r>
    </w:p>
    <w:p w:rsidR="0008568E" w:rsidRDefault="0008568E" w:rsidP="00FB2A80">
      <w:pPr>
        <w:pStyle w:val="ListParagraph"/>
        <w:numPr>
          <w:ilvl w:val="0"/>
          <w:numId w:val="6"/>
        </w:numPr>
      </w:pPr>
      <w:r>
        <w:t>Phím bật tắt chế độ [chọc dò]</w:t>
      </w:r>
    </w:p>
    <w:p w:rsidR="0008568E" w:rsidRDefault="0008568E" w:rsidP="00FB2A80">
      <w:pPr>
        <w:pStyle w:val="ListParagraph"/>
        <w:numPr>
          <w:ilvl w:val="0"/>
          <w:numId w:val="6"/>
        </w:numPr>
      </w:pPr>
      <w:r>
        <w:t>Phím [Quay lại]</w:t>
      </w:r>
    </w:p>
    <w:p w:rsidR="0008568E" w:rsidRDefault="0008568E" w:rsidP="00FB2A80">
      <w:pPr>
        <w:pStyle w:val="ListParagraph"/>
        <w:numPr>
          <w:ilvl w:val="0"/>
          <w:numId w:val="6"/>
        </w:numPr>
      </w:pPr>
      <w:r>
        <w:t>Phím [L]</w:t>
      </w:r>
    </w:p>
    <w:p w:rsidR="0008568E" w:rsidRDefault="0008568E" w:rsidP="00FB2A80">
      <w:pPr>
        <w:pStyle w:val="ListParagraph"/>
        <w:numPr>
          <w:ilvl w:val="0"/>
          <w:numId w:val="6"/>
        </w:numPr>
      </w:pPr>
      <w:r>
        <w:t>Phím [Con trỏ]/ [ghi chú]</w:t>
      </w:r>
    </w:p>
    <w:p w:rsidR="0008568E" w:rsidRDefault="0008568E" w:rsidP="00FB2A80">
      <w:pPr>
        <w:pStyle w:val="ListParagraph"/>
        <w:numPr>
          <w:ilvl w:val="0"/>
          <w:numId w:val="6"/>
        </w:numPr>
      </w:pPr>
      <w:r>
        <w:t>Phím [1 hình], Phím [2 hình]</w:t>
      </w:r>
    </w:p>
    <w:p w:rsidR="0008568E" w:rsidRDefault="0008568E" w:rsidP="00FB2A80">
      <w:pPr>
        <w:pStyle w:val="ListParagraph"/>
        <w:numPr>
          <w:ilvl w:val="0"/>
          <w:numId w:val="6"/>
        </w:numPr>
      </w:pPr>
      <w:r>
        <w:t>Phím [Lưu trữ]</w:t>
      </w:r>
    </w:p>
    <w:p w:rsidR="0008568E" w:rsidRDefault="0008568E" w:rsidP="00FB2A80">
      <w:pPr>
        <w:pStyle w:val="ListParagraph"/>
        <w:numPr>
          <w:ilvl w:val="0"/>
          <w:numId w:val="6"/>
        </w:numPr>
      </w:pPr>
      <w:r>
        <w:t>Phím [Cập nhật]</w:t>
      </w:r>
    </w:p>
    <w:p w:rsidR="0008568E" w:rsidRDefault="0008568E" w:rsidP="00FB2A80">
      <w:pPr>
        <w:pStyle w:val="ListParagraph"/>
        <w:numPr>
          <w:ilvl w:val="0"/>
          <w:numId w:val="6"/>
        </w:numPr>
      </w:pPr>
      <w:r>
        <w:t>Phím [Enter]</w:t>
      </w:r>
    </w:p>
    <w:p w:rsidR="0008568E" w:rsidRDefault="0008568E" w:rsidP="00FB2A80">
      <w:pPr>
        <w:pStyle w:val="ListParagraph"/>
        <w:numPr>
          <w:ilvl w:val="0"/>
          <w:numId w:val="6"/>
        </w:numPr>
      </w:pPr>
      <w:r>
        <w:t>Phím [R]</w:t>
      </w:r>
    </w:p>
    <w:p w:rsidR="0008568E" w:rsidRDefault="0008568E" w:rsidP="00B16B2C">
      <w:pPr>
        <w:jc w:val="left"/>
      </w:pPr>
      <w:r w:rsidRPr="0012229F">
        <w:rPr>
          <w:noProof/>
        </w:rPr>
        <w:pict>
          <v:shape id="Picture 10" o:spid="_x0000_i1030" type="#_x0000_t75" style="width:252.75pt;height:190.5pt;visibility:visible">
            <v:imagedata r:id="rId13" o:title=""/>
          </v:shape>
        </w:pict>
      </w:r>
    </w:p>
    <w:p w:rsidR="0008568E" w:rsidRDefault="0008568E" w:rsidP="00FB2A80">
      <w:pPr>
        <w:pStyle w:val="ListParagraph"/>
        <w:numPr>
          <w:ilvl w:val="1"/>
          <w:numId w:val="36"/>
        </w:numPr>
      </w:pPr>
      <w:r>
        <w:t>Phím [M]</w:t>
      </w:r>
    </w:p>
    <w:p w:rsidR="0008568E" w:rsidRDefault="0008568E" w:rsidP="00FB2A80">
      <w:pPr>
        <w:pStyle w:val="ListParagraph"/>
        <w:numPr>
          <w:ilvl w:val="1"/>
          <w:numId w:val="36"/>
        </w:numPr>
      </w:pPr>
      <w:r>
        <w:t>Phím [CW]</w:t>
      </w:r>
    </w:p>
    <w:p w:rsidR="0008568E" w:rsidRDefault="0008568E" w:rsidP="00FB2A80">
      <w:pPr>
        <w:pStyle w:val="ListParagraph"/>
        <w:numPr>
          <w:ilvl w:val="1"/>
          <w:numId w:val="36"/>
        </w:numPr>
      </w:pPr>
      <w:r>
        <w:t>Phím [PW]</w:t>
      </w:r>
    </w:p>
    <w:p w:rsidR="0008568E" w:rsidRDefault="0008568E" w:rsidP="00FB2A80">
      <w:pPr>
        <w:pStyle w:val="ListParagraph"/>
        <w:numPr>
          <w:ilvl w:val="1"/>
          <w:numId w:val="36"/>
        </w:numPr>
      </w:pPr>
      <w:r>
        <w:t>Phím [Elasto / TDI]</w:t>
      </w:r>
    </w:p>
    <w:p w:rsidR="0008568E" w:rsidRDefault="0008568E" w:rsidP="00FB2A80">
      <w:pPr>
        <w:pStyle w:val="ListParagraph"/>
        <w:numPr>
          <w:ilvl w:val="1"/>
          <w:numId w:val="36"/>
        </w:numPr>
      </w:pPr>
      <w:r>
        <w:t>Phím [CF]</w:t>
      </w:r>
    </w:p>
    <w:p w:rsidR="0008568E" w:rsidRDefault="0008568E" w:rsidP="00FB2A80">
      <w:pPr>
        <w:pStyle w:val="ListParagraph"/>
        <w:numPr>
          <w:ilvl w:val="1"/>
          <w:numId w:val="36"/>
        </w:numPr>
      </w:pPr>
      <w:r>
        <w:t>Phím [eFLOW]</w:t>
      </w:r>
    </w:p>
    <w:p w:rsidR="0008568E" w:rsidRDefault="0008568E" w:rsidP="00FB2A80">
      <w:pPr>
        <w:pStyle w:val="ListParagraph"/>
        <w:numPr>
          <w:ilvl w:val="1"/>
          <w:numId w:val="36"/>
        </w:numPr>
      </w:pPr>
      <w:r>
        <w:t>Phím [B]</w:t>
      </w:r>
    </w:p>
    <w:p w:rsidR="0008568E" w:rsidRDefault="0008568E" w:rsidP="00E4591C">
      <w:r>
        <w:rPr>
          <w:noProof/>
        </w:rPr>
        <w:pict>
          <v:shape id="Picture 11" o:spid="_x0000_s1026" type="#_x0000_t75" style="position:absolute;left:0;text-align:left;margin-left:0;margin-top:-.3pt;width:129.75pt;height:112.5pt;z-index:251658240;visibility:visible">
            <v:imagedata r:id="rId14" o:title=""/>
            <w10:wrap type="square"/>
          </v:shape>
        </w:pict>
      </w:r>
    </w:p>
    <w:p w:rsidR="0008568E" w:rsidRDefault="0008568E" w:rsidP="00FB2A80">
      <w:pPr>
        <w:pStyle w:val="ListParagraph"/>
        <w:numPr>
          <w:ilvl w:val="1"/>
          <w:numId w:val="37"/>
        </w:numPr>
      </w:pPr>
      <w:r>
        <w:t>Nhấn để hoạt động.</w:t>
      </w:r>
    </w:p>
    <w:p w:rsidR="0008568E" w:rsidRDefault="0008568E" w:rsidP="00FB2A80">
      <w:pPr>
        <w:pStyle w:val="ListParagraph"/>
        <w:numPr>
          <w:ilvl w:val="1"/>
          <w:numId w:val="37"/>
        </w:numPr>
      </w:pPr>
      <w:r>
        <w:t>Quay để điều chỉnh.</w:t>
      </w:r>
    </w:p>
    <w:p w:rsidR="0008568E" w:rsidRDefault="0008568E" w:rsidP="00E4591C"/>
    <w:p w:rsidR="0008568E" w:rsidRDefault="0008568E" w:rsidP="00E4591C">
      <w:pPr>
        <w:ind w:left="360"/>
      </w:pPr>
    </w:p>
    <w:p w:rsidR="0008568E" w:rsidRDefault="0008568E" w:rsidP="00713D4A"/>
    <w:p w:rsidR="0008568E" w:rsidRDefault="0008568E" w:rsidP="00713D4A"/>
    <w:p w:rsidR="0008568E" w:rsidRPr="00540C43" w:rsidRDefault="0008568E" w:rsidP="001C021A">
      <w:pPr>
        <w:pStyle w:val="Heading3"/>
      </w:pPr>
      <w:bookmarkStart w:id="10" w:name="_Toc12015531"/>
      <w:r w:rsidRPr="00540C43">
        <w:t>Màn hình hiển thị</w:t>
      </w:r>
      <w:bookmarkEnd w:id="10"/>
    </w:p>
    <w:p w:rsidR="0008568E" w:rsidRDefault="0008568E" w:rsidP="002929E5">
      <w:pPr>
        <w:ind w:left="360"/>
        <w:rPr>
          <w:noProof/>
        </w:rPr>
      </w:pPr>
      <w:r w:rsidRPr="0012229F">
        <w:rPr>
          <w:noProof/>
        </w:rPr>
        <w:pict>
          <v:shape id="Picture 1" o:spid="_x0000_i1031" type="#_x0000_t75" style="width:454.5pt;height:251.25pt;visibility:visible">
            <v:imagedata r:id="rId15" o:title=""/>
          </v:shape>
        </w:pict>
      </w:r>
    </w:p>
    <w:p w:rsidR="0008568E" w:rsidRDefault="0008568E" w:rsidP="00FB2A80">
      <w:pPr>
        <w:pStyle w:val="ListParagraph"/>
        <w:numPr>
          <w:ilvl w:val="0"/>
          <w:numId w:val="31"/>
        </w:numPr>
        <w:rPr>
          <w:noProof/>
        </w:rPr>
      </w:pPr>
      <w:r>
        <w:rPr>
          <w:noProof/>
        </w:rPr>
        <w:t>Hiển thị hình ảnh siêu âm: Hiển thị thông tin bệnh nhân, thông tin hình ảnh và nội dung khác.</w:t>
      </w:r>
    </w:p>
    <w:p w:rsidR="0008568E" w:rsidRDefault="0008568E" w:rsidP="00FB2A80">
      <w:pPr>
        <w:pStyle w:val="ListParagraph"/>
        <w:numPr>
          <w:ilvl w:val="0"/>
          <w:numId w:val="31"/>
        </w:numPr>
        <w:rPr>
          <w:noProof/>
        </w:rPr>
      </w:pPr>
      <w:r>
        <w:rPr>
          <w:noProof/>
        </w:rPr>
        <w:t>Thông tin hỗ trợ: Hiển thị menu giao thức cho hướng dẫn và nội dung khác.</w:t>
      </w:r>
    </w:p>
    <w:p w:rsidR="0008568E" w:rsidRDefault="0008568E" w:rsidP="00FB2A80">
      <w:pPr>
        <w:pStyle w:val="ListParagraph"/>
        <w:numPr>
          <w:ilvl w:val="0"/>
          <w:numId w:val="31"/>
        </w:numPr>
        <w:rPr>
          <w:noProof/>
        </w:rPr>
      </w:pPr>
      <w:r>
        <w:rPr>
          <w:noProof/>
        </w:rPr>
        <w:t>Thanh tìm kiếm: Hiển thị thanh thời gian bộ nhớ cine và thanh tiến trình tua lại.</w:t>
      </w:r>
    </w:p>
    <w:p w:rsidR="0008568E" w:rsidRDefault="0008568E" w:rsidP="00FB2A80">
      <w:pPr>
        <w:pStyle w:val="ListParagraph"/>
        <w:numPr>
          <w:ilvl w:val="0"/>
          <w:numId w:val="31"/>
        </w:numPr>
        <w:rPr>
          <w:noProof/>
        </w:rPr>
      </w:pPr>
      <w:r>
        <w:rPr>
          <w:noProof/>
        </w:rPr>
        <w:t>Thông tin hệ thống: Hiển thị thông tin hệ thống.</w:t>
      </w:r>
    </w:p>
    <w:p w:rsidR="0008568E" w:rsidRDefault="0008568E" w:rsidP="00FB2A80">
      <w:pPr>
        <w:pStyle w:val="ListParagraph"/>
        <w:numPr>
          <w:ilvl w:val="0"/>
          <w:numId w:val="31"/>
        </w:numPr>
        <w:rPr>
          <w:noProof/>
        </w:rPr>
      </w:pPr>
      <w:r>
        <w:rPr>
          <w:noProof/>
        </w:rPr>
        <w:t>Tin nhắn: Một thông báo hỗ trợ được hiển thị.</w:t>
      </w:r>
    </w:p>
    <w:p w:rsidR="0008568E" w:rsidRDefault="0008568E" w:rsidP="00FB2A80">
      <w:pPr>
        <w:pStyle w:val="ListParagraph"/>
        <w:numPr>
          <w:ilvl w:val="0"/>
          <w:numId w:val="31"/>
        </w:numPr>
        <w:rPr>
          <w:noProof/>
        </w:rPr>
      </w:pPr>
      <w:r>
        <w:rPr>
          <w:noProof/>
        </w:rPr>
        <w:t>Hình thu nhỏ và các menu hiển thị khác: Hiển thị menu cho phép bạn chuyển đổi                  giữa khu vực hình thu nhỏ, màn hình hiển thị và màn hình tìm kiếm.</w:t>
      </w:r>
    </w:p>
    <w:p w:rsidR="0008568E" w:rsidRDefault="0008568E" w:rsidP="00FB2A80">
      <w:pPr>
        <w:pStyle w:val="ListParagraph"/>
        <w:numPr>
          <w:ilvl w:val="0"/>
          <w:numId w:val="31"/>
        </w:numPr>
        <w:rPr>
          <w:noProof/>
        </w:rPr>
      </w:pPr>
      <w:r>
        <w:rPr>
          <w:noProof/>
        </w:rPr>
        <w:t>Hình thu nhỏ: Hiển thị hình thu nhỏ của hình ảnh lưu trữ của bệnh nhân trong quá trình thăm khám.</w:t>
      </w:r>
    </w:p>
    <w:p w:rsidR="0008568E" w:rsidRDefault="0008568E" w:rsidP="00FB2A80">
      <w:pPr>
        <w:pStyle w:val="ListParagraph"/>
        <w:numPr>
          <w:ilvl w:val="0"/>
          <w:numId w:val="31"/>
        </w:numPr>
        <w:rPr>
          <w:noProof/>
        </w:rPr>
      </w:pPr>
      <w:r>
        <w:rPr>
          <w:noProof/>
        </w:rPr>
        <w:t>Menu chuyển đổi màn hình: Chạm để chuyển đổi giữa các màn hình.</w:t>
      </w:r>
    </w:p>
    <w:p w:rsidR="0008568E" w:rsidRDefault="0008568E" w:rsidP="00FB2A80">
      <w:pPr>
        <w:pStyle w:val="ListParagraph"/>
        <w:numPr>
          <w:ilvl w:val="0"/>
          <w:numId w:val="31"/>
        </w:numPr>
        <w:rPr>
          <w:noProof/>
        </w:rPr>
      </w:pPr>
      <w:r>
        <w:rPr>
          <w:noProof/>
        </w:rPr>
        <w:t>[Phân tích]: Hiển thị menu phân tích.</w:t>
      </w:r>
    </w:p>
    <w:p w:rsidR="0008568E" w:rsidRDefault="0008568E" w:rsidP="00FB2A80">
      <w:pPr>
        <w:pStyle w:val="ListParagraph"/>
        <w:numPr>
          <w:ilvl w:val="0"/>
          <w:numId w:val="31"/>
        </w:numPr>
        <w:rPr>
          <w:noProof/>
        </w:rPr>
      </w:pPr>
      <w:r>
        <w:rPr>
          <w:noProof/>
        </w:rPr>
        <w:t>Menu thao tác phát lại: Hiển thị menu hình ảnh phát lại trong chế độ toàn màn hình và màn hình phân tích.</w:t>
      </w:r>
    </w:p>
    <w:p w:rsidR="0008568E" w:rsidRDefault="0008568E" w:rsidP="00FB2A80">
      <w:pPr>
        <w:pStyle w:val="ListParagraph"/>
        <w:numPr>
          <w:ilvl w:val="0"/>
          <w:numId w:val="31"/>
        </w:numPr>
        <w:rPr>
          <w:noProof/>
        </w:rPr>
      </w:pPr>
      <w:r>
        <w:rPr>
          <w:noProof/>
        </w:rPr>
        <w:t>Thông tin chức năng trackball: Hiển thị trạng thái của trackball và các phím xung quanh.</w:t>
      </w:r>
    </w:p>
    <w:p w:rsidR="0008568E" w:rsidRDefault="0008568E" w:rsidP="002929E5">
      <w:pPr>
        <w:ind w:left="360"/>
        <w:rPr>
          <w:noProof/>
        </w:rPr>
      </w:pPr>
    </w:p>
    <w:p w:rsidR="0008568E" w:rsidRDefault="0008568E" w:rsidP="002929E5">
      <w:pPr>
        <w:ind w:left="360"/>
        <w:rPr>
          <w:noProof/>
        </w:rPr>
      </w:pPr>
      <w:r>
        <w:rPr>
          <w:noProof/>
        </w:rPr>
        <w:t>(4) Thông tin hệ thống</w:t>
      </w:r>
    </w:p>
    <w:p w:rsidR="0008568E" w:rsidRDefault="0008568E" w:rsidP="002929E5">
      <w:pPr>
        <w:ind w:left="360"/>
        <w:rPr>
          <w:noProof/>
        </w:rPr>
      </w:pPr>
      <w:r w:rsidRPr="0012229F">
        <w:rPr>
          <w:noProof/>
        </w:rPr>
        <w:pict>
          <v:shape id="Picture 2" o:spid="_x0000_i1032" type="#_x0000_t75" style="width:194.25pt;height:60.75pt;visibility:visible">
            <v:imagedata r:id="rId16" o:title=""/>
          </v:shape>
        </w:pict>
      </w:r>
    </w:p>
    <w:p w:rsidR="0008568E" w:rsidRDefault="0008568E" w:rsidP="00FB2A80">
      <w:pPr>
        <w:pStyle w:val="ListParagraph"/>
        <w:numPr>
          <w:ilvl w:val="0"/>
          <w:numId w:val="34"/>
        </w:numPr>
        <w:rPr>
          <w:noProof/>
        </w:rPr>
      </w:pPr>
      <w:r>
        <w:rPr>
          <w:noProof/>
        </w:rPr>
        <w:t>Ngày giờ hiện tại</w:t>
      </w:r>
    </w:p>
    <w:p w:rsidR="0008568E" w:rsidRDefault="0008568E" w:rsidP="00FB2A80">
      <w:pPr>
        <w:pStyle w:val="ListParagraph"/>
        <w:numPr>
          <w:ilvl w:val="0"/>
          <w:numId w:val="34"/>
        </w:numPr>
        <w:rPr>
          <w:noProof/>
        </w:rPr>
      </w:pPr>
      <w:r>
        <w:rPr>
          <w:noProof/>
        </w:rPr>
        <w:t>Trạng thái kết nối mạng có dây và không dây</w:t>
      </w:r>
    </w:p>
    <w:p w:rsidR="0008568E" w:rsidRDefault="0008568E" w:rsidP="00FB2A80">
      <w:pPr>
        <w:pStyle w:val="ListParagraph"/>
        <w:numPr>
          <w:ilvl w:val="0"/>
          <w:numId w:val="34"/>
        </w:numPr>
        <w:rPr>
          <w:noProof/>
        </w:rPr>
      </w:pPr>
      <w:r>
        <w:rPr>
          <w:noProof/>
        </w:rPr>
        <w:t>Trạng thái kết nối và tình trạng sử dụng</w:t>
      </w:r>
    </w:p>
    <w:p w:rsidR="0008568E" w:rsidRDefault="0008568E" w:rsidP="002929E5">
      <w:pPr>
        <w:ind w:left="360"/>
        <w:rPr>
          <w:noProof/>
        </w:rPr>
      </w:pPr>
      <w:r>
        <w:rPr>
          <w:noProof/>
        </w:rPr>
        <w:t>(7) Ảnh thu nhỏ</w:t>
      </w:r>
    </w:p>
    <w:p w:rsidR="0008568E" w:rsidRDefault="0008568E" w:rsidP="002929E5">
      <w:pPr>
        <w:ind w:left="360"/>
        <w:rPr>
          <w:noProof/>
        </w:rPr>
      </w:pPr>
      <w:r>
        <w:rPr>
          <w:noProof/>
        </w:rPr>
        <w:t>Thông tin hình ảnh sẽ hiển thị trên 4 góc của hình ảnh</w:t>
      </w:r>
    </w:p>
    <w:p w:rsidR="0008568E" w:rsidRDefault="0008568E" w:rsidP="002929E5">
      <w:pPr>
        <w:ind w:left="360"/>
        <w:rPr>
          <w:noProof/>
        </w:rPr>
      </w:pPr>
      <w:r w:rsidRPr="0012229F">
        <w:rPr>
          <w:noProof/>
        </w:rPr>
        <w:pict>
          <v:shape id="Picture 3" o:spid="_x0000_i1033" type="#_x0000_t75" style="width:199.5pt;height:109.5pt;visibility:visible">
            <v:imagedata r:id="rId17" o:title=""/>
          </v:shape>
        </w:pict>
      </w:r>
    </w:p>
    <w:p w:rsidR="0008568E" w:rsidRDefault="0008568E" w:rsidP="00FB2A80">
      <w:pPr>
        <w:pStyle w:val="ListParagraph"/>
        <w:numPr>
          <w:ilvl w:val="0"/>
          <w:numId w:val="33"/>
        </w:numPr>
        <w:rPr>
          <w:noProof/>
        </w:rPr>
      </w:pPr>
      <w:r>
        <w:rPr>
          <w:noProof/>
        </w:rPr>
        <w:t>Biểu tượng loại hình ảnh</w:t>
      </w:r>
    </w:p>
    <w:p w:rsidR="0008568E" w:rsidRDefault="0008568E" w:rsidP="00FB2A80">
      <w:pPr>
        <w:pStyle w:val="ListParagraph"/>
        <w:numPr>
          <w:ilvl w:val="0"/>
          <w:numId w:val="33"/>
        </w:numPr>
        <w:rPr>
          <w:noProof/>
        </w:rPr>
      </w:pPr>
      <w:r>
        <w:rPr>
          <w:noProof/>
        </w:rPr>
        <w:t>Biểu tượng thiết bị</w:t>
      </w:r>
    </w:p>
    <w:p w:rsidR="0008568E" w:rsidRDefault="0008568E" w:rsidP="00FB2A80">
      <w:pPr>
        <w:pStyle w:val="ListParagraph"/>
        <w:numPr>
          <w:ilvl w:val="0"/>
          <w:numId w:val="33"/>
        </w:numPr>
        <w:rPr>
          <w:noProof/>
        </w:rPr>
      </w:pPr>
      <w:r>
        <w:rPr>
          <w:noProof/>
        </w:rPr>
        <w:t>Số hình ảnh</w:t>
      </w:r>
    </w:p>
    <w:p w:rsidR="0008568E" w:rsidRDefault="0008568E" w:rsidP="00FB2A80">
      <w:pPr>
        <w:pStyle w:val="ListParagraph"/>
        <w:numPr>
          <w:ilvl w:val="0"/>
          <w:numId w:val="33"/>
        </w:numPr>
        <w:rPr>
          <w:noProof/>
        </w:rPr>
      </w:pPr>
      <w:r>
        <w:rPr>
          <w:noProof/>
        </w:rPr>
        <w:t>Định dạng hình ảnh được lưu trữ</w:t>
      </w:r>
    </w:p>
    <w:p w:rsidR="0008568E" w:rsidRDefault="0008568E" w:rsidP="002929E5">
      <w:pPr>
        <w:ind w:left="360"/>
        <w:rPr>
          <w:noProof/>
        </w:rPr>
      </w:pPr>
      <w:r>
        <w:rPr>
          <w:noProof/>
        </w:rPr>
        <w:t>(11) Thông tin chức năng của bóng lăn</w:t>
      </w:r>
    </w:p>
    <w:p w:rsidR="0008568E" w:rsidRDefault="0008568E" w:rsidP="002929E5">
      <w:pPr>
        <w:ind w:left="360"/>
        <w:rPr>
          <w:noProof/>
        </w:rPr>
      </w:pPr>
      <w:r w:rsidRPr="0012229F">
        <w:rPr>
          <w:noProof/>
        </w:rPr>
        <w:pict>
          <v:shape id="Picture 4" o:spid="_x0000_i1034" type="#_x0000_t75" style="width:271.5pt;height:96.75pt;visibility:visible">
            <v:imagedata r:id="rId18" o:title=""/>
          </v:shape>
        </w:pict>
      </w:r>
    </w:p>
    <w:p w:rsidR="0008568E" w:rsidRDefault="0008568E" w:rsidP="00FB2A80">
      <w:pPr>
        <w:pStyle w:val="ListParagraph"/>
        <w:numPr>
          <w:ilvl w:val="0"/>
          <w:numId w:val="32"/>
        </w:numPr>
        <w:rPr>
          <w:noProof/>
        </w:rPr>
      </w:pPr>
      <w:r>
        <w:rPr>
          <w:noProof/>
        </w:rPr>
        <w:t>Theo dõi trạng thái chức năng bóng (trạng thái hoạt động được hiển thị bên trong khung)</w:t>
      </w:r>
    </w:p>
    <w:p w:rsidR="0008568E" w:rsidRDefault="0008568E" w:rsidP="00FB2A80">
      <w:pPr>
        <w:pStyle w:val="ListParagraph"/>
        <w:numPr>
          <w:ilvl w:val="0"/>
          <w:numId w:val="32"/>
        </w:numPr>
        <w:rPr>
          <w:noProof/>
        </w:rPr>
      </w:pPr>
      <w:r>
        <w:rPr>
          <w:noProof/>
        </w:rPr>
        <w:t>Quay lại</w:t>
      </w:r>
    </w:p>
    <w:p w:rsidR="0008568E" w:rsidRDefault="0008568E" w:rsidP="00FB2A80">
      <w:pPr>
        <w:pStyle w:val="ListParagraph"/>
        <w:numPr>
          <w:ilvl w:val="0"/>
          <w:numId w:val="32"/>
        </w:numPr>
        <w:rPr>
          <w:noProof/>
        </w:rPr>
      </w:pPr>
      <w:r>
        <w:rPr>
          <w:noProof/>
        </w:rPr>
        <w:t>Chức năng [L]</w:t>
      </w:r>
    </w:p>
    <w:p w:rsidR="0008568E" w:rsidRDefault="0008568E" w:rsidP="00FB2A80">
      <w:pPr>
        <w:pStyle w:val="ListParagraph"/>
        <w:numPr>
          <w:ilvl w:val="0"/>
          <w:numId w:val="32"/>
        </w:numPr>
        <w:rPr>
          <w:noProof/>
        </w:rPr>
      </w:pPr>
      <w:r>
        <w:rPr>
          <w:noProof/>
        </w:rPr>
        <w:t>Chức năng bi lăn</w:t>
      </w:r>
    </w:p>
    <w:p w:rsidR="0008568E" w:rsidRDefault="0008568E" w:rsidP="00FB2A80">
      <w:pPr>
        <w:pStyle w:val="ListParagraph"/>
        <w:numPr>
          <w:ilvl w:val="0"/>
          <w:numId w:val="32"/>
        </w:numPr>
        <w:rPr>
          <w:noProof/>
        </w:rPr>
      </w:pPr>
      <w:r>
        <w:rPr>
          <w:noProof/>
        </w:rPr>
        <w:t>[Con trỏ]</w:t>
      </w:r>
    </w:p>
    <w:p w:rsidR="0008568E" w:rsidRDefault="0008568E" w:rsidP="00FB2A80">
      <w:pPr>
        <w:pStyle w:val="ListParagraph"/>
        <w:numPr>
          <w:ilvl w:val="0"/>
          <w:numId w:val="32"/>
        </w:numPr>
        <w:rPr>
          <w:noProof/>
        </w:rPr>
      </w:pPr>
      <w:r>
        <w:rPr>
          <w:noProof/>
        </w:rPr>
        <w:t xml:space="preserve">[Enter] </w:t>
      </w:r>
    </w:p>
    <w:p w:rsidR="0008568E" w:rsidRDefault="0008568E" w:rsidP="00FB2A80">
      <w:pPr>
        <w:pStyle w:val="ListParagraph"/>
        <w:numPr>
          <w:ilvl w:val="0"/>
          <w:numId w:val="32"/>
        </w:numPr>
        <w:rPr>
          <w:noProof/>
        </w:rPr>
      </w:pPr>
      <w:r>
        <w:rPr>
          <w:noProof/>
        </w:rPr>
        <w:t xml:space="preserve">Chức năng [R]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60"/>
        <w:gridCol w:w="4467"/>
      </w:tblGrid>
      <w:tr w:rsidR="0008568E" w:rsidTr="00921DDA">
        <w:tc>
          <w:tcPr>
            <w:tcW w:w="4675" w:type="dxa"/>
          </w:tcPr>
          <w:p w:rsidR="0008568E" w:rsidRDefault="0008568E" w:rsidP="002929E5">
            <w:pPr>
              <w:rPr>
                <w:noProof/>
              </w:rPr>
            </w:pPr>
            <w:r>
              <w:rPr>
                <w:noProof/>
              </w:rPr>
              <w:t>Chức năng theo màu</w:t>
            </w:r>
          </w:p>
        </w:tc>
        <w:tc>
          <w:tcPr>
            <w:tcW w:w="4675" w:type="dxa"/>
          </w:tcPr>
          <w:p w:rsidR="0008568E" w:rsidRDefault="0008568E" w:rsidP="002929E5">
            <w:pPr>
              <w:rPr>
                <w:noProof/>
              </w:rPr>
            </w:pPr>
            <w:r>
              <w:rPr>
                <w:noProof/>
              </w:rPr>
              <w:t>Trạng thái</w:t>
            </w:r>
          </w:p>
        </w:tc>
      </w:tr>
      <w:tr w:rsidR="0008568E" w:rsidTr="00921DDA">
        <w:tc>
          <w:tcPr>
            <w:tcW w:w="4675" w:type="dxa"/>
          </w:tcPr>
          <w:p w:rsidR="0008568E" w:rsidRDefault="0008568E" w:rsidP="002929E5">
            <w:pPr>
              <w:rPr>
                <w:noProof/>
              </w:rPr>
            </w:pPr>
            <w:r>
              <w:rPr>
                <w:noProof/>
              </w:rPr>
              <w:t>Xám</w:t>
            </w:r>
          </w:p>
        </w:tc>
        <w:tc>
          <w:tcPr>
            <w:tcW w:w="4675" w:type="dxa"/>
          </w:tcPr>
          <w:p w:rsidR="0008568E" w:rsidRDefault="0008568E" w:rsidP="002929E5">
            <w:pPr>
              <w:rPr>
                <w:noProof/>
              </w:rPr>
            </w:pPr>
            <w:r>
              <w:rPr>
                <w:noProof/>
              </w:rPr>
              <w:t>Không hoạt động</w:t>
            </w:r>
          </w:p>
        </w:tc>
      </w:tr>
      <w:tr w:rsidR="0008568E" w:rsidTr="00921DDA">
        <w:tc>
          <w:tcPr>
            <w:tcW w:w="4675" w:type="dxa"/>
          </w:tcPr>
          <w:p w:rsidR="0008568E" w:rsidRDefault="0008568E" w:rsidP="002929E5">
            <w:pPr>
              <w:rPr>
                <w:noProof/>
              </w:rPr>
            </w:pPr>
            <w:r>
              <w:rPr>
                <w:noProof/>
              </w:rPr>
              <w:t>Xanh</w:t>
            </w:r>
          </w:p>
        </w:tc>
        <w:tc>
          <w:tcPr>
            <w:tcW w:w="4675" w:type="dxa"/>
          </w:tcPr>
          <w:p w:rsidR="0008568E" w:rsidRDefault="0008568E" w:rsidP="002929E5">
            <w:pPr>
              <w:rPr>
                <w:noProof/>
              </w:rPr>
            </w:pPr>
            <w:r>
              <w:rPr>
                <w:noProof/>
              </w:rPr>
              <w:t>Trạng thái chờ</w:t>
            </w:r>
          </w:p>
        </w:tc>
      </w:tr>
      <w:tr w:rsidR="0008568E" w:rsidTr="00921DDA">
        <w:tc>
          <w:tcPr>
            <w:tcW w:w="4675" w:type="dxa"/>
          </w:tcPr>
          <w:p w:rsidR="0008568E" w:rsidRDefault="0008568E" w:rsidP="002929E5">
            <w:pPr>
              <w:rPr>
                <w:noProof/>
              </w:rPr>
            </w:pPr>
            <w:r>
              <w:rPr>
                <w:noProof/>
              </w:rPr>
              <w:t>Cam</w:t>
            </w:r>
          </w:p>
        </w:tc>
        <w:tc>
          <w:tcPr>
            <w:tcW w:w="4675" w:type="dxa"/>
          </w:tcPr>
          <w:p w:rsidR="0008568E" w:rsidRDefault="0008568E" w:rsidP="002929E5">
            <w:pPr>
              <w:rPr>
                <w:noProof/>
              </w:rPr>
            </w:pPr>
            <w:r>
              <w:rPr>
                <w:noProof/>
              </w:rPr>
              <w:t>Trạng thái hoạt động</w:t>
            </w:r>
          </w:p>
        </w:tc>
      </w:tr>
    </w:tbl>
    <w:p w:rsidR="0008568E" w:rsidRDefault="0008568E" w:rsidP="002929E5">
      <w:pPr>
        <w:ind w:left="360"/>
        <w:rPr>
          <w:noProof/>
        </w:rPr>
      </w:pPr>
    </w:p>
    <w:p w:rsidR="0008568E" w:rsidRDefault="0008568E" w:rsidP="00540C43">
      <w:pPr>
        <w:rPr>
          <w:noProof/>
        </w:rPr>
      </w:pPr>
      <w:r>
        <w:rPr>
          <w:noProof/>
        </w:rPr>
        <w:t>Thông tin hiển thị trong hình ảnh siêu âm</w:t>
      </w:r>
    </w:p>
    <w:p w:rsidR="0008568E" w:rsidRDefault="0008568E" w:rsidP="002929E5">
      <w:pPr>
        <w:ind w:left="360"/>
        <w:rPr>
          <w:noProof/>
        </w:rPr>
      </w:pPr>
      <w:r w:rsidRPr="0012229F">
        <w:rPr>
          <w:noProof/>
        </w:rPr>
        <w:pict>
          <v:shape id="Picture 5" o:spid="_x0000_i1035" type="#_x0000_t75" style="width:386.25pt;height:276.75pt;visibility:visible">
            <v:imagedata r:id="rId19" o:title=""/>
          </v:shape>
        </w:pict>
      </w:r>
    </w:p>
    <w:p w:rsidR="0008568E" w:rsidRDefault="0008568E" w:rsidP="00FB2A80">
      <w:pPr>
        <w:pStyle w:val="ListParagraph"/>
        <w:numPr>
          <w:ilvl w:val="0"/>
          <w:numId w:val="35"/>
        </w:numPr>
        <w:rPr>
          <w:noProof/>
        </w:rPr>
      </w:pPr>
      <w:r>
        <w:rPr>
          <w:noProof/>
        </w:rPr>
        <w:t>Hàng trên cùng: Tên bệnh viện</w:t>
      </w:r>
    </w:p>
    <w:p w:rsidR="0008568E" w:rsidRDefault="0008568E" w:rsidP="008D0E9C">
      <w:pPr>
        <w:pStyle w:val="ListParagraph"/>
        <w:rPr>
          <w:noProof/>
        </w:rPr>
      </w:pPr>
      <w:r>
        <w:rPr>
          <w:noProof/>
        </w:rPr>
        <w:t>Hàng dưới cùng: Tên Người thực hiện</w:t>
      </w:r>
    </w:p>
    <w:p w:rsidR="0008568E" w:rsidRDefault="0008568E" w:rsidP="00FB2A80">
      <w:pPr>
        <w:pStyle w:val="ListParagraph"/>
        <w:numPr>
          <w:ilvl w:val="0"/>
          <w:numId w:val="35"/>
        </w:numPr>
        <w:rPr>
          <w:noProof/>
        </w:rPr>
      </w:pPr>
      <w:r>
        <w:rPr>
          <w:noProof/>
        </w:rPr>
        <w:t>Bộ đếm</w:t>
      </w:r>
    </w:p>
    <w:p w:rsidR="0008568E" w:rsidRDefault="0008568E" w:rsidP="00FB2A80">
      <w:pPr>
        <w:pStyle w:val="ListParagraph"/>
        <w:numPr>
          <w:ilvl w:val="0"/>
          <w:numId w:val="35"/>
        </w:numPr>
        <w:rPr>
          <w:noProof/>
        </w:rPr>
      </w:pPr>
      <w:r>
        <w:rPr>
          <w:noProof/>
        </w:rPr>
        <w:t>Hàng trên cùng: Tên đầu dò, góc chọc dò</w:t>
      </w:r>
    </w:p>
    <w:p w:rsidR="0008568E" w:rsidRDefault="0008568E" w:rsidP="008D0E9C">
      <w:pPr>
        <w:pStyle w:val="ListParagraph"/>
        <w:rPr>
          <w:noProof/>
        </w:rPr>
      </w:pPr>
      <w:r>
        <w:rPr>
          <w:noProof/>
        </w:rPr>
        <w:t>Hàng giữa: Tần số, độ sâu hiển thị, B gain, dải động (dynamic range) (B, M)</w:t>
      </w:r>
    </w:p>
    <w:p w:rsidR="0008568E" w:rsidRDefault="0008568E" w:rsidP="008D0E9C">
      <w:pPr>
        <w:pStyle w:val="ListParagraph"/>
        <w:rPr>
          <w:noProof/>
        </w:rPr>
      </w:pPr>
      <w:r>
        <w:rPr>
          <w:noProof/>
        </w:rPr>
        <w:t>Hàng dưới cùng: PRF/Tần số tham chiếu (Doppler màu), Gain Doppler màu</w:t>
      </w:r>
    </w:p>
    <w:p w:rsidR="0008568E" w:rsidRDefault="0008568E" w:rsidP="00FB2A80">
      <w:pPr>
        <w:pStyle w:val="ListParagraph"/>
        <w:numPr>
          <w:ilvl w:val="0"/>
          <w:numId w:val="35"/>
        </w:numPr>
        <w:rPr>
          <w:noProof/>
        </w:rPr>
      </w:pPr>
      <w:r>
        <w:rPr>
          <w:noProof/>
        </w:rPr>
        <w:t xml:space="preserve">Hàng trên cùng: Cửa sổ lấy mẫu, giá trị góc hiệu chỉnh </w:t>
      </w:r>
    </w:p>
    <w:p w:rsidR="0008568E" w:rsidRDefault="0008568E" w:rsidP="008D0E9C">
      <w:pPr>
        <w:pStyle w:val="ListParagraph"/>
        <w:rPr>
          <w:noProof/>
        </w:rPr>
      </w:pPr>
      <w:r>
        <w:rPr>
          <w:noProof/>
        </w:rPr>
        <w:t>Hàng dưới cùng: Dạng sóng PW và tần số cắt dạng sóng CW (hiển thị ở chế độ B/D)</w:t>
      </w:r>
    </w:p>
    <w:p w:rsidR="0008568E" w:rsidRDefault="0008568E" w:rsidP="00FB2A80">
      <w:pPr>
        <w:pStyle w:val="ListParagraph"/>
        <w:numPr>
          <w:ilvl w:val="0"/>
          <w:numId w:val="35"/>
        </w:numPr>
        <w:rPr>
          <w:noProof/>
        </w:rPr>
      </w:pPr>
      <w:r>
        <w:rPr>
          <w:noProof/>
        </w:rPr>
        <w:t>Dữ liệu bệnh nhân</w:t>
      </w:r>
    </w:p>
    <w:p w:rsidR="0008568E" w:rsidRDefault="0008568E" w:rsidP="00FB2A80">
      <w:pPr>
        <w:pStyle w:val="ListParagraph"/>
        <w:numPr>
          <w:ilvl w:val="0"/>
          <w:numId w:val="35"/>
        </w:numPr>
        <w:rPr>
          <w:noProof/>
        </w:rPr>
      </w:pPr>
      <w:r>
        <w:rPr>
          <w:noProof/>
        </w:rPr>
        <w:t>Ngày và giờ hiện tại: Khi dừng hình, thời gian và ngày khi bị dừng hình được hiển thị.</w:t>
      </w:r>
    </w:p>
    <w:p w:rsidR="0008568E" w:rsidRDefault="0008568E" w:rsidP="00FB2A80">
      <w:pPr>
        <w:pStyle w:val="ListParagraph"/>
        <w:numPr>
          <w:ilvl w:val="0"/>
          <w:numId w:val="35"/>
        </w:numPr>
        <w:rPr>
          <w:noProof/>
        </w:rPr>
      </w:pPr>
      <w:r>
        <w:rPr>
          <w:noProof/>
        </w:rPr>
        <w:t xml:space="preserve">Giá trị MI, giá trị TI, công suất sóng âm, tốc độ khung hình </w:t>
      </w:r>
    </w:p>
    <w:p w:rsidR="0008568E" w:rsidRDefault="0008568E" w:rsidP="00FB2A80">
      <w:pPr>
        <w:pStyle w:val="ListParagraph"/>
        <w:numPr>
          <w:ilvl w:val="0"/>
          <w:numId w:val="35"/>
        </w:numPr>
        <w:rPr>
          <w:noProof/>
        </w:rPr>
      </w:pPr>
      <w:r>
        <w:rPr>
          <w:noProof/>
        </w:rPr>
        <w:t>Dấu định hướng</w:t>
      </w:r>
    </w:p>
    <w:p w:rsidR="0008568E" w:rsidRDefault="0008568E" w:rsidP="008D0E9C">
      <w:pPr>
        <w:pStyle w:val="ListParagraph"/>
        <w:rPr>
          <w:noProof/>
        </w:rPr>
      </w:pPr>
      <w:r>
        <w:rPr>
          <w:noProof/>
        </w:rPr>
        <w:t>Trong hướng dẫn này, các ký hiệu dưới đây được sử dụng để thể hiện như sau</w:t>
      </w:r>
    </w:p>
    <w:p w:rsidR="0008568E" w:rsidRDefault="0008568E" w:rsidP="008D0E9C">
      <w:pPr>
        <w:pStyle w:val="ListParagraph"/>
        <w:rPr>
          <w:noProof/>
        </w:rPr>
      </w:pPr>
      <w:r>
        <w:rPr>
          <w:noProof/>
        </w:rPr>
        <w:t xml:space="preserve">hoạt động, </w:t>
      </w:r>
      <w:r w:rsidRPr="0012229F">
        <w:rPr>
          <w:noProof/>
        </w:rPr>
        <w:pict>
          <v:shape id="Picture 7" o:spid="_x0000_i1036" type="#_x0000_t75" style="width:9.75pt;height:9pt;visibility:visible">
            <v:imagedata r:id="rId20" o:title=""/>
          </v:shape>
        </w:pict>
      </w:r>
      <w:r>
        <w:rPr>
          <w:noProof/>
        </w:rPr>
        <w:t xml:space="preserve"> không hoạt động.</w:t>
      </w:r>
    </w:p>
    <w:p w:rsidR="0008568E" w:rsidRDefault="0008568E" w:rsidP="00FB2A80">
      <w:pPr>
        <w:pStyle w:val="ListParagraph"/>
        <w:numPr>
          <w:ilvl w:val="0"/>
          <w:numId w:val="35"/>
        </w:numPr>
        <w:rPr>
          <w:noProof/>
        </w:rPr>
      </w:pPr>
      <w:r>
        <w:rPr>
          <w:noProof/>
        </w:rPr>
        <w:t>Điểm tập trung (focus)</w:t>
      </w:r>
    </w:p>
    <w:p w:rsidR="0008568E" w:rsidRDefault="0008568E" w:rsidP="00FB2A80">
      <w:pPr>
        <w:pStyle w:val="ListParagraph"/>
        <w:numPr>
          <w:ilvl w:val="0"/>
          <w:numId w:val="35"/>
        </w:numPr>
        <w:rPr>
          <w:noProof/>
        </w:rPr>
      </w:pPr>
      <w:r>
        <w:rPr>
          <w:noProof/>
        </w:rPr>
        <w:t>Hàng trên cùng: chương trình thăm khám</w:t>
      </w:r>
    </w:p>
    <w:p w:rsidR="0008568E" w:rsidRDefault="0008568E" w:rsidP="00540C43">
      <w:pPr>
        <w:pStyle w:val="ListParagraph"/>
        <w:rPr>
          <w:noProof/>
        </w:rPr>
      </w:pPr>
      <w:r>
        <w:rPr>
          <w:noProof/>
        </w:rPr>
        <w:t>Hàng dưới cùng: Hiển thị số khung/tổng số khung (hiển thị khi dừng hình)</w:t>
      </w:r>
    </w:p>
    <w:p w:rsidR="0008568E" w:rsidRDefault="0008568E" w:rsidP="00AF0A2E">
      <w:pPr>
        <w:ind w:left="360"/>
      </w:pPr>
    </w:p>
    <w:p w:rsidR="0008568E" w:rsidRPr="00540C43" w:rsidRDefault="0008568E" w:rsidP="001C021A">
      <w:pPr>
        <w:pStyle w:val="Heading3"/>
      </w:pPr>
      <w:bookmarkStart w:id="11" w:name="_Toc12015532"/>
      <w:r w:rsidRPr="00540C43">
        <w:t>Bảng điều khiển cảm ứng</w:t>
      </w:r>
      <w:bookmarkEnd w:id="11"/>
    </w:p>
    <w:p w:rsidR="0008568E" w:rsidRDefault="0008568E" w:rsidP="002929E5">
      <w:r w:rsidRPr="0012229F">
        <w:rPr>
          <w:noProof/>
        </w:rPr>
        <w:pict>
          <v:shape id="Picture 12" o:spid="_x0000_i1037" type="#_x0000_t75" style="width:402pt;height:264pt;visibility:visible">
            <v:imagedata r:id="rId21" o:title=""/>
          </v:shape>
        </w:pict>
      </w:r>
    </w:p>
    <w:p w:rsidR="0008568E" w:rsidRDefault="0008568E" w:rsidP="00FB2A80">
      <w:pPr>
        <w:pStyle w:val="ListParagraph"/>
        <w:numPr>
          <w:ilvl w:val="0"/>
          <w:numId w:val="7"/>
        </w:numPr>
      </w:pPr>
      <w:r>
        <w:t>Phím trực tiếp</w:t>
      </w:r>
    </w:p>
    <w:p w:rsidR="0008568E" w:rsidRDefault="0008568E" w:rsidP="002929E5">
      <w:pPr>
        <w:pStyle w:val="ListParagraph"/>
      </w:pPr>
      <w:r>
        <w:t>Bạn có thể kích hoạt các chức năng này bằng cách nhấn phím thích hợp. Chuyển đổi giữa các trang với phím mũi tên phía dưới</w:t>
      </w:r>
    </w:p>
    <w:p w:rsidR="0008568E" w:rsidRDefault="0008568E" w:rsidP="00FB2A80">
      <w:pPr>
        <w:pStyle w:val="ListParagraph"/>
        <w:numPr>
          <w:ilvl w:val="0"/>
          <w:numId w:val="7"/>
        </w:numPr>
      </w:pPr>
      <w:r>
        <w:t>Các tab menu</w:t>
      </w:r>
    </w:p>
    <w:p w:rsidR="0008568E" w:rsidRDefault="0008568E" w:rsidP="00FB2A80">
      <w:pPr>
        <w:pStyle w:val="ListParagraph"/>
        <w:numPr>
          <w:ilvl w:val="0"/>
          <w:numId w:val="7"/>
        </w:numPr>
      </w:pPr>
      <w:r>
        <w:t>Menu chức năng</w:t>
      </w:r>
    </w:p>
    <w:p w:rsidR="0008568E" w:rsidRDefault="0008568E" w:rsidP="002929E5">
      <w:r w:rsidRPr="0012229F">
        <w:rPr>
          <w:noProof/>
        </w:rPr>
        <w:pict>
          <v:shape id="Picture 13" o:spid="_x0000_i1038" type="#_x0000_t75" style="width:465.75pt;height:178.5pt;visibility:visible">
            <v:imagedata r:id="rId22" o:title=""/>
          </v:shape>
        </w:pict>
      </w:r>
    </w:p>
    <w:p w:rsidR="0008568E" w:rsidRDefault="0008568E" w:rsidP="00540C43">
      <w:pPr>
        <w:ind w:firstLine="720"/>
      </w:pPr>
      <w:r>
        <w:t>Xử dụng các phím xoay đa chức năng theo vị trí hướng dẫn trên màn hình cảm ứng tương ứng (xoay, lên xuống, trái phải) để điều chỉnh các chức năng.</w:t>
      </w:r>
    </w:p>
    <w:p w:rsidR="0008568E" w:rsidRPr="00540C43" w:rsidRDefault="0008568E" w:rsidP="001C021A">
      <w:pPr>
        <w:pStyle w:val="Heading3"/>
      </w:pPr>
      <w:bookmarkStart w:id="12" w:name="_Toc12015533"/>
      <w:r w:rsidRPr="00540C43">
        <w:t>Bàn phím ảo</w:t>
      </w:r>
      <w:bookmarkEnd w:id="12"/>
    </w:p>
    <w:p w:rsidR="0008568E" w:rsidRDefault="0008568E" w:rsidP="008D0E9C">
      <w:pPr>
        <w:ind w:firstLine="720"/>
      </w:pPr>
      <w:r>
        <w:t>Dùng để nhập văn bản trực tiếp. Nó cũng có thể được hiển thị kết hợp với menu chú thích khi nhập chú thích.</w:t>
      </w:r>
    </w:p>
    <w:p w:rsidR="0008568E" w:rsidRDefault="0008568E" w:rsidP="002929E5">
      <w:pPr>
        <w:rPr>
          <w:b/>
          <w:bCs/>
        </w:rPr>
      </w:pPr>
      <w:r w:rsidRPr="0012229F">
        <w:rPr>
          <w:noProof/>
        </w:rPr>
        <w:pict>
          <v:shape id="Picture 14" o:spid="_x0000_i1039" type="#_x0000_t75" style="width:465.75pt;height:174.75pt;visibility:visible">
            <v:imagedata r:id="rId23" o:title=""/>
          </v:shape>
        </w:pict>
      </w:r>
    </w:p>
    <w:p w:rsidR="0008568E" w:rsidRDefault="0008568E" w:rsidP="002929E5">
      <w:pPr>
        <w:rPr>
          <w:b/>
          <w:bCs/>
        </w:rPr>
      </w:pPr>
    </w:p>
    <w:p w:rsidR="0008568E" w:rsidRDefault="0008568E" w:rsidP="002929E5">
      <w:pPr>
        <w:rPr>
          <w:b/>
          <w:bCs/>
        </w:rPr>
        <w:sectPr w:rsidR="0008568E" w:rsidSect="002929E5">
          <w:pgSz w:w="11906" w:h="16838" w:code="9"/>
          <w:pgMar w:top="1440" w:right="1134" w:bottom="1440" w:left="1701" w:header="720" w:footer="720" w:gutter="0"/>
          <w:cols w:space="720"/>
          <w:docGrid w:linePitch="360"/>
        </w:sectPr>
      </w:pPr>
    </w:p>
    <w:p w:rsidR="0008568E" w:rsidRPr="00540C43" w:rsidRDefault="0008568E" w:rsidP="001C021A">
      <w:pPr>
        <w:pStyle w:val="Heading1"/>
      </w:pPr>
      <w:bookmarkStart w:id="13" w:name="_Toc12015534"/>
      <w:r w:rsidRPr="00540C43">
        <w:t>Lắp đặt và di chuyển</w:t>
      </w:r>
      <w:bookmarkEnd w:id="13"/>
    </w:p>
    <w:p w:rsidR="0008568E" w:rsidRPr="001C021A" w:rsidRDefault="0008568E" w:rsidP="001C021A">
      <w:pPr>
        <w:pStyle w:val="ListParagraph"/>
        <w:keepNext/>
        <w:keepLines/>
        <w:numPr>
          <w:ilvl w:val="0"/>
          <w:numId w:val="1"/>
        </w:numPr>
        <w:spacing w:after="120"/>
        <w:ind w:left="0"/>
        <w:contextualSpacing w:val="0"/>
        <w:outlineLvl w:val="1"/>
        <w:rPr>
          <w:rFonts w:ascii="Times New Roman Bold" w:hAnsi="Times New Roman Bold"/>
          <w:b/>
          <w:vanish/>
          <w:szCs w:val="26"/>
        </w:rPr>
      </w:pPr>
      <w:bookmarkStart w:id="14" w:name="_Toc11157098"/>
      <w:bookmarkStart w:id="15" w:name="_Toc12015535"/>
      <w:bookmarkEnd w:id="14"/>
      <w:bookmarkEnd w:id="15"/>
    </w:p>
    <w:p w:rsidR="0008568E" w:rsidRPr="008E1DD1" w:rsidRDefault="0008568E" w:rsidP="001C021A">
      <w:pPr>
        <w:pStyle w:val="Heading2"/>
      </w:pPr>
      <w:bookmarkStart w:id="16" w:name="_Toc12015536"/>
      <w:r w:rsidRPr="008E1DD1">
        <w:t>Tắt máy và rút nguồn</w:t>
      </w:r>
      <w:bookmarkEnd w:id="16"/>
    </w:p>
    <w:p w:rsidR="0008568E" w:rsidRDefault="0008568E" w:rsidP="001C021A">
      <w:pPr>
        <w:ind w:firstLine="720"/>
      </w:pPr>
      <w:r>
        <w:t>Nhấn phím [power] trên bảng điều khiển để tắt máy.</w:t>
      </w:r>
    </w:p>
    <w:p w:rsidR="0008568E" w:rsidRDefault="0008568E" w:rsidP="001C021A">
      <w:r>
        <w:t>Thông báo “Shutdown Tools” hiển thị trên màn hình. Chọn một trong các cách tắt máy sau:</w:t>
      </w:r>
    </w:p>
    <w:p w:rsidR="0008568E" w:rsidRDefault="0008568E" w:rsidP="001C021A">
      <w:pPr>
        <w:pStyle w:val="ListParagraph"/>
        <w:numPr>
          <w:ilvl w:val="0"/>
          <w:numId w:val="47"/>
        </w:numPr>
      </w:pPr>
      <w:r>
        <w:t>[Shutdown]: tắt máy và ngắt nguồn điện</w:t>
      </w:r>
    </w:p>
    <w:p w:rsidR="0008568E" w:rsidRDefault="0008568E" w:rsidP="001C021A">
      <w:pPr>
        <w:pStyle w:val="ListParagraph"/>
        <w:numPr>
          <w:ilvl w:val="0"/>
          <w:numId w:val="47"/>
        </w:numPr>
      </w:pPr>
      <w:r>
        <w:t>[Hibernation]: khởi động máy nhanh hơn ở lần bật tiếp theo</w:t>
      </w:r>
    </w:p>
    <w:p w:rsidR="0008568E" w:rsidRDefault="0008568E" w:rsidP="001C021A">
      <w:pPr>
        <w:pStyle w:val="ListParagraph"/>
        <w:numPr>
          <w:ilvl w:val="0"/>
          <w:numId w:val="47"/>
        </w:numPr>
      </w:pPr>
      <w:r>
        <w:t>[Return]: máy quay lại trạng thía trước khi bấm nút [Power]</w:t>
      </w:r>
    </w:p>
    <w:p w:rsidR="0008568E" w:rsidRDefault="0008568E" w:rsidP="001C021A">
      <w:pPr>
        <w:ind w:firstLine="720"/>
      </w:pPr>
      <w:r>
        <w:t>Khi thông báo “Task in progress” hiển thị trên màn hình cảm ứng, bạn có thể chọn bất kỳ mục nào sau đây để tắt máy.</w:t>
      </w:r>
    </w:p>
    <w:p w:rsidR="0008568E" w:rsidRDefault="0008568E" w:rsidP="001C021A">
      <w:pPr>
        <w:pStyle w:val="ListParagraph"/>
        <w:numPr>
          <w:ilvl w:val="0"/>
          <w:numId w:val="48"/>
        </w:numPr>
      </w:pPr>
      <w:r>
        <w:t>[Return]: máy quay lại trạng thía trước khi bấm nút [Power]</w:t>
      </w:r>
    </w:p>
    <w:p w:rsidR="0008568E" w:rsidRDefault="0008568E" w:rsidP="001C021A">
      <w:pPr>
        <w:pStyle w:val="ListParagraph"/>
        <w:numPr>
          <w:ilvl w:val="0"/>
          <w:numId w:val="48"/>
        </w:numPr>
      </w:pPr>
      <w:r>
        <w:t>[YES]:</w:t>
      </w:r>
      <w:r w:rsidRPr="000F273B">
        <w:t xml:space="preserve"> Tắt nguồn khi các công việc còn lại hoàn thành.</w:t>
      </w:r>
    </w:p>
    <w:p w:rsidR="0008568E" w:rsidRDefault="0008568E" w:rsidP="001C021A">
      <w:pPr>
        <w:pStyle w:val="ListParagraph"/>
        <w:numPr>
          <w:ilvl w:val="0"/>
          <w:numId w:val="48"/>
        </w:numPr>
      </w:pPr>
      <w:r>
        <w:t xml:space="preserve">[Ignore]: </w:t>
      </w:r>
      <w:r w:rsidRPr="000F273B">
        <w:t>Tắt hệ thống mà không cần chờ các công việc còn lại được hoàn thành.</w:t>
      </w:r>
    </w:p>
    <w:p w:rsidR="0008568E" w:rsidRDefault="0008568E" w:rsidP="001C021A">
      <w:pPr>
        <w:ind w:firstLine="720"/>
      </w:pPr>
      <w:r>
        <w:t>Khi thông báo có thể có thêm “more seconds until system is power off” hiển thị trên màn hình cảm ứng, thiết bị được tắt khi hết thời gian hiển thị trên thông báo.</w:t>
      </w:r>
    </w:p>
    <w:p w:rsidR="0008568E" w:rsidRPr="000F273B" w:rsidRDefault="0008568E" w:rsidP="001C021A">
      <w:pPr>
        <w:pStyle w:val="Heading2"/>
      </w:pPr>
      <w:bookmarkStart w:id="17" w:name="_Toc12015537"/>
      <w:r w:rsidRPr="000F273B">
        <w:t>Di chuyển thiết bị</w:t>
      </w:r>
      <w:bookmarkEnd w:id="17"/>
    </w:p>
    <w:p w:rsidR="0008568E" w:rsidRDefault="0008568E" w:rsidP="001C021A">
      <w:r>
        <w:t>Tắt nguồn và chuẩn bị di chuyển thiết bị.</w:t>
      </w:r>
    </w:p>
    <w:p w:rsidR="0008568E" w:rsidRDefault="0008568E" w:rsidP="001C021A">
      <w:pPr>
        <w:pStyle w:val="ListParagraph"/>
        <w:numPr>
          <w:ilvl w:val="0"/>
          <w:numId w:val="44"/>
        </w:numPr>
      </w:pPr>
      <w:r>
        <w:t>Rút dây cắm nguồn ra khỏi ở cắm, cuộn lại và treo lên móc treo dây nguồn.</w:t>
      </w:r>
    </w:p>
    <w:p w:rsidR="0008568E" w:rsidRDefault="0008568E" w:rsidP="001C021A">
      <w:pPr>
        <w:pStyle w:val="ListParagraph"/>
        <w:numPr>
          <w:ilvl w:val="0"/>
          <w:numId w:val="44"/>
        </w:numPr>
      </w:pPr>
      <w:r>
        <w:t>Tháo các vật dụng không được gắn chặt trên máy ra khỏi máy.</w:t>
      </w:r>
    </w:p>
    <w:p w:rsidR="0008568E" w:rsidRDefault="0008568E" w:rsidP="001C021A">
      <w:pPr>
        <w:pStyle w:val="ListParagraph"/>
        <w:numPr>
          <w:ilvl w:val="0"/>
          <w:numId w:val="44"/>
        </w:numPr>
      </w:pPr>
      <w:r>
        <w:t>Treo dây đầu dò lên móc treo, đặt các đầu dò trên giá treo đầu dò, tránh không để vướng vào bánh xe</w:t>
      </w:r>
    </w:p>
    <w:p w:rsidR="0008568E" w:rsidRDefault="0008568E" w:rsidP="001C021A">
      <w:pPr>
        <w:pStyle w:val="ListParagraph"/>
        <w:numPr>
          <w:ilvl w:val="0"/>
          <w:numId w:val="44"/>
        </w:numPr>
      </w:pPr>
      <w:r>
        <w:t>Tháo USB</w:t>
      </w:r>
    </w:p>
    <w:p w:rsidR="0008568E" w:rsidRDefault="0008568E" w:rsidP="001C021A">
      <w:pPr>
        <w:pStyle w:val="ListParagraph"/>
        <w:numPr>
          <w:ilvl w:val="0"/>
          <w:numId w:val="44"/>
        </w:numPr>
      </w:pPr>
      <w:r>
        <w:t>Đóng bàn phím</w:t>
      </w:r>
    </w:p>
    <w:p w:rsidR="0008568E" w:rsidRDefault="0008568E" w:rsidP="001C021A">
      <w:pPr>
        <w:pStyle w:val="ListParagraph"/>
        <w:numPr>
          <w:ilvl w:val="0"/>
          <w:numId w:val="44"/>
        </w:numPr>
      </w:pPr>
      <w:r>
        <w:t>Hướng bản điều khiển về phía trước và hạ xuống vị trí thấp nhất</w:t>
      </w:r>
    </w:p>
    <w:p w:rsidR="0008568E" w:rsidRDefault="0008568E" w:rsidP="001C021A">
      <w:pPr>
        <w:pStyle w:val="ListParagraph"/>
        <w:numPr>
          <w:ilvl w:val="0"/>
          <w:numId w:val="44"/>
        </w:numPr>
      </w:pPr>
      <w:r>
        <w:t>Cố định màn hình</w:t>
      </w:r>
    </w:p>
    <w:p w:rsidR="0008568E" w:rsidRDefault="0008568E" w:rsidP="001C021A">
      <w:pPr>
        <w:pStyle w:val="ListParagraph"/>
        <w:numPr>
          <w:ilvl w:val="0"/>
          <w:numId w:val="44"/>
        </w:numPr>
      </w:pPr>
      <w:r>
        <w:t>Mở khóa bánh xe</w:t>
      </w:r>
    </w:p>
    <w:p w:rsidR="0008568E" w:rsidRPr="00325A48" w:rsidRDefault="0008568E" w:rsidP="001C021A">
      <w:pPr>
        <w:pStyle w:val="Heading2"/>
      </w:pPr>
      <w:bookmarkStart w:id="18" w:name="_Toc12015538"/>
      <w:r w:rsidRPr="00325A48">
        <w:t>Lắp đặt</w:t>
      </w:r>
      <w:bookmarkEnd w:id="18"/>
    </w:p>
    <w:p w:rsidR="0008568E" w:rsidRDefault="0008568E" w:rsidP="001C021A">
      <w:pPr>
        <w:pStyle w:val="ListParagraph"/>
        <w:numPr>
          <w:ilvl w:val="0"/>
          <w:numId w:val="45"/>
        </w:numPr>
      </w:pPr>
      <w:r>
        <w:t>Tại vị trí lắp đặt, điều chỉnh máy theo hướng phù hợp nhất</w:t>
      </w:r>
    </w:p>
    <w:p w:rsidR="0008568E" w:rsidRDefault="0008568E" w:rsidP="001C021A">
      <w:pPr>
        <w:pStyle w:val="ListParagraph"/>
        <w:numPr>
          <w:ilvl w:val="0"/>
          <w:numId w:val="45"/>
        </w:numPr>
      </w:pPr>
      <w:r>
        <w:t>Khóa bánh sau khi chỉnh hướng máy</w:t>
      </w:r>
    </w:p>
    <w:p w:rsidR="0008568E" w:rsidRDefault="0008568E" w:rsidP="001C021A">
      <w:pPr>
        <w:pStyle w:val="ListParagraph"/>
        <w:numPr>
          <w:ilvl w:val="0"/>
          <w:numId w:val="45"/>
        </w:numPr>
      </w:pPr>
      <w:r>
        <w:t>Mở khóa màn hình và đưa về vị trí phù hợp</w:t>
      </w:r>
    </w:p>
    <w:p w:rsidR="0008568E" w:rsidRDefault="0008568E" w:rsidP="001C021A">
      <w:pPr>
        <w:pStyle w:val="ListParagraph"/>
        <w:numPr>
          <w:ilvl w:val="0"/>
          <w:numId w:val="45"/>
        </w:numPr>
      </w:pPr>
      <w:r>
        <w:t>Cắm dây nguồn</w:t>
      </w:r>
    </w:p>
    <w:p w:rsidR="0008568E" w:rsidRDefault="0008568E" w:rsidP="001C021A">
      <w:pPr>
        <w:pStyle w:val="Heading2"/>
      </w:pPr>
      <w:bookmarkStart w:id="19" w:name="_Toc12015539"/>
      <w:r w:rsidRPr="00E870ED">
        <w:t>Kết nối đầu dò</w:t>
      </w:r>
      <w:bookmarkEnd w:id="19"/>
    </w:p>
    <w:p w:rsidR="0008568E" w:rsidRDefault="0008568E" w:rsidP="001C021A">
      <w:pPr>
        <w:pStyle w:val="ListParagraph"/>
        <w:numPr>
          <w:ilvl w:val="0"/>
          <w:numId w:val="46"/>
        </w:numPr>
      </w:pPr>
      <w:r w:rsidRPr="00E870ED">
        <w:t>Cần Freeze hoặc tắt máy khi gắn đầu dò</w:t>
      </w:r>
    </w:p>
    <w:p w:rsidR="0008568E" w:rsidRDefault="0008568E" w:rsidP="001C021A">
      <w:pPr>
        <w:pStyle w:val="ListParagraph"/>
        <w:numPr>
          <w:ilvl w:val="0"/>
          <w:numId w:val="46"/>
        </w:numPr>
      </w:pPr>
      <w:r>
        <w:t>Đặt các đầu dò lên giá treo đầu dò</w:t>
      </w:r>
    </w:p>
    <w:p w:rsidR="0008568E" w:rsidRDefault="0008568E" w:rsidP="001C021A">
      <w:pPr>
        <w:pStyle w:val="ListParagraph"/>
        <w:numPr>
          <w:ilvl w:val="0"/>
          <w:numId w:val="46"/>
        </w:numPr>
      </w:pPr>
      <w:r>
        <w:t>Gắn đuôi đầu dò vào ổ cắm và khóa lại</w:t>
      </w:r>
    </w:p>
    <w:p w:rsidR="0008568E" w:rsidRPr="00E870ED" w:rsidRDefault="0008568E" w:rsidP="001C021A">
      <w:pPr>
        <w:pStyle w:val="ListParagraph"/>
        <w:numPr>
          <w:ilvl w:val="0"/>
          <w:numId w:val="46"/>
        </w:numPr>
      </w:pPr>
      <w:r>
        <w:t>Treo dây đầu dò và chỉnh với độ dài phù hợp</w:t>
      </w:r>
    </w:p>
    <w:p w:rsidR="0008568E" w:rsidRDefault="0008568E" w:rsidP="002929E5">
      <w:pPr>
        <w:rPr>
          <w:b/>
          <w:bCs/>
        </w:rPr>
      </w:pPr>
    </w:p>
    <w:p w:rsidR="0008568E" w:rsidRDefault="0008568E" w:rsidP="002929E5">
      <w:pPr>
        <w:rPr>
          <w:b/>
          <w:bCs/>
        </w:rPr>
      </w:pPr>
    </w:p>
    <w:p w:rsidR="0008568E" w:rsidRDefault="0008568E" w:rsidP="002929E5">
      <w:pPr>
        <w:rPr>
          <w:b/>
          <w:bCs/>
        </w:rPr>
      </w:pPr>
    </w:p>
    <w:p w:rsidR="0008568E" w:rsidRDefault="0008568E" w:rsidP="002929E5">
      <w:pPr>
        <w:rPr>
          <w:b/>
          <w:bCs/>
        </w:rPr>
        <w:sectPr w:rsidR="0008568E" w:rsidSect="002929E5">
          <w:pgSz w:w="11906" w:h="16838" w:code="9"/>
          <w:pgMar w:top="1440" w:right="1134" w:bottom="1440" w:left="1701" w:header="720" w:footer="720" w:gutter="0"/>
          <w:cols w:space="720"/>
          <w:docGrid w:linePitch="360"/>
        </w:sectPr>
      </w:pPr>
    </w:p>
    <w:p w:rsidR="0008568E" w:rsidRDefault="0008568E" w:rsidP="001C021A">
      <w:pPr>
        <w:pStyle w:val="Heading1"/>
      </w:pPr>
      <w:bookmarkStart w:id="20" w:name="_Toc12015540"/>
      <w:r>
        <w:t>Thao tác với thiết bị</w:t>
      </w:r>
      <w:bookmarkEnd w:id="20"/>
    </w:p>
    <w:p w:rsidR="0008568E" w:rsidRPr="001C021A" w:rsidRDefault="0008568E" w:rsidP="001C021A">
      <w:pPr>
        <w:pStyle w:val="ListParagraph"/>
        <w:keepNext/>
        <w:keepLines/>
        <w:numPr>
          <w:ilvl w:val="0"/>
          <w:numId w:val="1"/>
        </w:numPr>
        <w:spacing w:after="120"/>
        <w:ind w:left="0"/>
        <w:contextualSpacing w:val="0"/>
        <w:outlineLvl w:val="1"/>
        <w:rPr>
          <w:rFonts w:ascii="Times New Roman Bold" w:hAnsi="Times New Roman Bold"/>
          <w:b/>
          <w:vanish/>
          <w:szCs w:val="26"/>
        </w:rPr>
      </w:pPr>
      <w:bookmarkStart w:id="21" w:name="_Toc11157104"/>
      <w:bookmarkStart w:id="22" w:name="_Toc12015541"/>
      <w:bookmarkEnd w:id="21"/>
      <w:bookmarkEnd w:id="22"/>
    </w:p>
    <w:p w:rsidR="0008568E" w:rsidRPr="00540C43" w:rsidRDefault="0008568E" w:rsidP="001C021A">
      <w:pPr>
        <w:pStyle w:val="Heading2"/>
      </w:pPr>
      <w:bookmarkStart w:id="23" w:name="_Toc12015542"/>
      <w:r w:rsidRPr="00540C43">
        <w:t>Nhập thông tin bệnh nhân</w:t>
      </w:r>
      <w:bookmarkEnd w:id="23"/>
    </w:p>
    <w:p w:rsidR="0008568E" w:rsidRDefault="0008568E" w:rsidP="00540C43">
      <w:pPr>
        <w:jc w:val="center"/>
      </w:pPr>
      <w:r w:rsidRPr="0012229F">
        <w:rPr>
          <w:noProof/>
        </w:rPr>
        <w:pict>
          <v:shape id="Picture 21" o:spid="_x0000_i1040" type="#_x0000_t75" style="width:381pt;height:299.25pt;visibility:visible">
            <v:imagedata r:id="rId24" o:title=""/>
          </v:shape>
        </w:pict>
      </w:r>
    </w:p>
    <w:p w:rsidR="0008568E" w:rsidRDefault="0008568E" w:rsidP="00540C43">
      <w:r>
        <w:t>Màn hình bao gồm cài đặt chính, cài đặt phụ, cài đặt và quản lý dữ liệu bệnh nhân.</w:t>
      </w:r>
    </w:p>
    <w:p w:rsidR="0008568E" w:rsidRDefault="0008568E" w:rsidP="00540C43">
      <w:r>
        <w:t>A, Màn hình cài đặt chính</w:t>
      </w:r>
    </w:p>
    <w:p w:rsidR="0008568E" w:rsidRDefault="0008568E" w:rsidP="00540C43">
      <w:r>
        <w:t>Sử dụng màn hình này để nhập dữ liệu bệnh nhân và đặt thời gian bắt đầu khám. Mỗi khu vực được mô tả dưới đây.</w:t>
      </w:r>
    </w:p>
    <w:p w:rsidR="0008568E" w:rsidRDefault="0008568E" w:rsidP="00540C43">
      <w:r>
        <w:t>(1) Khu vực danh sách tìm kiếm</w:t>
      </w:r>
    </w:p>
    <w:p w:rsidR="0008568E" w:rsidRDefault="0008568E" w:rsidP="00540C43">
      <w:r>
        <w:t>Khu vực này hiển thị dữ liệu bệnh nhân đọc từ cơ sở dữ liệu trong một danh sách. Chọn dữ liệu bệnh nhân được hiển thị trong chế độ xem danh sách để hiển thị dữ liệu cho bệnh nhân được chọn trong khu vực đầu vào. Các thông tin trong khu vực đầu vào có thể được chỉnh sửa.</w:t>
      </w:r>
    </w:p>
    <w:p w:rsidR="0008568E" w:rsidRDefault="0008568E" w:rsidP="00540C43">
      <w:r>
        <w:t>(2) Khu vực thông tin nhập vào</w:t>
      </w:r>
    </w:p>
    <w:p w:rsidR="0008568E" w:rsidRDefault="0008568E" w:rsidP="00540C43">
      <w:r>
        <w:t>Chính trong dữ liệu bệnh nhân. Một số thông tin được tự động nhập theo cài đặt màn hình ID. Để biết chi tiết về</w:t>
      </w:r>
    </w:p>
    <w:p w:rsidR="0008568E" w:rsidRDefault="0008568E" w:rsidP="00540C43">
      <w:r>
        <w:t>cài đặt để nhập dữ liệu và màn hình ID, hãy tham khảo Cài đặt màn hình dữ liệu cơ bản và dữ liệu cơ bản ID trong sách hướng dẫn.</w:t>
      </w:r>
    </w:p>
    <w:p w:rsidR="0008568E" w:rsidRDefault="0008568E" w:rsidP="00540C43">
      <w:r>
        <w:t>(3)</w:t>
      </w:r>
    </w:p>
    <w:p w:rsidR="0008568E" w:rsidRDefault="0008568E" w:rsidP="00540C43">
      <w:r w:rsidRPr="0012229F">
        <w:rPr>
          <w:noProof/>
        </w:rPr>
        <w:pict>
          <v:shape id="Picture 32" o:spid="_x0000_i1041" type="#_x0000_t75" style="width:420.75pt;height:93pt;visibility:visible">
            <v:imagedata r:id="rId25" o:title=""/>
          </v:shape>
        </w:pict>
      </w:r>
    </w:p>
    <w:p w:rsidR="0008568E" w:rsidRDefault="0008568E" w:rsidP="00540C43">
      <w:pPr>
        <w:pStyle w:val="ListParagraph"/>
        <w:numPr>
          <w:ilvl w:val="0"/>
          <w:numId w:val="20"/>
        </w:numPr>
      </w:pPr>
      <w:r>
        <w:t xml:space="preserve">Ứng dụng </w:t>
      </w:r>
    </w:p>
    <w:p w:rsidR="0008568E" w:rsidRDefault="0008568E" w:rsidP="00540C43">
      <w:pPr>
        <w:pStyle w:val="ListParagraph"/>
        <w:numPr>
          <w:ilvl w:val="0"/>
          <w:numId w:val="20"/>
        </w:numPr>
      </w:pPr>
      <w:r>
        <w:t xml:space="preserve">Đầu dò </w:t>
      </w:r>
    </w:p>
    <w:p w:rsidR="0008568E" w:rsidRDefault="0008568E" w:rsidP="00540C43">
      <w:pPr>
        <w:pStyle w:val="ListParagraph"/>
        <w:numPr>
          <w:ilvl w:val="0"/>
          <w:numId w:val="20"/>
        </w:numPr>
      </w:pPr>
      <w:r>
        <w:t xml:space="preserve">Bộ phận thăm khám </w:t>
      </w:r>
    </w:p>
    <w:p w:rsidR="0008568E" w:rsidRDefault="0008568E" w:rsidP="00540C43">
      <w:pPr>
        <w:pStyle w:val="ListParagraph"/>
        <w:numPr>
          <w:ilvl w:val="0"/>
          <w:numId w:val="20"/>
        </w:numPr>
      </w:pPr>
      <w:r>
        <w:t xml:space="preserve">Kiểu đo lường </w:t>
      </w:r>
    </w:p>
    <w:p w:rsidR="0008568E" w:rsidRDefault="0008568E" w:rsidP="00540C43">
      <w:pPr>
        <w:pStyle w:val="ListParagraph"/>
        <w:numPr>
          <w:ilvl w:val="0"/>
          <w:numId w:val="20"/>
        </w:numPr>
      </w:pPr>
      <w:r>
        <w:t xml:space="preserve">Giao thức </w:t>
      </w:r>
    </w:p>
    <w:p w:rsidR="0008568E" w:rsidRPr="00540C43" w:rsidRDefault="0008568E" w:rsidP="001C021A">
      <w:pPr>
        <w:pStyle w:val="Heading2"/>
      </w:pPr>
      <w:bookmarkStart w:id="24" w:name="_Toc12015543"/>
      <w:r w:rsidRPr="00540C43">
        <w:t>Nhập dữ liệu bệnh nhân</w:t>
      </w:r>
      <w:bookmarkEnd w:id="24"/>
    </w:p>
    <w:p w:rsidR="0008568E" w:rsidRDefault="0008568E" w:rsidP="00540C43">
      <w:r>
        <w:t>Dữ liệu bệnh nhân bao gồm thông tin cơ bản và dữ liệu phụ.</w:t>
      </w:r>
    </w:p>
    <w:p w:rsidR="0008568E" w:rsidRDefault="0008568E" w:rsidP="001C021A">
      <w:r>
        <w:t>Thông tin cơ bản</w:t>
      </w:r>
    </w:p>
    <w:p w:rsidR="0008568E" w:rsidRDefault="0008568E" w:rsidP="00540C43">
      <w:r w:rsidRPr="0012229F">
        <w:rPr>
          <w:noProof/>
        </w:rPr>
        <w:pict>
          <v:shape id="Picture 33" o:spid="_x0000_i1042" type="#_x0000_t75" style="width:5in;height:189pt;visibility:visible">
            <v:imagedata r:id="rId26" o:title=""/>
          </v:shape>
        </w:pict>
      </w:r>
    </w:p>
    <w:p w:rsidR="0008568E" w:rsidRDefault="0008568E" w:rsidP="001C021A">
      <w:r w:rsidRPr="00FA3084">
        <w:t>Thông tin theo lĩnh vực chẩn đoán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6514"/>
      </w:tblGrid>
      <w:tr w:rsidR="0008568E" w:rsidTr="00921DDA">
        <w:tc>
          <w:tcPr>
            <w:tcW w:w="2547" w:type="dxa"/>
          </w:tcPr>
          <w:p w:rsidR="0008568E" w:rsidRDefault="0008568E" w:rsidP="00CB68E3">
            <w:r>
              <w:t>Mục</w:t>
            </w:r>
          </w:p>
        </w:tc>
        <w:tc>
          <w:tcPr>
            <w:tcW w:w="6514" w:type="dxa"/>
          </w:tcPr>
          <w:p w:rsidR="0008568E" w:rsidRDefault="0008568E" w:rsidP="00CB68E3">
            <w:r>
              <w:t>Giải trính</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Patient ID</w:t>
            </w:r>
          </w:p>
        </w:tc>
        <w:tc>
          <w:tcPr>
            <w:tcW w:w="6514" w:type="dxa"/>
          </w:tcPr>
          <w:p w:rsidR="0008568E" w:rsidRDefault="0008568E" w:rsidP="00CB68E3">
            <w:r>
              <w:t>Nhập ID của bệnh nhân</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Name</w:t>
            </w:r>
          </w:p>
        </w:tc>
        <w:tc>
          <w:tcPr>
            <w:tcW w:w="6514" w:type="dxa"/>
          </w:tcPr>
          <w:p w:rsidR="0008568E" w:rsidRDefault="0008568E" w:rsidP="00CB68E3">
            <w:r>
              <w:t>Nhập tên bệnh nhân</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Date of Birth</w:t>
            </w:r>
          </w:p>
        </w:tc>
        <w:tc>
          <w:tcPr>
            <w:tcW w:w="6514" w:type="dxa"/>
          </w:tcPr>
          <w:p w:rsidR="0008568E" w:rsidRDefault="0008568E" w:rsidP="00CB68E3">
            <w:r>
              <w:t>Ngày tháng năm sinh</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Age</w:t>
            </w:r>
          </w:p>
        </w:tc>
        <w:tc>
          <w:tcPr>
            <w:tcW w:w="6514" w:type="dxa"/>
          </w:tcPr>
          <w:p w:rsidR="0008568E" w:rsidRDefault="0008568E" w:rsidP="00CB68E3">
            <w:r>
              <w:t>Tuổi</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Gender</w:t>
            </w:r>
          </w:p>
        </w:tc>
        <w:tc>
          <w:tcPr>
            <w:tcW w:w="6514" w:type="dxa"/>
          </w:tcPr>
          <w:p w:rsidR="0008568E" w:rsidRDefault="0008568E" w:rsidP="00CB68E3">
            <w:r>
              <w:t>Giới tính</w:t>
            </w:r>
          </w:p>
        </w:tc>
      </w:tr>
      <w:tr w:rsidR="0008568E" w:rsidTr="00921DDA">
        <w:tc>
          <w:tcPr>
            <w:tcW w:w="2547" w:type="dxa"/>
          </w:tcPr>
          <w:p w:rsidR="0008568E" w:rsidRPr="00921DDA" w:rsidRDefault="0008568E" w:rsidP="00CB68E3">
            <w:pPr>
              <w:rPr>
                <w:szCs w:val="26"/>
              </w:rPr>
            </w:pPr>
            <w:r w:rsidRPr="00921DDA">
              <w:rPr>
                <w:szCs w:val="26"/>
              </w:rPr>
              <w:t>H</w:t>
            </w:r>
          </w:p>
        </w:tc>
        <w:tc>
          <w:tcPr>
            <w:tcW w:w="6514" w:type="dxa"/>
          </w:tcPr>
          <w:p w:rsidR="0008568E" w:rsidRDefault="0008568E" w:rsidP="00CB68E3">
            <w:r>
              <w:t>Chiều cao</w:t>
            </w:r>
          </w:p>
        </w:tc>
      </w:tr>
      <w:tr w:rsidR="0008568E" w:rsidTr="00921DDA">
        <w:tc>
          <w:tcPr>
            <w:tcW w:w="2547" w:type="dxa"/>
          </w:tcPr>
          <w:p w:rsidR="0008568E" w:rsidRPr="00921DDA" w:rsidRDefault="0008568E" w:rsidP="00CB68E3">
            <w:pPr>
              <w:rPr>
                <w:szCs w:val="26"/>
              </w:rPr>
            </w:pPr>
            <w:r w:rsidRPr="00921DDA">
              <w:rPr>
                <w:szCs w:val="26"/>
              </w:rPr>
              <w:t>W</w:t>
            </w:r>
          </w:p>
        </w:tc>
        <w:tc>
          <w:tcPr>
            <w:tcW w:w="6514" w:type="dxa"/>
          </w:tcPr>
          <w:p w:rsidR="0008568E" w:rsidRDefault="0008568E" w:rsidP="00CB68E3">
            <w:r>
              <w:t>Cân nặng</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Scheduled Date</w:t>
            </w:r>
          </w:p>
        </w:tc>
        <w:tc>
          <w:tcPr>
            <w:tcW w:w="6514" w:type="dxa"/>
          </w:tcPr>
          <w:p w:rsidR="0008568E" w:rsidRDefault="0008568E" w:rsidP="00CB68E3">
            <w:r>
              <w:t>Ngày thăm khám</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Body Part Examined</w:t>
            </w:r>
          </w:p>
        </w:tc>
        <w:tc>
          <w:tcPr>
            <w:tcW w:w="6514" w:type="dxa"/>
          </w:tcPr>
          <w:p w:rsidR="0008568E" w:rsidRDefault="0008568E" w:rsidP="00CB68E3">
            <w:r w:rsidRPr="00F82F36">
              <w:t xml:space="preserve">Chọn phần cơ thể được </w:t>
            </w:r>
            <w:r>
              <w:t>thăm khám</w:t>
            </w:r>
            <w:r w:rsidRPr="00F82F36">
              <w:t xml:space="preserve"> từ danh sách.</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Accession #</w:t>
            </w:r>
          </w:p>
        </w:tc>
        <w:tc>
          <w:tcPr>
            <w:tcW w:w="6514" w:type="dxa"/>
          </w:tcPr>
          <w:p w:rsidR="0008568E" w:rsidRDefault="0008568E" w:rsidP="00CB68E3">
            <w:r>
              <w:t>Nhập thông tin bổ sung. Chọn nút bên phải cho phép bạn chọn sẵn.</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Study Description</w:t>
            </w:r>
          </w:p>
        </w:tc>
        <w:tc>
          <w:tcPr>
            <w:tcW w:w="6514" w:type="dxa"/>
          </w:tcPr>
          <w:p w:rsidR="0008568E" w:rsidRDefault="0008568E" w:rsidP="00CB68E3">
            <w:r>
              <w:t>Nhập mô tả. Chọn nút bên phải cho phép bạn chọn sẵn đầu vào.</w:t>
            </w:r>
          </w:p>
        </w:tc>
      </w:tr>
      <w:tr w:rsidR="0008568E" w:rsidTr="00921DDA">
        <w:tc>
          <w:tcPr>
            <w:tcW w:w="2547" w:type="dxa"/>
          </w:tcPr>
          <w:p w:rsidR="0008568E" w:rsidRPr="00921DDA" w:rsidRDefault="0008568E" w:rsidP="00CB68E3">
            <w:pPr>
              <w:rPr>
                <w:szCs w:val="26"/>
              </w:rPr>
            </w:pPr>
            <w:r w:rsidRPr="00921DDA">
              <w:rPr>
                <w:rStyle w:val="fontstyle01"/>
                <w:rFonts w:ascii="Times New Roman" w:hAnsi="Times New Roman"/>
                <w:sz w:val="26"/>
                <w:szCs w:val="26"/>
              </w:rPr>
              <w:t>Study ID</w:t>
            </w:r>
          </w:p>
        </w:tc>
        <w:tc>
          <w:tcPr>
            <w:tcW w:w="6514" w:type="dxa"/>
          </w:tcPr>
          <w:p w:rsidR="0008568E" w:rsidRDefault="0008568E" w:rsidP="00CB68E3">
            <w:r>
              <w:t>Nhập ID nghiên cứu</w:t>
            </w:r>
          </w:p>
        </w:tc>
      </w:tr>
    </w:tbl>
    <w:p w:rsidR="0008568E" w:rsidRDefault="0008568E" w:rsidP="00540C43"/>
    <w:p w:rsidR="0008568E" w:rsidRDefault="0008568E" w:rsidP="00540C43">
      <w:r>
        <w:t>Thông tin có thể được ẩn</w:t>
      </w:r>
    </w:p>
    <w:p w:rsidR="0008568E" w:rsidRDefault="0008568E" w:rsidP="00540C43">
      <w:r>
        <w:t>Nếu bạn chọn ở dưới cùng của màn hình ID, các mục bên dưới sẽ bị ẩn; chọn hiển thị chúng lần nữa.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7223"/>
      </w:tblGrid>
      <w:tr w:rsidR="0008568E" w:rsidTr="00921DDA">
        <w:tc>
          <w:tcPr>
            <w:tcW w:w="1838" w:type="dxa"/>
          </w:tcPr>
          <w:p w:rsidR="0008568E" w:rsidRDefault="0008568E" w:rsidP="00CB68E3">
            <w:r>
              <w:t>Mục</w:t>
            </w:r>
          </w:p>
        </w:tc>
        <w:tc>
          <w:tcPr>
            <w:tcW w:w="7223" w:type="dxa"/>
          </w:tcPr>
          <w:p w:rsidR="0008568E" w:rsidRDefault="0008568E" w:rsidP="00CB68E3">
            <w:r>
              <w:t>Giải trình</w:t>
            </w:r>
          </w:p>
        </w:tc>
      </w:tr>
      <w:tr w:rsidR="0008568E" w:rsidTr="00921DDA">
        <w:tc>
          <w:tcPr>
            <w:tcW w:w="1838" w:type="dxa"/>
          </w:tcPr>
          <w:p w:rsidR="0008568E" w:rsidRDefault="0008568E" w:rsidP="00CB68E3">
            <w:r>
              <w:t>Procedure ID</w:t>
            </w:r>
          </w:p>
        </w:tc>
        <w:tc>
          <w:tcPr>
            <w:tcW w:w="7223" w:type="dxa"/>
          </w:tcPr>
          <w:p w:rsidR="0008568E" w:rsidRDefault="0008568E" w:rsidP="00CB68E3">
            <w:r w:rsidRPr="00FA3084">
              <w:t>Nhập ID của thủ tục được yêu cầu.</w:t>
            </w:r>
          </w:p>
        </w:tc>
      </w:tr>
      <w:tr w:rsidR="0008568E" w:rsidTr="00921DDA">
        <w:tc>
          <w:tcPr>
            <w:tcW w:w="1838" w:type="dxa"/>
          </w:tcPr>
          <w:p w:rsidR="0008568E" w:rsidRDefault="0008568E" w:rsidP="00CB68E3">
            <w:r>
              <w:t>Reported by</w:t>
            </w:r>
          </w:p>
        </w:tc>
        <w:tc>
          <w:tcPr>
            <w:tcW w:w="7223" w:type="dxa"/>
          </w:tcPr>
          <w:p w:rsidR="0008568E" w:rsidRDefault="0008568E" w:rsidP="00CB68E3">
            <w:r>
              <w:t>Nhập bác sĩ của hồ sơ. Chọn nút bên phải cho phép bạn chọn sẵn.</w:t>
            </w:r>
          </w:p>
        </w:tc>
      </w:tr>
      <w:tr w:rsidR="0008568E" w:rsidTr="00921DDA">
        <w:tc>
          <w:tcPr>
            <w:tcW w:w="1838" w:type="dxa"/>
          </w:tcPr>
          <w:p w:rsidR="0008568E" w:rsidRDefault="0008568E" w:rsidP="00CB68E3">
            <w:r>
              <w:t>Examined by</w:t>
            </w:r>
          </w:p>
        </w:tc>
        <w:tc>
          <w:tcPr>
            <w:tcW w:w="7223" w:type="dxa"/>
          </w:tcPr>
          <w:p w:rsidR="0008568E" w:rsidRDefault="0008568E" w:rsidP="00CB68E3">
            <w:r>
              <w:t>Nhập người phụ trách thực hiện kiểm tra. Chọn nút bên phải cho phép bạn chọn sẵn.</w:t>
            </w:r>
          </w:p>
        </w:tc>
      </w:tr>
      <w:tr w:rsidR="0008568E" w:rsidTr="00921DDA">
        <w:tc>
          <w:tcPr>
            <w:tcW w:w="1838" w:type="dxa"/>
          </w:tcPr>
          <w:p w:rsidR="0008568E" w:rsidRDefault="0008568E" w:rsidP="00CB68E3">
            <w:r>
              <w:t>Referring phys</w:t>
            </w:r>
          </w:p>
        </w:tc>
        <w:tc>
          <w:tcPr>
            <w:tcW w:w="7223" w:type="dxa"/>
          </w:tcPr>
          <w:p w:rsidR="0008568E" w:rsidRDefault="0008568E" w:rsidP="00CB68E3">
            <w:r>
              <w:t>Nhập bác sĩ chỉ dẫn. Chọn nút bên phải cho phép bạn chọn sẵn.</w:t>
            </w:r>
          </w:p>
        </w:tc>
      </w:tr>
    </w:tbl>
    <w:p w:rsidR="0008568E" w:rsidRDefault="0008568E" w:rsidP="00540C43"/>
    <w:p w:rsidR="0008568E" w:rsidRPr="00540C43" w:rsidRDefault="0008568E" w:rsidP="001C021A">
      <w:pPr>
        <w:pStyle w:val="Heading2"/>
      </w:pPr>
      <w:bookmarkStart w:id="25" w:name="_Toc12015544"/>
      <w:r w:rsidRPr="00540C43">
        <w:t>Thông tin theo lĩnh vực chẩn đoán</w:t>
      </w:r>
      <w:bookmarkEnd w:id="25"/>
    </w:p>
    <w:p w:rsidR="0008568E" w:rsidRDefault="0008568E" w:rsidP="00540C43">
      <w:r>
        <w:t>Các mục được hiển thị thay đổi tùy thuộc vào tab nào được chọn.</w:t>
      </w:r>
    </w:p>
    <w:p w:rsidR="0008568E" w:rsidRDefault="0008568E" w:rsidP="00540C43">
      <w:r w:rsidRPr="0012229F">
        <w:rPr>
          <w:noProof/>
        </w:rPr>
        <w:pict>
          <v:shape id="Picture 38" o:spid="_x0000_i1043" type="#_x0000_t75" style="width:353.25pt;height:103.5pt;visibility:visible">
            <v:imagedata r:id="rId27"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7223"/>
      </w:tblGrid>
      <w:tr w:rsidR="0008568E" w:rsidTr="00921DDA">
        <w:tc>
          <w:tcPr>
            <w:tcW w:w="1838" w:type="dxa"/>
          </w:tcPr>
          <w:p w:rsidR="0008568E" w:rsidRDefault="0008568E" w:rsidP="00CB68E3">
            <w:r>
              <w:t xml:space="preserve">Mục </w:t>
            </w:r>
          </w:p>
        </w:tc>
        <w:tc>
          <w:tcPr>
            <w:tcW w:w="7223" w:type="dxa"/>
          </w:tcPr>
          <w:p w:rsidR="0008568E" w:rsidRDefault="0008568E" w:rsidP="00CB68E3">
            <w:r>
              <w:t>Giải trình</w:t>
            </w:r>
          </w:p>
        </w:tc>
      </w:tr>
      <w:tr w:rsidR="0008568E" w:rsidTr="00921DDA">
        <w:tc>
          <w:tcPr>
            <w:tcW w:w="1838" w:type="dxa"/>
          </w:tcPr>
          <w:p w:rsidR="0008568E" w:rsidRPr="00921DDA" w:rsidRDefault="0008568E" w:rsidP="00CB68E3">
            <w:pPr>
              <w:rPr>
                <w:szCs w:val="26"/>
              </w:rPr>
            </w:pPr>
            <w:r w:rsidRPr="00921DDA">
              <w:rPr>
                <w:rStyle w:val="fontstyle01"/>
                <w:rFonts w:ascii="Times New Roman" w:hAnsi="Times New Roman"/>
                <w:sz w:val="26"/>
                <w:szCs w:val="26"/>
              </w:rPr>
              <w:t>Sys / Dias BP</w:t>
            </w:r>
          </w:p>
        </w:tc>
        <w:tc>
          <w:tcPr>
            <w:tcW w:w="7223" w:type="dxa"/>
          </w:tcPr>
          <w:p w:rsidR="0008568E" w:rsidRDefault="0008568E" w:rsidP="00CB68E3">
            <w:r w:rsidRPr="001B41F3">
              <w:t>Nhập lưu lượng máu tối đa ở bên trái và lưu lượng máu tối thiểu ở bên phải.</w:t>
            </w:r>
          </w:p>
        </w:tc>
      </w:tr>
      <w:tr w:rsidR="0008568E" w:rsidTr="00921DDA">
        <w:tc>
          <w:tcPr>
            <w:tcW w:w="1838" w:type="dxa"/>
          </w:tcPr>
          <w:p w:rsidR="0008568E" w:rsidRPr="00921DDA" w:rsidRDefault="0008568E" w:rsidP="00CB68E3">
            <w:pPr>
              <w:rPr>
                <w:szCs w:val="26"/>
              </w:rPr>
            </w:pPr>
            <w:r w:rsidRPr="00921DDA">
              <w:rPr>
                <w:rStyle w:val="fontstyle01"/>
                <w:rFonts w:ascii="Times New Roman" w:hAnsi="Times New Roman"/>
                <w:sz w:val="26"/>
                <w:szCs w:val="26"/>
              </w:rPr>
              <w:t>BSA</w:t>
            </w:r>
          </w:p>
        </w:tc>
        <w:tc>
          <w:tcPr>
            <w:tcW w:w="7223" w:type="dxa"/>
          </w:tcPr>
          <w:p w:rsidR="0008568E" w:rsidRDefault="0008568E" w:rsidP="00CB68E3">
            <w:r>
              <w:t>Các lựa chọn cho công thức tính diện tích bề mặt cơ thể là “DuBois”, “Boy Boyd”, “Shintani” và “key in”.</w:t>
            </w:r>
          </w:p>
          <w:p w:rsidR="0008568E" w:rsidRDefault="0008568E" w:rsidP="00CB68E3">
            <w:r>
              <w:t xml:space="preserve">Diện tích bề mặt cơ thể được tính toán và nhập tự động từ trọng lượng cơ thể và chiều cao. </w:t>
            </w:r>
          </w:p>
        </w:tc>
      </w:tr>
    </w:tbl>
    <w:p w:rsidR="0008568E" w:rsidRDefault="0008568E" w:rsidP="00540C43">
      <w:pPr>
        <w:rPr>
          <w:noProof/>
        </w:rPr>
      </w:pPr>
    </w:p>
    <w:p w:rsidR="0008568E" w:rsidRDefault="0008568E" w:rsidP="00540C43">
      <w:r w:rsidRPr="0012229F">
        <w:rPr>
          <w:noProof/>
        </w:rPr>
        <w:pict>
          <v:shape id="Picture 34" o:spid="_x0000_i1044" type="#_x0000_t75" style="width:357.75pt;height:128.25pt;visibility:visible">
            <v:imagedata r:id="rId2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1"/>
        <w:gridCol w:w="7790"/>
      </w:tblGrid>
      <w:tr w:rsidR="0008568E" w:rsidTr="00921DDA">
        <w:tc>
          <w:tcPr>
            <w:tcW w:w="1271" w:type="dxa"/>
          </w:tcPr>
          <w:p w:rsidR="0008568E" w:rsidRDefault="0008568E" w:rsidP="00CB68E3">
            <w:r>
              <w:t>Mục</w:t>
            </w:r>
          </w:p>
        </w:tc>
        <w:tc>
          <w:tcPr>
            <w:tcW w:w="7790" w:type="dxa"/>
          </w:tcPr>
          <w:p w:rsidR="0008568E" w:rsidRDefault="0008568E" w:rsidP="00CB68E3">
            <w:pPr>
              <w:pStyle w:val="ListParagraph"/>
            </w:pPr>
            <w:r>
              <w:t>Giải trình</w:t>
            </w:r>
          </w:p>
        </w:tc>
      </w:tr>
      <w:tr w:rsidR="0008568E" w:rsidTr="00921DDA">
        <w:tc>
          <w:tcPr>
            <w:tcW w:w="1271" w:type="dxa"/>
            <w:vMerge w:val="restart"/>
          </w:tcPr>
          <w:p w:rsidR="0008568E" w:rsidRDefault="0008568E" w:rsidP="00CB68E3">
            <w:r>
              <w:t>Chu kỳ kinh cuối và dự kiến ngày sinh</w:t>
            </w:r>
          </w:p>
        </w:tc>
        <w:tc>
          <w:tcPr>
            <w:tcW w:w="7790" w:type="dxa"/>
          </w:tcPr>
          <w:p w:rsidR="0008568E" w:rsidRDefault="0008568E" w:rsidP="00921DDA">
            <w:pPr>
              <w:pStyle w:val="ListParagraph"/>
              <w:numPr>
                <w:ilvl w:val="0"/>
                <w:numId w:val="23"/>
              </w:numPr>
            </w:pPr>
            <w:r>
              <w:t xml:space="preserve">Chọn phương pháp tính tuổi thai và ngày sinh dự kiến từ </w:t>
            </w:r>
            <w:r w:rsidRPr="00921DDA">
              <w:rPr>
                <w:rStyle w:val="fontstyle01"/>
                <w:rFonts w:ascii="Times New Roman" w:hAnsi="Times New Roman"/>
                <w:sz w:val="26"/>
                <w:szCs w:val="26"/>
              </w:rPr>
              <w:t>“LMP”, “BBT”, “EGA”, “EDC” and “GA”.</w:t>
            </w:r>
            <w:r>
              <w:t xml:space="preserve"> </w:t>
            </w:r>
          </w:p>
          <w:p w:rsidR="0008568E" w:rsidRDefault="0008568E" w:rsidP="00CB68E3">
            <w:r>
              <w:t>LMP: Nhập ngày cuối cùng của kỳ kinh nguyệt.</w:t>
            </w:r>
          </w:p>
          <w:p w:rsidR="0008568E" w:rsidRDefault="0008568E" w:rsidP="00CB68E3">
            <w:r>
              <w:t>BBT: Nhập ngày rụng trứng ước tính.</w:t>
            </w:r>
          </w:p>
          <w:p w:rsidR="0008568E" w:rsidRDefault="0008568E" w:rsidP="00CB68E3">
            <w:r>
              <w:t>EGA: Nhập ngày kiểm tra cuối cùng và tuổi thai tại thời điểm đó.</w:t>
            </w:r>
          </w:p>
          <w:p w:rsidR="0008568E" w:rsidRDefault="0008568E" w:rsidP="00CB68E3">
            <w:r>
              <w:t>EDC: Nhập ngày sinh dự kiến.</w:t>
            </w:r>
          </w:p>
          <w:p w:rsidR="0008568E" w:rsidRDefault="0008568E" w:rsidP="00CB68E3">
            <w:r>
              <w:t>GA: Nhập tuần thai</w:t>
            </w:r>
          </w:p>
        </w:tc>
      </w:tr>
      <w:tr w:rsidR="0008568E" w:rsidTr="00921DDA">
        <w:tc>
          <w:tcPr>
            <w:tcW w:w="1271" w:type="dxa"/>
            <w:vMerge/>
          </w:tcPr>
          <w:p w:rsidR="0008568E" w:rsidRDefault="0008568E" w:rsidP="00CB68E3"/>
        </w:tc>
        <w:tc>
          <w:tcPr>
            <w:tcW w:w="7790" w:type="dxa"/>
          </w:tcPr>
          <w:p w:rsidR="0008568E" w:rsidRPr="00921DDA" w:rsidRDefault="0008568E" w:rsidP="00921DDA">
            <w:pPr>
              <w:pStyle w:val="ListParagraph"/>
              <w:numPr>
                <w:ilvl w:val="0"/>
                <w:numId w:val="23"/>
              </w:numPr>
              <w:rPr>
                <w:color w:val="000000"/>
                <w:szCs w:val="26"/>
              </w:rPr>
            </w:pPr>
            <w:r w:rsidRPr="00921DDA">
              <w:rPr>
                <w:rStyle w:val="fontstyle01"/>
                <w:rFonts w:ascii="Times New Roman" w:hAnsi="Times New Roman"/>
                <w:sz w:val="26"/>
                <w:szCs w:val="26"/>
              </w:rPr>
              <w:t xml:space="preserve">Nhập ngày của mục được chọn trong (1). Bạn có thể nhấn nút bên phải để sử dụng lịch. </w:t>
            </w:r>
          </w:p>
        </w:tc>
      </w:tr>
      <w:tr w:rsidR="0008568E" w:rsidTr="00921DDA">
        <w:tc>
          <w:tcPr>
            <w:tcW w:w="1271" w:type="dxa"/>
            <w:vMerge/>
          </w:tcPr>
          <w:p w:rsidR="0008568E" w:rsidRDefault="0008568E" w:rsidP="00CB68E3"/>
        </w:tc>
        <w:tc>
          <w:tcPr>
            <w:tcW w:w="7790" w:type="dxa"/>
          </w:tcPr>
          <w:p w:rsidR="0008568E" w:rsidRDefault="0008568E" w:rsidP="00921DDA">
            <w:pPr>
              <w:pStyle w:val="ListParagraph"/>
              <w:numPr>
                <w:ilvl w:val="0"/>
                <w:numId w:val="23"/>
              </w:numPr>
            </w:pPr>
            <w:r>
              <w:t>Các giá trị GA và EDC được tính toán tự động từ (1) hoặc (2) được hiển thị.</w:t>
            </w:r>
          </w:p>
          <w:p w:rsidR="0008568E" w:rsidRDefault="0008568E" w:rsidP="00CB68E3">
            <w:r>
              <w:t>Nếu EDC và / hoặc GA được nhập trong (1), thì không có kết quả nào được hiển thị.</w:t>
            </w:r>
          </w:p>
        </w:tc>
      </w:tr>
      <w:tr w:rsidR="0008568E" w:rsidTr="00921DDA">
        <w:tc>
          <w:tcPr>
            <w:tcW w:w="1271" w:type="dxa"/>
          </w:tcPr>
          <w:p w:rsidR="0008568E" w:rsidRDefault="0008568E" w:rsidP="00CB68E3">
            <w:r>
              <w:t>BMI</w:t>
            </w:r>
          </w:p>
        </w:tc>
        <w:tc>
          <w:tcPr>
            <w:tcW w:w="7790" w:type="dxa"/>
          </w:tcPr>
          <w:p w:rsidR="0008568E" w:rsidRDefault="0008568E" w:rsidP="00CB68E3">
            <w:r w:rsidRPr="00796602">
              <w:t>Chỉ số BMI được tính và nhập tự động từ trọng lượng và chiều cao cơ thể</w:t>
            </w:r>
            <w:r>
              <w:t>.</w:t>
            </w:r>
          </w:p>
        </w:tc>
      </w:tr>
      <w:tr w:rsidR="0008568E" w:rsidTr="00921DDA">
        <w:tc>
          <w:tcPr>
            <w:tcW w:w="1271" w:type="dxa"/>
          </w:tcPr>
          <w:p w:rsidR="0008568E" w:rsidRDefault="0008568E" w:rsidP="00CB68E3">
            <w:r>
              <w:t>GRAV</w:t>
            </w:r>
          </w:p>
        </w:tc>
        <w:tc>
          <w:tcPr>
            <w:tcW w:w="7790" w:type="dxa"/>
          </w:tcPr>
          <w:p w:rsidR="0008568E" w:rsidRDefault="0008568E" w:rsidP="00CB68E3">
            <w:r w:rsidRPr="00796602">
              <w:t>Nhập số lần mang thai</w:t>
            </w:r>
            <w:r>
              <w:t>.</w:t>
            </w:r>
          </w:p>
        </w:tc>
      </w:tr>
      <w:tr w:rsidR="0008568E" w:rsidTr="00921DDA">
        <w:tc>
          <w:tcPr>
            <w:tcW w:w="1271" w:type="dxa"/>
          </w:tcPr>
          <w:p w:rsidR="0008568E" w:rsidRDefault="0008568E" w:rsidP="00CB68E3">
            <w:r>
              <w:t>PARA</w:t>
            </w:r>
          </w:p>
        </w:tc>
        <w:tc>
          <w:tcPr>
            <w:tcW w:w="7790" w:type="dxa"/>
          </w:tcPr>
          <w:p w:rsidR="0008568E" w:rsidRDefault="0008568E" w:rsidP="00CB68E3">
            <w:r>
              <w:t>Nhập số lần sinh.</w:t>
            </w:r>
          </w:p>
        </w:tc>
      </w:tr>
      <w:tr w:rsidR="0008568E" w:rsidTr="00921DDA">
        <w:tc>
          <w:tcPr>
            <w:tcW w:w="1271" w:type="dxa"/>
          </w:tcPr>
          <w:p w:rsidR="0008568E" w:rsidRDefault="0008568E" w:rsidP="00CB68E3">
            <w:r>
              <w:t>AB</w:t>
            </w:r>
          </w:p>
        </w:tc>
        <w:tc>
          <w:tcPr>
            <w:tcW w:w="7790" w:type="dxa"/>
          </w:tcPr>
          <w:p w:rsidR="0008568E" w:rsidRDefault="0008568E" w:rsidP="00CB68E3">
            <w:r w:rsidRPr="00796602">
              <w:t>Nhập số lần phá thai hoặc sảy thai.</w:t>
            </w:r>
          </w:p>
        </w:tc>
      </w:tr>
      <w:tr w:rsidR="0008568E" w:rsidTr="00921DDA">
        <w:tc>
          <w:tcPr>
            <w:tcW w:w="1271" w:type="dxa"/>
          </w:tcPr>
          <w:p w:rsidR="0008568E" w:rsidRDefault="0008568E" w:rsidP="00CB68E3">
            <w:r>
              <w:t>ECTO</w:t>
            </w:r>
          </w:p>
        </w:tc>
        <w:tc>
          <w:tcPr>
            <w:tcW w:w="7790" w:type="dxa"/>
          </w:tcPr>
          <w:p w:rsidR="0008568E" w:rsidRDefault="0008568E" w:rsidP="00CB68E3">
            <w:r w:rsidRPr="00796602">
              <w:t>Nhập số lần mang thai ngoài tử cung</w:t>
            </w:r>
            <w:r>
              <w:t>.</w:t>
            </w:r>
          </w:p>
        </w:tc>
      </w:tr>
    </w:tbl>
    <w:p w:rsidR="0008568E" w:rsidRDefault="0008568E" w:rsidP="00540C43"/>
    <w:p w:rsidR="0008568E" w:rsidRDefault="0008568E" w:rsidP="00540C43">
      <w:r w:rsidRPr="0012229F">
        <w:rPr>
          <w:noProof/>
        </w:rPr>
        <w:pict>
          <v:shape id="Picture 35" o:spid="_x0000_i1045" type="#_x0000_t75" style="width:354.75pt;height:129pt;visibility:visible">
            <v:imagedata r:id="rId29"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1"/>
        <w:gridCol w:w="7790"/>
      </w:tblGrid>
      <w:tr w:rsidR="0008568E" w:rsidTr="00921DDA">
        <w:tc>
          <w:tcPr>
            <w:tcW w:w="1271" w:type="dxa"/>
          </w:tcPr>
          <w:p w:rsidR="0008568E" w:rsidRDefault="0008568E" w:rsidP="00CB68E3">
            <w:r>
              <w:t>Mục</w:t>
            </w:r>
          </w:p>
        </w:tc>
        <w:tc>
          <w:tcPr>
            <w:tcW w:w="7790" w:type="dxa"/>
          </w:tcPr>
          <w:p w:rsidR="0008568E" w:rsidRDefault="0008568E" w:rsidP="00CB68E3">
            <w:r>
              <w:t>Giải trình</w:t>
            </w:r>
          </w:p>
        </w:tc>
      </w:tr>
      <w:tr w:rsidR="0008568E" w:rsidTr="00921DDA">
        <w:tc>
          <w:tcPr>
            <w:tcW w:w="1271" w:type="dxa"/>
            <w:vMerge w:val="restart"/>
          </w:tcPr>
          <w:p w:rsidR="0008568E" w:rsidRDefault="0008568E" w:rsidP="00CB68E3">
            <w:r>
              <w:t>Chu kỳ kinh nguyệt</w:t>
            </w:r>
          </w:p>
        </w:tc>
        <w:tc>
          <w:tcPr>
            <w:tcW w:w="7790" w:type="dxa"/>
          </w:tcPr>
          <w:p w:rsidR="0008568E" w:rsidRDefault="0008568E" w:rsidP="00921DDA">
            <w:pPr>
              <w:pStyle w:val="ListParagraph"/>
              <w:numPr>
                <w:ilvl w:val="0"/>
                <w:numId w:val="24"/>
              </w:numPr>
            </w:pPr>
            <w:r>
              <w:t>Chọn phương pháp tính tuổi thai từ “LMP”, “BBT”</w:t>
            </w:r>
          </w:p>
          <w:p w:rsidR="0008568E" w:rsidRDefault="0008568E" w:rsidP="00CB68E3">
            <w:r>
              <w:t>LMP: Nhập ngày cuối cùng của kỳ kinh nguyệt.</w:t>
            </w:r>
          </w:p>
          <w:p w:rsidR="0008568E" w:rsidRDefault="0008568E" w:rsidP="00CB68E3">
            <w:r>
              <w:t>BBT: Nhập ngày rụng trứng ước tính.</w:t>
            </w:r>
          </w:p>
        </w:tc>
      </w:tr>
      <w:tr w:rsidR="0008568E" w:rsidTr="00921DDA">
        <w:tc>
          <w:tcPr>
            <w:tcW w:w="1271" w:type="dxa"/>
            <w:vMerge/>
          </w:tcPr>
          <w:p w:rsidR="0008568E" w:rsidRDefault="0008568E" w:rsidP="00CB68E3"/>
        </w:tc>
        <w:tc>
          <w:tcPr>
            <w:tcW w:w="7790" w:type="dxa"/>
          </w:tcPr>
          <w:p w:rsidR="0008568E" w:rsidRDefault="0008568E" w:rsidP="00921DDA">
            <w:pPr>
              <w:pStyle w:val="ListParagraph"/>
              <w:numPr>
                <w:ilvl w:val="0"/>
                <w:numId w:val="24"/>
              </w:numPr>
            </w:pPr>
            <w:r w:rsidRPr="00921DDA">
              <w:rPr>
                <w:rStyle w:val="fontstyle01"/>
                <w:rFonts w:ascii="Times New Roman" w:hAnsi="Times New Roman"/>
                <w:sz w:val="26"/>
                <w:szCs w:val="26"/>
              </w:rPr>
              <w:t>Nhập ngày của mục được chọn trong (1). Bạn có thể nhấn nút bên phải để sử dụng lịch.</w:t>
            </w:r>
          </w:p>
        </w:tc>
      </w:tr>
      <w:tr w:rsidR="0008568E" w:rsidTr="00921DDA">
        <w:tc>
          <w:tcPr>
            <w:tcW w:w="1271" w:type="dxa"/>
            <w:vMerge/>
          </w:tcPr>
          <w:p w:rsidR="0008568E" w:rsidRDefault="0008568E" w:rsidP="00CB68E3"/>
        </w:tc>
        <w:tc>
          <w:tcPr>
            <w:tcW w:w="7790" w:type="dxa"/>
          </w:tcPr>
          <w:p w:rsidR="0008568E" w:rsidRDefault="0008568E" w:rsidP="00921DDA">
            <w:pPr>
              <w:pStyle w:val="ListParagraph"/>
              <w:numPr>
                <w:ilvl w:val="0"/>
                <w:numId w:val="24"/>
              </w:numPr>
            </w:pPr>
            <w:r w:rsidRPr="00796602">
              <w:t>Chu kỳ kinh nguyệt được tính toán tự động từ (1) hoặc (2) được hiển thị.</w:t>
            </w:r>
          </w:p>
        </w:tc>
      </w:tr>
      <w:tr w:rsidR="0008568E" w:rsidTr="00921DDA">
        <w:tc>
          <w:tcPr>
            <w:tcW w:w="1271" w:type="dxa"/>
          </w:tcPr>
          <w:p w:rsidR="0008568E" w:rsidRDefault="0008568E" w:rsidP="00CB68E3">
            <w:r>
              <w:t>BMI</w:t>
            </w:r>
          </w:p>
        </w:tc>
        <w:tc>
          <w:tcPr>
            <w:tcW w:w="7790" w:type="dxa"/>
          </w:tcPr>
          <w:p w:rsidR="0008568E" w:rsidRDefault="0008568E" w:rsidP="00CB68E3">
            <w:r w:rsidRPr="00796602">
              <w:t>Chỉ số BMI được tính và nhập tự động từ trọng lượng và chiều cao cơ thể</w:t>
            </w:r>
            <w:r>
              <w:t>.</w:t>
            </w:r>
          </w:p>
        </w:tc>
      </w:tr>
      <w:tr w:rsidR="0008568E" w:rsidTr="00921DDA">
        <w:tc>
          <w:tcPr>
            <w:tcW w:w="1271" w:type="dxa"/>
          </w:tcPr>
          <w:p w:rsidR="0008568E" w:rsidRDefault="0008568E" w:rsidP="00CB68E3">
            <w:r>
              <w:t>GRAV</w:t>
            </w:r>
          </w:p>
        </w:tc>
        <w:tc>
          <w:tcPr>
            <w:tcW w:w="7790" w:type="dxa"/>
          </w:tcPr>
          <w:p w:rsidR="0008568E" w:rsidRDefault="0008568E" w:rsidP="00CB68E3">
            <w:r w:rsidRPr="00796602">
              <w:t>Nhập số lần mang thai</w:t>
            </w:r>
            <w:r>
              <w:t>.</w:t>
            </w:r>
          </w:p>
        </w:tc>
      </w:tr>
      <w:tr w:rsidR="0008568E" w:rsidTr="00921DDA">
        <w:tc>
          <w:tcPr>
            <w:tcW w:w="1271" w:type="dxa"/>
          </w:tcPr>
          <w:p w:rsidR="0008568E" w:rsidRDefault="0008568E" w:rsidP="00CB68E3">
            <w:r>
              <w:t>PARA</w:t>
            </w:r>
          </w:p>
        </w:tc>
        <w:tc>
          <w:tcPr>
            <w:tcW w:w="7790" w:type="dxa"/>
          </w:tcPr>
          <w:p w:rsidR="0008568E" w:rsidRDefault="0008568E" w:rsidP="00CB68E3">
            <w:r>
              <w:t>Nhập số lần sinh.</w:t>
            </w:r>
          </w:p>
        </w:tc>
      </w:tr>
      <w:tr w:rsidR="0008568E" w:rsidTr="00921DDA">
        <w:tc>
          <w:tcPr>
            <w:tcW w:w="1271" w:type="dxa"/>
          </w:tcPr>
          <w:p w:rsidR="0008568E" w:rsidRDefault="0008568E" w:rsidP="00CB68E3">
            <w:r>
              <w:t>AB</w:t>
            </w:r>
          </w:p>
        </w:tc>
        <w:tc>
          <w:tcPr>
            <w:tcW w:w="7790" w:type="dxa"/>
          </w:tcPr>
          <w:p w:rsidR="0008568E" w:rsidRDefault="0008568E" w:rsidP="00CB68E3">
            <w:r w:rsidRPr="00796602">
              <w:t>Nhập số lần phá thai hoặc sảy thai.</w:t>
            </w:r>
          </w:p>
        </w:tc>
      </w:tr>
      <w:tr w:rsidR="0008568E" w:rsidTr="00921DDA">
        <w:tc>
          <w:tcPr>
            <w:tcW w:w="1271" w:type="dxa"/>
          </w:tcPr>
          <w:p w:rsidR="0008568E" w:rsidRDefault="0008568E" w:rsidP="00CB68E3">
            <w:r>
              <w:t>ECTO</w:t>
            </w:r>
          </w:p>
        </w:tc>
        <w:tc>
          <w:tcPr>
            <w:tcW w:w="7790" w:type="dxa"/>
          </w:tcPr>
          <w:p w:rsidR="0008568E" w:rsidRPr="00796602" w:rsidRDefault="0008568E" w:rsidP="00CB68E3">
            <w:r w:rsidRPr="00796602">
              <w:t>Nhập số lần mang thai ngoài tử cung</w:t>
            </w:r>
            <w:r>
              <w:t>.</w:t>
            </w:r>
          </w:p>
        </w:tc>
      </w:tr>
    </w:tbl>
    <w:p w:rsidR="0008568E" w:rsidRDefault="0008568E" w:rsidP="00540C43"/>
    <w:p w:rsidR="0008568E" w:rsidRDefault="0008568E" w:rsidP="00540C43">
      <w:r w:rsidRPr="0012229F">
        <w:rPr>
          <w:noProof/>
        </w:rPr>
        <w:pict>
          <v:shape id="Picture 36" o:spid="_x0000_i1046" type="#_x0000_t75" style="width:390.75pt;height:111pt;visibility:visible">
            <v:imagedata r:id="rId30"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8073"/>
      </w:tblGrid>
      <w:tr w:rsidR="0008568E" w:rsidTr="00921DDA">
        <w:tc>
          <w:tcPr>
            <w:tcW w:w="988" w:type="dxa"/>
          </w:tcPr>
          <w:p w:rsidR="0008568E" w:rsidRDefault="0008568E" w:rsidP="00CB68E3">
            <w:r>
              <w:t>Mục</w:t>
            </w:r>
          </w:p>
        </w:tc>
        <w:tc>
          <w:tcPr>
            <w:tcW w:w="8073" w:type="dxa"/>
          </w:tcPr>
          <w:p w:rsidR="0008568E" w:rsidRDefault="0008568E" w:rsidP="00CB68E3">
            <w:r>
              <w:t>Giải trình</w:t>
            </w:r>
          </w:p>
        </w:tc>
      </w:tr>
      <w:tr w:rsidR="0008568E" w:rsidTr="00921DDA">
        <w:tc>
          <w:tcPr>
            <w:tcW w:w="988" w:type="dxa"/>
          </w:tcPr>
          <w:p w:rsidR="0008568E" w:rsidRDefault="0008568E" w:rsidP="00CB68E3">
            <w:r>
              <w:t>BMI</w:t>
            </w:r>
          </w:p>
        </w:tc>
        <w:tc>
          <w:tcPr>
            <w:tcW w:w="8073" w:type="dxa"/>
          </w:tcPr>
          <w:p w:rsidR="0008568E" w:rsidRDefault="0008568E" w:rsidP="00CB68E3">
            <w:r w:rsidRPr="00796602">
              <w:t>Chỉ số BMI được tính và nhập tự động từ trọng lượng và chiều cao cơ thể</w:t>
            </w:r>
            <w:r>
              <w:t>.</w:t>
            </w:r>
          </w:p>
        </w:tc>
      </w:tr>
      <w:tr w:rsidR="0008568E" w:rsidTr="00921DDA">
        <w:tc>
          <w:tcPr>
            <w:tcW w:w="988" w:type="dxa"/>
          </w:tcPr>
          <w:p w:rsidR="0008568E" w:rsidRDefault="0008568E" w:rsidP="00CB68E3">
            <w:r>
              <w:t>BSA</w:t>
            </w:r>
          </w:p>
        </w:tc>
        <w:tc>
          <w:tcPr>
            <w:tcW w:w="8073" w:type="dxa"/>
          </w:tcPr>
          <w:p w:rsidR="0008568E" w:rsidRDefault="0008568E" w:rsidP="00CB68E3">
            <w:r>
              <w:t>Các lựa chọn cho công thức tính diện tích bề mặt cơ thể là “DuBois”, “Boy Boyd”, “Shintani” và “key in”.</w:t>
            </w:r>
          </w:p>
          <w:p w:rsidR="0008568E" w:rsidRDefault="0008568E" w:rsidP="00CB68E3">
            <w:r>
              <w:t>Diện tích bề mặt cơ thể được tính toán và nhập tự động từ trọng lượng cơ thể và chiều cao.</w:t>
            </w:r>
          </w:p>
        </w:tc>
      </w:tr>
    </w:tbl>
    <w:p w:rsidR="0008568E" w:rsidRDefault="0008568E" w:rsidP="00540C43"/>
    <w:p w:rsidR="0008568E" w:rsidRDefault="0008568E" w:rsidP="00540C43">
      <w:r w:rsidRPr="0012229F">
        <w:rPr>
          <w:noProof/>
        </w:rPr>
        <w:pict>
          <v:shape id="Picture 37" o:spid="_x0000_i1047" type="#_x0000_t75" style="width:403.5pt;height:109.5pt;visibility:visible">
            <v:imagedata r:id="rId31" o:title=""/>
          </v:shape>
        </w:pict>
      </w:r>
    </w:p>
    <w:p w:rsidR="0008568E" w:rsidRDefault="0008568E" w:rsidP="00540C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7365"/>
      </w:tblGrid>
      <w:tr w:rsidR="0008568E" w:rsidTr="00921DDA">
        <w:tc>
          <w:tcPr>
            <w:tcW w:w="1696" w:type="dxa"/>
          </w:tcPr>
          <w:p w:rsidR="0008568E" w:rsidRDefault="0008568E" w:rsidP="00CB68E3">
            <w:r>
              <w:t>Mục</w:t>
            </w:r>
          </w:p>
        </w:tc>
        <w:tc>
          <w:tcPr>
            <w:tcW w:w="7365" w:type="dxa"/>
          </w:tcPr>
          <w:p w:rsidR="0008568E" w:rsidRDefault="0008568E" w:rsidP="00CB68E3">
            <w:r>
              <w:t>Giải trình</w:t>
            </w:r>
          </w:p>
        </w:tc>
      </w:tr>
      <w:tr w:rsidR="0008568E" w:rsidTr="00921DDA">
        <w:tc>
          <w:tcPr>
            <w:tcW w:w="1696" w:type="dxa"/>
          </w:tcPr>
          <w:p w:rsidR="0008568E" w:rsidRDefault="0008568E" w:rsidP="00CB68E3">
            <w:r>
              <w:t>BMI</w:t>
            </w:r>
          </w:p>
        </w:tc>
        <w:tc>
          <w:tcPr>
            <w:tcW w:w="7365" w:type="dxa"/>
          </w:tcPr>
          <w:p w:rsidR="0008568E" w:rsidRDefault="0008568E" w:rsidP="00CB68E3">
            <w:r w:rsidRPr="00796602">
              <w:t>Chỉ số BMI được tính và nhập tự động từ trọng lượng và chiều cao cơ thể</w:t>
            </w:r>
            <w:r>
              <w:t>.</w:t>
            </w:r>
          </w:p>
        </w:tc>
      </w:tr>
      <w:tr w:rsidR="0008568E" w:rsidTr="00921DDA">
        <w:tc>
          <w:tcPr>
            <w:tcW w:w="1696" w:type="dxa"/>
          </w:tcPr>
          <w:p w:rsidR="0008568E" w:rsidRDefault="0008568E" w:rsidP="00CB68E3">
            <w:r>
              <w:t>Serum PSA</w:t>
            </w:r>
          </w:p>
        </w:tc>
        <w:tc>
          <w:tcPr>
            <w:tcW w:w="7365" w:type="dxa"/>
          </w:tcPr>
          <w:p w:rsidR="0008568E" w:rsidRDefault="0008568E" w:rsidP="00CB68E3">
            <w:r>
              <w:t>Nhập giá trị PSA huyết thanh.</w:t>
            </w:r>
          </w:p>
          <w:p w:rsidR="0008568E" w:rsidRDefault="0008568E" w:rsidP="00CB68E3">
            <w:r w:rsidRPr="007508AD">
              <w:t>Lưu ý</w:t>
            </w:r>
            <w:r>
              <w:t>: Chỉ hiển thị khi giới tính là nam.</w:t>
            </w:r>
          </w:p>
        </w:tc>
      </w:tr>
    </w:tbl>
    <w:p w:rsidR="0008568E" w:rsidRPr="00E15924" w:rsidRDefault="0008568E" w:rsidP="00540C43">
      <w:pPr>
        <w:rPr>
          <w:b/>
        </w:rPr>
      </w:pPr>
    </w:p>
    <w:p w:rsidR="0008568E" w:rsidRPr="00540C43" w:rsidRDefault="0008568E" w:rsidP="001C021A">
      <w:pPr>
        <w:pStyle w:val="Heading2"/>
      </w:pPr>
      <w:bookmarkStart w:id="26" w:name="_Toc12015545"/>
      <w:r w:rsidRPr="00540C43">
        <w:t>Lấy dữ liệu bệnh nhân từ HIS</w:t>
      </w:r>
      <w:bookmarkEnd w:id="26"/>
    </w:p>
    <w:p w:rsidR="0008568E" w:rsidRDefault="0008568E" w:rsidP="00540C43">
      <w:r>
        <w:t>Thông tin bệnh nhân thu được từ danh sách HIS được hiển thị trong chế độ danh sách.</w:t>
      </w:r>
    </w:p>
    <w:p w:rsidR="0008568E" w:rsidRDefault="0008568E" w:rsidP="00540C43">
      <w:r w:rsidRPr="0012229F">
        <w:rPr>
          <w:noProof/>
        </w:rPr>
        <w:pict>
          <v:shape id="Picture 39" o:spid="_x0000_i1048" type="#_x0000_t75" style="width:441pt;height:169.5pt;visibility:visible">
            <v:imagedata r:id="rId32" o:title=""/>
          </v:shape>
        </w:pict>
      </w:r>
    </w:p>
    <w:p w:rsidR="0008568E" w:rsidRDefault="0008568E" w:rsidP="00540C43">
      <w:pPr>
        <w:pStyle w:val="ListParagraph"/>
        <w:numPr>
          <w:ilvl w:val="0"/>
          <w:numId w:val="25"/>
        </w:numPr>
      </w:pPr>
      <w:r>
        <w:t>[Tìm kiếm] Bắt đầu tìm kiếm bằng các điều kiện được chỉ định.</w:t>
      </w:r>
    </w:p>
    <w:p w:rsidR="0008568E" w:rsidRDefault="0008568E" w:rsidP="00540C43">
      <w:pPr>
        <w:ind w:left="720"/>
      </w:pPr>
    </w:p>
    <w:p w:rsidR="0008568E" w:rsidRDefault="0008568E" w:rsidP="00540C43">
      <w:pPr>
        <w:pStyle w:val="ListParagraph"/>
        <w:numPr>
          <w:ilvl w:val="0"/>
          <w:numId w:val="25"/>
        </w:numPr>
      </w:pPr>
      <w:r>
        <w:t>Lựa chọn điều kiện tìm kiếm</w:t>
      </w:r>
    </w:p>
    <w:p w:rsidR="0008568E" w:rsidRDefault="0008568E" w:rsidP="00540C43">
      <w:pPr>
        <w:pStyle w:val="ListParagraph"/>
      </w:pPr>
      <w:r>
        <w:t>Chọn các điều kiện để tìm kiếm thông tin bệnh nhân từ “tất cả”, ID bệnh nhân,</w:t>
      </w:r>
    </w:p>
    <w:p w:rsidR="0008568E" w:rsidRDefault="0008568E" w:rsidP="00540C43">
      <w:pPr>
        <w:pStyle w:val="ListParagraph"/>
      </w:pPr>
      <w:r>
        <w:t>tên, thời gian theo lịch, ngày được lên lịch, …</w:t>
      </w:r>
    </w:p>
    <w:p w:rsidR="0008568E" w:rsidRDefault="0008568E" w:rsidP="00540C43">
      <w:pPr>
        <w:pStyle w:val="ListParagraph"/>
        <w:numPr>
          <w:ilvl w:val="0"/>
          <w:numId w:val="25"/>
        </w:numPr>
      </w:pPr>
      <w:r>
        <w:t xml:space="preserve">Trường nhập từ khóa tìm kiếm </w:t>
      </w:r>
    </w:p>
    <w:p w:rsidR="0008568E" w:rsidRDefault="0008568E" w:rsidP="00540C43">
      <w:pPr>
        <w:pStyle w:val="ListParagraph"/>
      </w:pPr>
      <w:r>
        <w:t>Nhập (các) từ khóa để tìm kiếm với các điều kiện được chỉ định trong (2).</w:t>
      </w:r>
    </w:p>
    <w:p w:rsidR="0008568E" w:rsidRDefault="0008568E" w:rsidP="00540C43">
      <w:pPr>
        <w:pStyle w:val="ListParagraph"/>
        <w:numPr>
          <w:ilvl w:val="0"/>
          <w:numId w:val="25"/>
        </w:numPr>
      </w:pPr>
      <w:r>
        <w:t>[Nâng cao] Hiển thị hộp thoại để chỉ định nhiều điều kiện tìm kiếm và từ khóa.</w:t>
      </w:r>
    </w:p>
    <w:p w:rsidR="0008568E" w:rsidRDefault="0008568E" w:rsidP="00540C43">
      <w:pPr>
        <w:pStyle w:val="ListParagraph"/>
        <w:numPr>
          <w:ilvl w:val="0"/>
          <w:numId w:val="25"/>
        </w:numPr>
      </w:pPr>
      <w:r>
        <w:t xml:space="preserve">Chế độ xem danh sách </w:t>
      </w:r>
    </w:p>
    <w:p w:rsidR="0008568E" w:rsidRDefault="0008568E" w:rsidP="00540C43">
      <w:pPr>
        <w:pStyle w:val="ListParagraph"/>
      </w:pPr>
      <w:r>
        <w:t>Hiển thị danh sách dữ liệu bệnh nhân phù hợp với điều kiện tìm kiếm.</w:t>
      </w:r>
    </w:p>
    <w:p w:rsidR="0008568E" w:rsidRDefault="0008568E" w:rsidP="00540C43">
      <w:pPr>
        <w:pStyle w:val="ListParagraph"/>
        <w:numPr>
          <w:ilvl w:val="0"/>
          <w:numId w:val="25"/>
        </w:numPr>
      </w:pPr>
      <w:r>
        <w:t xml:space="preserve">[Chi tiết] </w:t>
      </w:r>
    </w:p>
    <w:p w:rsidR="0008568E" w:rsidRDefault="0008568E" w:rsidP="00540C43">
      <w:pPr>
        <w:pStyle w:val="ListParagraph"/>
      </w:pPr>
      <w:r>
        <w:t>Hiển thị thông tin chi tiết về bệnh nhân được chọn trong hộp thoại.</w:t>
      </w:r>
    </w:p>
    <w:p w:rsidR="0008568E" w:rsidRDefault="0008568E" w:rsidP="00540C43">
      <w:pPr>
        <w:pStyle w:val="ListParagraph"/>
        <w:numPr>
          <w:ilvl w:val="0"/>
          <w:numId w:val="25"/>
        </w:numPr>
      </w:pPr>
      <w:r>
        <w:t xml:space="preserve">Mục thông tin bệnh nhân </w:t>
      </w:r>
    </w:p>
    <w:p w:rsidR="0008568E" w:rsidRDefault="0008568E" w:rsidP="00540C43">
      <w:pPr>
        <w:pStyle w:val="ListParagraph"/>
      </w:pPr>
      <w:r>
        <w:t>Hiển thị các mục thông tin bệnh nhân sẽ hiển thị trong chế độ xem danh sách. Các mục để hiển thị có thể được chọn trên tab worklist của màn hình cài đặt.</w:t>
      </w:r>
    </w:p>
    <w:p w:rsidR="0008568E" w:rsidRPr="00540C43" w:rsidRDefault="0008568E" w:rsidP="001C021A">
      <w:pPr>
        <w:pStyle w:val="Heading2"/>
      </w:pPr>
      <w:bookmarkStart w:id="27" w:name="_Toc12015546"/>
      <w:r w:rsidRPr="00540C43">
        <w:t>Đọc thông tin bệnh nhân từ cơ sở dữ liệu của thiết bị</w:t>
      </w:r>
      <w:bookmarkEnd w:id="27"/>
    </w:p>
    <w:p w:rsidR="0008568E" w:rsidRDefault="0008568E" w:rsidP="00540C43">
      <w:pPr>
        <w:ind w:firstLine="360"/>
      </w:pPr>
      <w:r>
        <w:t>Hiển thị dữ liệu bệnh nhân đã đăng ký trong cơ sở dữ liệu của thiết bị trong chế độ danh sách. Có hai phương pháp đăng ký thông tin trong cơ sở dữ liệu: thông tin đăng ký được nhập trên màn hình ID thông qua bàn phím hoặc đọc tệp CSV được tạo trên máy tính bên ngoài.</w:t>
      </w:r>
    </w:p>
    <w:p w:rsidR="0008568E" w:rsidRDefault="0008568E" w:rsidP="00540C43">
      <w:r w:rsidRPr="0012229F">
        <w:rPr>
          <w:noProof/>
        </w:rPr>
        <w:pict>
          <v:shape id="Picture 40" o:spid="_x0000_i1049" type="#_x0000_t75" style="width:447.75pt;height:193.5pt;visibility:visible">
            <v:imagedata r:id="rId33" o:title=""/>
          </v:shape>
        </w:pict>
      </w:r>
    </w:p>
    <w:p w:rsidR="0008568E" w:rsidRDefault="0008568E" w:rsidP="00540C43">
      <w:pPr>
        <w:pStyle w:val="ListParagraph"/>
        <w:numPr>
          <w:ilvl w:val="0"/>
          <w:numId w:val="26"/>
        </w:numPr>
      </w:pPr>
      <w:r>
        <w:t>[Search] Bắt đầu tìm kiếm bằng các điều kiện được chỉ định.</w:t>
      </w:r>
    </w:p>
    <w:p w:rsidR="0008568E" w:rsidRDefault="0008568E" w:rsidP="00540C43">
      <w:pPr>
        <w:pStyle w:val="ListParagraph"/>
        <w:numPr>
          <w:ilvl w:val="0"/>
          <w:numId w:val="26"/>
        </w:numPr>
      </w:pPr>
      <w:r>
        <w:t>Lựa chọn điều kiện tìm kiếm</w:t>
      </w:r>
    </w:p>
    <w:p w:rsidR="0008568E" w:rsidRDefault="0008568E" w:rsidP="00540C43">
      <w:pPr>
        <w:pStyle w:val="ListParagraph"/>
      </w:pPr>
      <w:r>
        <w:t>Chọn các điều kiện để tìm kiếm thông tin bệnh nhân từ “tất cả”, ID bệnh nhân,</w:t>
      </w:r>
    </w:p>
    <w:p w:rsidR="0008568E" w:rsidRDefault="0008568E" w:rsidP="00540C43">
      <w:pPr>
        <w:pStyle w:val="ListParagraph"/>
      </w:pPr>
      <w:r>
        <w:t>tên, thời gian theo lịch, ngày được lên lịch, …</w:t>
      </w:r>
    </w:p>
    <w:p w:rsidR="0008568E" w:rsidRDefault="0008568E" w:rsidP="00540C43">
      <w:pPr>
        <w:pStyle w:val="ListParagraph"/>
        <w:numPr>
          <w:ilvl w:val="0"/>
          <w:numId w:val="26"/>
        </w:numPr>
      </w:pPr>
      <w:r>
        <w:t xml:space="preserve">Trường nhập từ khóa tìm kiếm </w:t>
      </w:r>
    </w:p>
    <w:p w:rsidR="0008568E" w:rsidRDefault="0008568E" w:rsidP="00540C43">
      <w:pPr>
        <w:pStyle w:val="ListParagraph"/>
      </w:pPr>
      <w:r>
        <w:t>Nhập (các) từ khóa để tìm kiếm với các điều kiện được chỉ định trong (2).</w:t>
      </w:r>
    </w:p>
    <w:p w:rsidR="0008568E" w:rsidRDefault="0008568E" w:rsidP="00540C43">
      <w:pPr>
        <w:pStyle w:val="ListParagraph"/>
        <w:numPr>
          <w:ilvl w:val="0"/>
          <w:numId w:val="26"/>
        </w:numPr>
      </w:pPr>
      <w:r>
        <w:t xml:space="preserve">Chế độ xem danh sách </w:t>
      </w:r>
    </w:p>
    <w:p w:rsidR="0008568E" w:rsidRDefault="0008568E" w:rsidP="00540C43">
      <w:pPr>
        <w:pStyle w:val="ListParagraph"/>
      </w:pPr>
      <w:r>
        <w:t>Hiển thị danh sách dữ liệu bệnh nhân phù hợp với điều kiện tìm kiếm.</w:t>
      </w:r>
    </w:p>
    <w:p w:rsidR="0008568E" w:rsidRDefault="0008568E" w:rsidP="00540C43">
      <w:pPr>
        <w:pStyle w:val="ListParagraph"/>
        <w:numPr>
          <w:ilvl w:val="0"/>
          <w:numId w:val="26"/>
        </w:numPr>
      </w:pPr>
      <w:r>
        <w:t>[Save] Ghi lại thông tin bệnh nhân đã được nhập vào cơ sở dữ liệu bệnh nhân trên</w:t>
      </w:r>
    </w:p>
    <w:p w:rsidR="0008568E" w:rsidRDefault="0008568E" w:rsidP="00540C43">
      <w:pPr>
        <w:pStyle w:val="ListParagraph"/>
      </w:pPr>
      <w:r>
        <w:t>thiết bị.</w:t>
      </w:r>
    </w:p>
    <w:p w:rsidR="0008568E" w:rsidRDefault="0008568E" w:rsidP="00540C43">
      <w:pPr>
        <w:pStyle w:val="ListParagraph"/>
        <w:numPr>
          <w:ilvl w:val="0"/>
          <w:numId w:val="26"/>
        </w:numPr>
      </w:pPr>
      <w:r>
        <w:t>[New partient] Xóa thông tin trong khu vực đầu vào, cho phép nhập liệu cho lần kiểm tra tiếp theo.</w:t>
      </w:r>
    </w:p>
    <w:p w:rsidR="0008568E" w:rsidRDefault="0008568E" w:rsidP="00540C43">
      <w:pPr>
        <w:pStyle w:val="ListParagraph"/>
        <w:numPr>
          <w:ilvl w:val="0"/>
          <w:numId w:val="26"/>
        </w:numPr>
      </w:pPr>
      <w:r>
        <w:t>[Deselect all] Bỏ chọn tất cả bệnh nhân.</w:t>
      </w:r>
    </w:p>
    <w:p w:rsidR="0008568E" w:rsidRDefault="0008568E" w:rsidP="00540C43">
      <w:pPr>
        <w:pStyle w:val="ListParagraph"/>
        <w:numPr>
          <w:ilvl w:val="0"/>
          <w:numId w:val="26"/>
        </w:numPr>
      </w:pPr>
      <w:r>
        <w:t>[Select all] Chọn tất cả bệnh nhân.</w:t>
      </w:r>
    </w:p>
    <w:p w:rsidR="0008568E" w:rsidRDefault="0008568E" w:rsidP="00540C43">
      <w:pPr>
        <w:pStyle w:val="ListParagraph"/>
        <w:numPr>
          <w:ilvl w:val="0"/>
          <w:numId w:val="26"/>
        </w:numPr>
      </w:pPr>
      <w:r>
        <w:t>[Delete] Xóa các bệnh nhân đã chọn khỏi chế độ xem Danh sách.</w:t>
      </w:r>
    </w:p>
    <w:p w:rsidR="0008568E" w:rsidRDefault="0008568E" w:rsidP="00540C43">
      <w:pPr>
        <w:pStyle w:val="ListParagraph"/>
        <w:numPr>
          <w:ilvl w:val="0"/>
          <w:numId w:val="26"/>
        </w:numPr>
      </w:pPr>
      <w:r>
        <w:t>[Detail] Hiển thị thông tin chi tiết về bệnh nhân được chọn trong hộp thoại.</w:t>
      </w:r>
    </w:p>
    <w:p w:rsidR="0008568E" w:rsidRDefault="0008568E" w:rsidP="00540C43">
      <w:pPr>
        <w:pStyle w:val="ListParagraph"/>
        <w:numPr>
          <w:ilvl w:val="0"/>
          <w:numId w:val="26"/>
        </w:numPr>
      </w:pPr>
      <w:r>
        <w:t>[Import CSV] Nhập thông tin bệnh nhân từ tệp CSV vào thiết bị.</w:t>
      </w:r>
    </w:p>
    <w:p w:rsidR="0008568E" w:rsidRDefault="0008568E" w:rsidP="00540C43">
      <w:pPr>
        <w:rPr>
          <w:b/>
          <w:bCs/>
        </w:rPr>
      </w:pPr>
      <w:r>
        <w:t>Mục thông tin bệnh nhân Hiển thị các mục thông tin bệnh nhân sẽ hiển thị trong chế độ xem danh sách. Các mục để hiển thị có thể được chọn trên tab worklist của màn hình cài đặt.</w:t>
      </w:r>
    </w:p>
    <w:p w:rsidR="0008568E" w:rsidRDefault="0008568E" w:rsidP="001C021A">
      <w:pPr>
        <w:pStyle w:val="Heading2"/>
      </w:pPr>
      <w:bookmarkStart w:id="28" w:name="_Toc12015547"/>
      <w:r w:rsidRPr="00540C43">
        <w:t>Chuyển đổi đầu dò và ứng dụng</w:t>
      </w:r>
      <w:bookmarkEnd w:id="28"/>
    </w:p>
    <w:p w:rsidR="0008568E" w:rsidRDefault="0008568E" w:rsidP="002929E5">
      <w:pPr>
        <w:ind w:firstLine="720"/>
      </w:pPr>
      <w:r>
        <w:t>Sử dụng các bước dưới đây để chuyển đổi các đầu dò và ứng dụng để sử dụng trong suốt quá trình thăm khám.</w:t>
      </w:r>
    </w:p>
    <w:p w:rsidR="0008568E" w:rsidRDefault="0008568E" w:rsidP="002929E5">
      <w:r>
        <w:t>Lựa chọn đầu dò và chương trình</w:t>
      </w:r>
    </w:p>
    <w:p w:rsidR="0008568E" w:rsidRDefault="0008568E" w:rsidP="008D0E9C">
      <w:pPr>
        <w:jc w:val="center"/>
      </w:pPr>
      <w:r w:rsidRPr="0012229F">
        <w:rPr>
          <w:noProof/>
        </w:rPr>
        <w:pict>
          <v:shape id="Picture 16" o:spid="_x0000_i1050" type="#_x0000_t75" style="width:250.5pt;height:188.25pt;visibility:visible">
            <v:imagedata r:id="rId34" o:title=""/>
          </v:shape>
        </w:pict>
      </w:r>
    </w:p>
    <w:p w:rsidR="0008568E" w:rsidRPr="004C6927" w:rsidRDefault="0008568E" w:rsidP="00FB2A80">
      <w:pPr>
        <w:pStyle w:val="ListParagraph"/>
        <w:numPr>
          <w:ilvl w:val="0"/>
          <w:numId w:val="9"/>
        </w:numPr>
        <w:rPr>
          <w:szCs w:val="26"/>
        </w:rPr>
      </w:pPr>
      <w:r>
        <w:t>Bấm phím [</w:t>
      </w:r>
      <w:r w:rsidRPr="004C6927">
        <w:rPr>
          <w:color w:val="000000"/>
          <w:szCs w:val="26"/>
        </w:rPr>
        <w:t>Probe/Preset</w:t>
      </w:r>
      <w:r w:rsidRPr="004C6927">
        <w:rPr>
          <w:szCs w:val="26"/>
        </w:rPr>
        <w:t>].</w:t>
      </w:r>
    </w:p>
    <w:p w:rsidR="0008568E" w:rsidRPr="004C6927" w:rsidRDefault="0008568E" w:rsidP="00FB2A80">
      <w:pPr>
        <w:pStyle w:val="ListParagraph"/>
        <w:numPr>
          <w:ilvl w:val="0"/>
          <w:numId w:val="9"/>
        </w:numPr>
        <w:rPr>
          <w:szCs w:val="26"/>
        </w:rPr>
      </w:pPr>
      <w:r w:rsidRPr="004C6927">
        <w:rPr>
          <w:szCs w:val="26"/>
        </w:rPr>
        <w:t>Bật [</w:t>
      </w:r>
      <w:r w:rsidRPr="004C6927">
        <w:rPr>
          <w:color w:val="000000"/>
          <w:szCs w:val="26"/>
        </w:rPr>
        <w:t>Probe &lt;&lt; Preset Link</w:t>
      </w:r>
      <w:r w:rsidRPr="004C6927">
        <w:rPr>
          <w:szCs w:val="26"/>
        </w:rPr>
        <w:t>].</w:t>
      </w:r>
    </w:p>
    <w:p w:rsidR="0008568E" w:rsidRDefault="0008568E" w:rsidP="00FB2A80">
      <w:pPr>
        <w:pStyle w:val="ListParagraph"/>
        <w:numPr>
          <w:ilvl w:val="0"/>
          <w:numId w:val="9"/>
        </w:numPr>
      </w:pPr>
      <w:r>
        <w:t>Lựa chọn đầu dò phù hợp trên màn hình chạm</w:t>
      </w:r>
    </w:p>
    <w:p w:rsidR="0008568E" w:rsidRDefault="0008568E" w:rsidP="001C021A">
      <w:pPr>
        <w:pStyle w:val="Heading2"/>
      </w:pPr>
      <w:bookmarkStart w:id="29" w:name="_Toc12015548"/>
      <w:r>
        <w:t>Nhập chú thích (comment)</w:t>
      </w:r>
      <w:bookmarkEnd w:id="29"/>
    </w:p>
    <w:p w:rsidR="0008568E" w:rsidRDefault="0008568E" w:rsidP="002929E5">
      <w:r>
        <w:t>Nhập văn bản sử dụng bàn phím</w:t>
      </w:r>
    </w:p>
    <w:p w:rsidR="0008568E" w:rsidRDefault="0008568E" w:rsidP="002929E5">
      <w:pPr>
        <w:ind w:firstLine="720"/>
      </w:pPr>
      <w:r>
        <w:t>Sử dụng bàn phím ảo trên màn hình chạm hoặc bàn phím cứng để nhập văn bản</w:t>
      </w:r>
    </w:p>
    <w:p w:rsidR="0008568E" w:rsidRPr="007E47DA" w:rsidRDefault="0008568E" w:rsidP="00FB2A80">
      <w:pPr>
        <w:pStyle w:val="ListParagraph"/>
        <w:numPr>
          <w:ilvl w:val="0"/>
          <w:numId w:val="10"/>
        </w:numPr>
        <w:rPr>
          <w:rFonts w:ascii="MyriadPro-Regular" w:hAnsi="MyriadPro-Regular"/>
          <w:color w:val="000000"/>
          <w:sz w:val="22"/>
        </w:rPr>
      </w:pPr>
      <w:r>
        <w:t>Nhấn phím [</w:t>
      </w:r>
      <w:r w:rsidRPr="007E47DA">
        <w:rPr>
          <w:color w:val="000000"/>
          <w:szCs w:val="26"/>
        </w:rPr>
        <w:t>Pointer]</w:t>
      </w:r>
    </w:p>
    <w:p w:rsidR="0008568E" w:rsidRPr="007E47DA" w:rsidRDefault="0008568E" w:rsidP="00FB2A80">
      <w:pPr>
        <w:pStyle w:val="ListParagraph"/>
        <w:numPr>
          <w:ilvl w:val="0"/>
          <w:numId w:val="10"/>
        </w:numPr>
        <w:rPr>
          <w:color w:val="000000"/>
          <w:szCs w:val="26"/>
        </w:rPr>
      </w:pPr>
      <w:r w:rsidRPr="007E47DA">
        <w:rPr>
          <w:color w:val="000000"/>
          <w:szCs w:val="26"/>
        </w:rPr>
        <w:t>Sử dụng bi lăn để di chuển đến vị trí cần nhập chú thích</w:t>
      </w:r>
    </w:p>
    <w:p w:rsidR="0008568E" w:rsidRPr="007E47DA" w:rsidRDefault="0008568E" w:rsidP="00FB2A80">
      <w:pPr>
        <w:pStyle w:val="ListParagraph"/>
        <w:numPr>
          <w:ilvl w:val="0"/>
          <w:numId w:val="10"/>
        </w:numPr>
        <w:rPr>
          <w:szCs w:val="26"/>
        </w:rPr>
      </w:pPr>
      <w:r w:rsidRPr="007E47DA">
        <w:rPr>
          <w:color w:val="000000"/>
          <w:szCs w:val="26"/>
        </w:rPr>
        <w:t>Nhập chú thích</w:t>
      </w:r>
    </w:p>
    <w:p w:rsidR="0008568E" w:rsidRPr="007E47DA" w:rsidRDefault="0008568E" w:rsidP="002929E5">
      <w:pPr>
        <w:ind w:left="360"/>
        <w:rPr>
          <w:szCs w:val="26"/>
        </w:rPr>
      </w:pPr>
      <w:r>
        <w:rPr>
          <w:szCs w:val="26"/>
        </w:rPr>
        <w:t xml:space="preserve">(Chọn </w:t>
      </w:r>
      <w:r w:rsidRPr="0012229F">
        <w:rPr>
          <w:noProof/>
        </w:rPr>
        <w:pict>
          <v:shape id="Picture 18" o:spid="_x0000_i1051" type="#_x0000_t75" style="width:31.5pt;height:20.25pt;visibility:visible">
            <v:imagedata r:id="rId35" o:title=""/>
          </v:shape>
        </w:pict>
      </w:r>
      <w:r>
        <w:rPr>
          <w:szCs w:val="26"/>
        </w:rPr>
        <w:t xml:space="preserve"> để thay đổi kích thước phông chữ)</w:t>
      </w:r>
    </w:p>
    <w:p w:rsidR="0008568E" w:rsidRPr="007E47DA" w:rsidRDefault="0008568E" w:rsidP="001F629A">
      <w:pPr>
        <w:jc w:val="center"/>
        <w:rPr>
          <w:szCs w:val="26"/>
        </w:rPr>
      </w:pPr>
      <w:r w:rsidRPr="0012229F">
        <w:rPr>
          <w:noProof/>
        </w:rPr>
        <w:pict>
          <v:shape id="Picture 17" o:spid="_x0000_i1052" type="#_x0000_t75" style="width:243.75pt;height:418.5pt;visibility:visible">
            <v:imagedata r:id="rId36" o:title=""/>
          </v:shape>
        </w:pict>
      </w:r>
    </w:p>
    <w:p w:rsidR="0008568E" w:rsidRDefault="0008568E" w:rsidP="002929E5">
      <w:r>
        <w:t>Nhập vị trí.</w:t>
      </w:r>
    </w:p>
    <w:p w:rsidR="0008568E" w:rsidRDefault="0008568E" w:rsidP="00FB2A80">
      <w:pPr>
        <w:pStyle w:val="ListParagraph"/>
        <w:numPr>
          <w:ilvl w:val="0"/>
          <w:numId w:val="11"/>
        </w:numPr>
      </w:pPr>
      <w:r>
        <w:t>Nhấn phím [Con trỏ]</w:t>
      </w:r>
    </w:p>
    <w:p w:rsidR="0008568E" w:rsidRDefault="0008568E" w:rsidP="00FB2A80">
      <w:pPr>
        <w:pStyle w:val="ListParagraph"/>
        <w:numPr>
          <w:ilvl w:val="0"/>
          <w:numId w:val="11"/>
        </w:numPr>
      </w:pPr>
      <w:r>
        <w:t>Sử dụng bóng lăn để di chuyển con trỏ đến điểm chèn.</w:t>
      </w:r>
    </w:p>
    <w:p w:rsidR="0008568E" w:rsidRDefault="0008568E" w:rsidP="002929E5">
      <w:pPr>
        <w:pStyle w:val="ListParagraph"/>
      </w:pPr>
      <w:r>
        <w:t>Để thay đổi hướng của con trỏ (Xoay phím [Con trỏ]).</w:t>
      </w:r>
    </w:p>
    <w:p w:rsidR="0008568E" w:rsidRDefault="0008568E" w:rsidP="00FB2A80">
      <w:pPr>
        <w:pStyle w:val="ListParagraph"/>
        <w:numPr>
          <w:ilvl w:val="0"/>
          <w:numId w:val="11"/>
        </w:numPr>
      </w:pPr>
      <w:r>
        <w:t>Nhấn phím [Enter].</w:t>
      </w:r>
    </w:p>
    <w:p w:rsidR="0008568E" w:rsidRDefault="0008568E" w:rsidP="002929E5">
      <w:r>
        <w:t>Lựa chọn và nhập từ</w:t>
      </w:r>
    </w:p>
    <w:p w:rsidR="0008568E" w:rsidRDefault="0008568E" w:rsidP="002929E5">
      <w:pPr>
        <w:ind w:firstLine="720"/>
      </w:pPr>
      <w:r>
        <w:t>Chọn một từ đã đăng ký trong từ điển người dùng hoặc hệ thống từ menu chú thích để nhập từ đó.</w:t>
      </w:r>
    </w:p>
    <w:p w:rsidR="0008568E" w:rsidRDefault="0008568E" w:rsidP="00FB2A80">
      <w:pPr>
        <w:pStyle w:val="ListParagraph"/>
        <w:numPr>
          <w:ilvl w:val="0"/>
          <w:numId w:val="12"/>
        </w:numPr>
      </w:pPr>
      <w:r>
        <w:t>1 Nhấn phím [Con trỏ].</w:t>
      </w:r>
    </w:p>
    <w:p w:rsidR="0008568E" w:rsidRDefault="0008568E" w:rsidP="00FB2A80">
      <w:pPr>
        <w:pStyle w:val="ListParagraph"/>
        <w:numPr>
          <w:ilvl w:val="0"/>
          <w:numId w:val="12"/>
        </w:numPr>
      </w:pPr>
      <w:r>
        <w:t>Sử dụng bóng lăn để chỉ nơi nhập từ.</w:t>
      </w:r>
    </w:p>
    <w:p w:rsidR="0008568E" w:rsidRDefault="0008568E" w:rsidP="00FB2A80">
      <w:pPr>
        <w:pStyle w:val="ListParagraph"/>
        <w:numPr>
          <w:ilvl w:val="0"/>
          <w:numId w:val="12"/>
        </w:numPr>
      </w:pPr>
      <w:r>
        <w:t>Chọn tab Anno. + KB hoặc Anno.</w:t>
      </w:r>
    </w:p>
    <w:p w:rsidR="0008568E" w:rsidRDefault="0008568E" w:rsidP="00FB2A80">
      <w:pPr>
        <w:pStyle w:val="ListParagraph"/>
        <w:numPr>
          <w:ilvl w:val="0"/>
          <w:numId w:val="12"/>
        </w:numPr>
      </w:pPr>
      <w:r>
        <w:t>Chọn từ bạn muốn hiển thị từ menu chú thích</w:t>
      </w:r>
    </w:p>
    <w:p w:rsidR="0008568E" w:rsidRDefault="0008568E" w:rsidP="002929E5">
      <w:r>
        <w:t>Đăng ký một từ trong menu vào từ điển người dùng</w:t>
      </w:r>
    </w:p>
    <w:p w:rsidR="0008568E" w:rsidRDefault="0008568E" w:rsidP="002929E5">
      <w:pPr>
        <w:ind w:firstLine="720"/>
      </w:pPr>
      <w:r>
        <w:t>Cho phép bạn đăng ký nhiều từ. Bạn cũng có thể tạo danh sách hiển thị trên màn cảm ứng</w:t>
      </w:r>
    </w:p>
    <w:p w:rsidR="0008568E" w:rsidRDefault="0008568E" w:rsidP="002929E5">
      <w:r w:rsidRPr="0012229F">
        <w:rPr>
          <w:noProof/>
        </w:rPr>
        <w:pict>
          <v:shape id="Picture 19" o:spid="_x0000_i1053" type="#_x0000_t75" style="width:457.5pt;height:345pt;visibility:visible">
            <v:imagedata r:id="rId37" o:title=""/>
          </v:shape>
        </w:pict>
      </w:r>
    </w:p>
    <w:p w:rsidR="0008568E" w:rsidRDefault="0008568E" w:rsidP="00FB2A80">
      <w:pPr>
        <w:pStyle w:val="ListParagraph"/>
        <w:numPr>
          <w:ilvl w:val="0"/>
          <w:numId w:val="13"/>
        </w:numPr>
      </w:pPr>
      <w:r>
        <w:t>Nhấn phím [Probe/ preset] và chọn [preset setup] từ màn hình cảm ứng.</w:t>
      </w:r>
    </w:p>
    <w:p w:rsidR="0008568E" w:rsidRPr="001B21C4" w:rsidRDefault="0008568E" w:rsidP="00FB2A80">
      <w:pPr>
        <w:pStyle w:val="ListParagraph"/>
        <w:numPr>
          <w:ilvl w:val="0"/>
          <w:numId w:val="13"/>
        </w:numPr>
        <w:rPr>
          <w:rFonts w:ascii="MyriadPro-Regular" w:hAnsi="MyriadPro-Regular"/>
          <w:color w:val="000000"/>
          <w:sz w:val="22"/>
        </w:rPr>
      </w:pPr>
      <w:r>
        <w:t xml:space="preserve">Chọn </w:t>
      </w:r>
      <w:r w:rsidRPr="001B21C4">
        <w:rPr>
          <w:rFonts w:ascii="MyriadPro-Regular" w:hAnsi="MyriadPro-Regular"/>
          <w:color w:val="000000"/>
          <w:sz w:val="22"/>
        </w:rPr>
        <w:t>“</w:t>
      </w:r>
      <w:r w:rsidRPr="00FB4F7B">
        <w:rPr>
          <w:color w:val="000000"/>
          <w:szCs w:val="26"/>
        </w:rPr>
        <w:t>Dictionary</w:t>
      </w:r>
      <w:r w:rsidRPr="001B21C4">
        <w:rPr>
          <w:rFonts w:ascii="MyriadPro-Regular" w:hAnsi="MyriadPro-Regular"/>
          <w:color w:val="000000"/>
          <w:sz w:val="22"/>
        </w:rPr>
        <w:t>”.</w:t>
      </w:r>
    </w:p>
    <w:p w:rsidR="0008568E" w:rsidRPr="001B21C4" w:rsidRDefault="0008568E" w:rsidP="00FB2A80">
      <w:pPr>
        <w:pStyle w:val="ListParagraph"/>
        <w:numPr>
          <w:ilvl w:val="0"/>
          <w:numId w:val="13"/>
        </w:numPr>
        <w:rPr>
          <w:rFonts w:ascii="MyriadPro-Regular" w:hAnsi="MyriadPro-Regular"/>
          <w:color w:val="000000"/>
          <w:sz w:val="22"/>
        </w:rPr>
      </w:pPr>
      <w:r w:rsidRPr="001B21C4">
        <w:rPr>
          <w:rFonts w:ascii="MyriadPro-Regular" w:hAnsi="MyriadPro-Regular"/>
          <w:color w:val="000000"/>
          <w:sz w:val="22"/>
        </w:rPr>
        <w:t>Chọn [</w:t>
      </w:r>
      <w:r w:rsidRPr="00FB4F7B">
        <w:rPr>
          <w:color w:val="000000"/>
          <w:szCs w:val="26"/>
        </w:rPr>
        <w:t>Registration</w:t>
      </w:r>
      <w:r w:rsidRPr="001B21C4">
        <w:rPr>
          <w:rFonts w:ascii="MyriadPro-Regular" w:hAnsi="MyriadPro-Regular"/>
          <w:color w:val="000000"/>
          <w:sz w:val="22"/>
        </w:rPr>
        <w:t>].</w:t>
      </w:r>
    </w:p>
    <w:p w:rsidR="0008568E" w:rsidRDefault="0008568E" w:rsidP="00FB2A80">
      <w:pPr>
        <w:pStyle w:val="ListParagraph"/>
        <w:numPr>
          <w:ilvl w:val="0"/>
          <w:numId w:val="13"/>
        </w:numPr>
      </w:pPr>
      <w:r>
        <w:t>Chọn một từ điển người dùng để đăng ký từ điển người dùng.</w:t>
      </w:r>
    </w:p>
    <w:p w:rsidR="0008568E" w:rsidRDefault="0008568E" w:rsidP="00FB2A80">
      <w:pPr>
        <w:pStyle w:val="ListParagraph"/>
        <w:numPr>
          <w:ilvl w:val="0"/>
          <w:numId w:val="13"/>
        </w:numPr>
      </w:pPr>
      <w:r>
        <w:t>Chọn [Anno.] Hoặc [Anno. + KB].</w:t>
      </w:r>
    </w:p>
    <w:p w:rsidR="0008568E" w:rsidRDefault="0008568E" w:rsidP="00FB2A80">
      <w:pPr>
        <w:pStyle w:val="ListParagraph"/>
        <w:numPr>
          <w:ilvl w:val="0"/>
          <w:numId w:val="13"/>
        </w:numPr>
      </w:pPr>
      <w:r>
        <w:t>Chọn tab Menu.</w:t>
      </w:r>
    </w:p>
    <w:p w:rsidR="0008568E" w:rsidRDefault="0008568E" w:rsidP="00FB2A80">
      <w:pPr>
        <w:pStyle w:val="ListParagraph"/>
        <w:numPr>
          <w:ilvl w:val="0"/>
          <w:numId w:val="13"/>
        </w:numPr>
      </w:pPr>
      <w:r>
        <w:t>Chọn nút chú thích ở vị trí bạn muốn đăng ký.</w:t>
      </w:r>
    </w:p>
    <w:p w:rsidR="0008568E" w:rsidRDefault="0008568E" w:rsidP="00FB2A80">
      <w:pPr>
        <w:pStyle w:val="ListParagraph"/>
        <w:numPr>
          <w:ilvl w:val="0"/>
          <w:numId w:val="13"/>
        </w:numPr>
      </w:pPr>
      <w:r>
        <w:t>Nhập tối đa 8 ký tự hoặc ký hiệu và nhấn phím [Enter] trên bàn phím.</w:t>
      </w:r>
    </w:p>
    <w:p w:rsidR="0008568E" w:rsidRDefault="0008568E" w:rsidP="00540C43">
      <w:r>
        <w:t>Đăng ký một từ trong định dạng danh sách cho một từ điển người dùng</w:t>
      </w:r>
    </w:p>
    <w:p w:rsidR="0008568E" w:rsidRDefault="0008568E" w:rsidP="002929E5">
      <w:pPr>
        <w:ind w:left="360" w:firstLine="360"/>
      </w:pPr>
      <w:r>
        <w:t>Cho phép bạn đăng ký nhiều từ liên tiếp. Nó cũng cho phép bạn hiển thị các mục đã đăng ký trong chi tiết.</w:t>
      </w:r>
    </w:p>
    <w:p w:rsidR="0008568E" w:rsidRDefault="0008568E" w:rsidP="001F629A">
      <w:pPr>
        <w:jc w:val="center"/>
      </w:pPr>
      <w:r w:rsidRPr="0012229F">
        <w:rPr>
          <w:noProof/>
        </w:rPr>
        <w:pict>
          <v:shape id="Picture 20" o:spid="_x0000_i1054" type="#_x0000_t75" style="width:399pt;height:305.25pt;visibility:visible">
            <v:imagedata r:id="rId38" o:title=""/>
          </v:shape>
        </w:pict>
      </w:r>
    </w:p>
    <w:p w:rsidR="0008568E" w:rsidRDefault="0008568E" w:rsidP="00FB2A80">
      <w:pPr>
        <w:pStyle w:val="ListParagraph"/>
        <w:numPr>
          <w:ilvl w:val="0"/>
          <w:numId w:val="14"/>
        </w:numPr>
      </w:pPr>
      <w:r>
        <w:t>Nhấn phím [Probe/ preset] và chọn [preset setup] từ màn hình cảm ứng.</w:t>
      </w:r>
    </w:p>
    <w:p w:rsidR="0008568E" w:rsidRPr="00F06C62" w:rsidRDefault="0008568E" w:rsidP="00FB2A80">
      <w:pPr>
        <w:pStyle w:val="ListParagraph"/>
        <w:numPr>
          <w:ilvl w:val="0"/>
          <w:numId w:val="14"/>
        </w:numPr>
        <w:rPr>
          <w:color w:val="000000"/>
          <w:szCs w:val="26"/>
        </w:rPr>
      </w:pPr>
      <w:r w:rsidRPr="00F06C62">
        <w:rPr>
          <w:szCs w:val="26"/>
        </w:rPr>
        <w:t xml:space="preserve">Chọn </w:t>
      </w:r>
      <w:r w:rsidRPr="00F06C62">
        <w:rPr>
          <w:color w:val="000000"/>
          <w:szCs w:val="26"/>
        </w:rPr>
        <w:t>“Dictionary”.</w:t>
      </w:r>
    </w:p>
    <w:p w:rsidR="0008568E" w:rsidRPr="00F06C62" w:rsidRDefault="0008568E" w:rsidP="00FB2A80">
      <w:pPr>
        <w:pStyle w:val="ListParagraph"/>
        <w:numPr>
          <w:ilvl w:val="0"/>
          <w:numId w:val="14"/>
        </w:numPr>
        <w:rPr>
          <w:color w:val="000000"/>
          <w:szCs w:val="26"/>
        </w:rPr>
      </w:pPr>
      <w:r w:rsidRPr="00F06C62">
        <w:rPr>
          <w:color w:val="000000"/>
          <w:szCs w:val="26"/>
        </w:rPr>
        <w:t>Chọn [Registration].</w:t>
      </w:r>
    </w:p>
    <w:p w:rsidR="0008568E" w:rsidRDefault="0008568E" w:rsidP="00FB2A80">
      <w:pPr>
        <w:pStyle w:val="ListParagraph"/>
        <w:numPr>
          <w:ilvl w:val="0"/>
          <w:numId w:val="14"/>
        </w:numPr>
      </w:pPr>
      <w:r>
        <w:t>Chọn một từ điển người dùng để đăng ký từ điển người dùng.</w:t>
      </w:r>
    </w:p>
    <w:p w:rsidR="0008568E" w:rsidRDefault="0008568E" w:rsidP="00FB2A80">
      <w:pPr>
        <w:pStyle w:val="ListParagraph"/>
        <w:numPr>
          <w:ilvl w:val="0"/>
          <w:numId w:val="14"/>
        </w:numPr>
      </w:pPr>
      <w:r>
        <w:t>Chọn [Anno.] Hoặc [Anno. + KB].</w:t>
      </w:r>
    </w:p>
    <w:p w:rsidR="0008568E" w:rsidRDefault="0008568E" w:rsidP="00FB2A80">
      <w:pPr>
        <w:pStyle w:val="ListParagraph"/>
        <w:numPr>
          <w:ilvl w:val="0"/>
          <w:numId w:val="14"/>
        </w:numPr>
      </w:pPr>
      <w:r>
        <w:t>Chọn list tab.</w:t>
      </w:r>
    </w:p>
    <w:p w:rsidR="0008568E" w:rsidRDefault="0008568E" w:rsidP="00FB2A80">
      <w:pPr>
        <w:pStyle w:val="ListParagraph"/>
        <w:numPr>
          <w:ilvl w:val="0"/>
          <w:numId w:val="14"/>
        </w:numPr>
      </w:pPr>
      <w:r>
        <w:t>Chọn nút chú thích ở vị trí bạn muốn đăng ký.</w:t>
      </w:r>
    </w:p>
    <w:p w:rsidR="0008568E" w:rsidRDefault="0008568E" w:rsidP="00FB2A80">
      <w:pPr>
        <w:pStyle w:val="ListParagraph"/>
        <w:numPr>
          <w:ilvl w:val="0"/>
          <w:numId w:val="14"/>
        </w:numPr>
      </w:pPr>
      <w:r>
        <w:t>Nhập tối đa 8 ký tự hoặc ký hiệu và nhấn phím [Enter] trên bàn phím.</w:t>
      </w:r>
    </w:p>
    <w:p w:rsidR="0008568E" w:rsidRDefault="0008568E" w:rsidP="00540C43">
      <w:r>
        <w:br w:type="page"/>
      </w:r>
    </w:p>
    <w:p w:rsidR="0008568E" w:rsidRDefault="0008568E" w:rsidP="00FB2A80">
      <w:pPr>
        <w:pStyle w:val="ListParagraph"/>
        <w:numPr>
          <w:ilvl w:val="0"/>
          <w:numId w:val="26"/>
        </w:numPr>
        <w:sectPr w:rsidR="0008568E" w:rsidSect="002929E5">
          <w:pgSz w:w="11906" w:h="16838" w:code="9"/>
          <w:pgMar w:top="1440" w:right="1134" w:bottom="1440" w:left="1701" w:header="720" w:footer="720" w:gutter="0"/>
          <w:cols w:space="720"/>
          <w:docGrid w:linePitch="360"/>
        </w:sectPr>
      </w:pPr>
    </w:p>
    <w:p w:rsidR="0008568E" w:rsidRPr="00875B96" w:rsidRDefault="0008568E" w:rsidP="00BD60F8">
      <w:pPr>
        <w:pStyle w:val="Heading2"/>
      </w:pPr>
      <w:bookmarkStart w:id="30" w:name="_Toc12015549"/>
      <w:r>
        <w:t>Các chế độ h</w:t>
      </w:r>
      <w:r w:rsidRPr="00875B96">
        <w:t>iển thị hình ảnh</w:t>
      </w:r>
      <w:bookmarkEnd w:id="30"/>
    </w:p>
    <w:p w:rsidR="0008568E" w:rsidRPr="00540C43" w:rsidRDefault="0008568E" w:rsidP="00BD60F8">
      <w:pPr>
        <w:pStyle w:val="Heading3"/>
      </w:pPr>
      <w:bookmarkStart w:id="31" w:name="_Toc12015550"/>
      <w:r w:rsidRPr="00540C43">
        <w:t>B mode</w:t>
      </w:r>
      <w:bookmarkEnd w:id="31"/>
    </w:p>
    <w:p w:rsidR="0008568E" w:rsidRDefault="0008568E" w:rsidP="00055988">
      <w:r>
        <w:t>Hiển thị bất kỳ mặt cắt mong muốn của cơ thể dưới dạng hình ảnh quét.</w:t>
      </w:r>
    </w:p>
    <w:p w:rsidR="0008568E" w:rsidRDefault="0008568E" w:rsidP="00055988">
      <w:r>
        <w:t>Đối với màn hình bốn màn hình, gán [Quad] cho phím trực tiếp hoặc phím tùy chỉnh.</w:t>
      </w:r>
    </w:p>
    <w:p w:rsidR="0008568E" w:rsidRDefault="0008568E" w:rsidP="00FB2A80">
      <w:pPr>
        <w:pStyle w:val="ListParagraph"/>
        <w:numPr>
          <w:ilvl w:val="0"/>
          <w:numId w:val="30"/>
        </w:numPr>
      </w:pPr>
      <w:r>
        <w:t>Hiển thị hình ảnh chế độ B (màn hình đơn).</w:t>
      </w:r>
    </w:p>
    <w:p w:rsidR="0008568E" w:rsidRDefault="0008568E" w:rsidP="00C144E0">
      <w:pPr>
        <w:ind w:left="360"/>
      </w:pPr>
      <w:r>
        <w:t>Nhấn phím [B].</w:t>
      </w:r>
    </w:p>
    <w:p w:rsidR="0008568E" w:rsidRDefault="0008568E" w:rsidP="00C144E0">
      <w:pPr>
        <w:ind w:left="360"/>
      </w:pPr>
      <w:r>
        <w:t>Nó hiển thị hình ảnh chế độ B thời gian thực (màn hình đơn).</w:t>
      </w:r>
    </w:p>
    <w:p w:rsidR="0008568E" w:rsidRDefault="0008568E" w:rsidP="00FB2A80">
      <w:pPr>
        <w:pStyle w:val="ListParagraph"/>
        <w:numPr>
          <w:ilvl w:val="0"/>
          <w:numId w:val="30"/>
        </w:numPr>
      </w:pPr>
      <w:r>
        <w:t>Hiển thị hình ảnh chế độ B (màn hình kép).</w:t>
      </w:r>
    </w:p>
    <w:p w:rsidR="0008568E" w:rsidRDefault="0008568E" w:rsidP="00C144E0">
      <w:pPr>
        <w:ind w:left="360"/>
      </w:pPr>
      <w:r>
        <w:t>Nhấn phím [Dual].</w:t>
      </w:r>
    </w:p>
    <w:p w:rsidR="0008568E" w:rsidRDefault="0008568E" w:rsidP="00FB2A80">
      <w:pPr>
        <w:pStyle w:val="ListParagraph"/>
        <w:numPr>
          <w:ilvl w:val="0"/>
          <w:numId w:val="30"/>
        </w:numPr>
      </w:pPr>
      <w:r>
        <w:t>Hiển thị hình ảnh chế độ B (màn hình quad).</w:t>
      </w:r>
    </w:p>
    <w:p w:rsidR="0008568E" w:rsidRDefault="0008568E" w:rsidP="00C144E0">
      <w:pPr>
        <w:ind w:left="360"/>
      </w:pPr>
      <w:r>
        <w:t>Chọn [Quad] thông qua phím trực tiếp hoặc phím tùy chỉnh.</w:t>
      </w:r>
    </w:p>
    <w:p w:rsidR="0008568E" w:rsidRDefault="0008568E" w:rsidP="00C144E0">
      <w:pPr>
        <w:ind w:left="360"/>
      </w:pPr>
      <w:r>
        <w:t>Điều này sẽ hiển thị màn hình hoạt động trong thời gian thực và các màn hình khác dưới dạng hình ảnh tĩnh.</w:t>
      </w:r>
    </w:p>
    <w:p w:rsidR="0008568E" w:rsidRDefault="0008568E" w:rsidP="00055988">
      <w:r>
        <w:t>Chuyển đổi màn hình hoạt động.</w:t>
      </w:r>
    </w:p>
    <w:p w:rsidR="0008568E" w:rsidRDefault="0008568E" w:rsidP="00055988">
      <w:r>
        <w:t>Để hiển thị ở màn hình kép, nhấn phím Màn hình [Dual].</w:t>
      </w:r>
    </w:p>
    <w:p w:rsidR="0008568E" w:rsidRDefault="0008568E" w:rsidP="00055988">
      <w:r>
        <w:t>Để hiển thị trong màn hình quad, chọn [Quad] từ một phím trực tiếp.</w:t>
      </w:r>
    </w:p>
    <w:p w:rsidR="0008568E" w:rsidRDefault="0008568E" w:rsidP="00055988">
      <w:r>
        <w:t>Thay đổi màn hình đơn sau khi dừng hình.</w:t>
      </w:r>
    </w:p>
    <w:p w:rsidR="0008568E" w:rsidRDefault="0008568E" w:rsidP="00055988">
      <w:r>
        <w:t>Nhấn phím [single].</w:t>
      </w:r>
    </w:p>
    <w:p w:rsidR="0008568E" w:rsidRDefault="0008568E" w:rsidP="00055988">
      <w:r>
        <w:t>Khi màn hình được chuyển từ màn hình kép hoặc bốn sang màn hình đơn, Bộ nhớ Cine được hiển thị.</w:t>
      </w:r>
    </w:p>
    <w:p w:rsidR="0008568E" w:rsidRDefault="0008568E" w:rsidP="00055988">
      <w:r w:rsidRPr="0012229F">
        <w:rPr>
          <w:noProof/>
        </w:rPr>
        <w:pict>
          <v:shape id="Picture 23" o:spid="_x0000_i1055" type="#_x0000_t75" style="width:451.5pt;height:79.5pt;visibility:visible">
            <v:imagedata r:id="rId39" o:title=""/>
          </v:shape>
        </w:pict>
      </w:r>
    </w:p>
    <w:p w:rsidR="0008568E" w:rsidRPr="00540C43" w:rsidRDefault="0008568E" w:rsidP="00BD60F8">
      <w:pPr>
        <w:pStyle w:val="Heading3"/>
      </w:pPr>
      <w:bookmarkStart w:id="32" w:name="_Toc12015551"/>
      <w:r w:rsidRPr="00540C43">
        <w:t>M mode</w:t>
      </w:r>
      <w:bookmarkEnd w:id="32"/>
    </w:p>
    <w:p w:rsidR="0008568E" w:rsidRDefault="0008568E" w:rsidP="00337126">
      <w:pPr>
        <w:ind w:firstLine="720"/>
      </w:pPr>
      <w:r>
        <w:t>Chế độ M là chế độ cố định chùm tia siêu âm trên một đường thẳng trên hình ảnh chế độ B, để hiển thị và quan sát sự chuyển động theo thời gian của một phản xạ sóng siêu âm nằm trên đường thẳng.</w:t>
      </w:r>
    </w:p>
    <w:p w:rsidR="0008568E" w:rsidRDefault="0008568E" w:rsidP="00055988">
      <w:r>
        <w:t>Hiển thị hình ảnh chế độ M</w:t>
      </w:r>
    </w:p>
    <w:p w:rsidR="0008568E" w:rsidRDefault="0008568E" w:rsidP="00FB2A80">
      <w:pPr>
        <w:pStyle w:val="ListParagraph"/>
        <w:numPr>
          <w:ilvl w:val="0"/>
          <w:numId w:val="15"/>
        </w:numPr>
        <w:ind w:left="360"/>
      </w:pPr>
      <w:r>
        <w:t>Bấm phím [M].</w:t>
      </w:r>
    </w:p>
    <w:p w:rsidR="0008568E" w:rsidRDefault="0008568E" w:rsidP="00055988">
      <w:pPr>
        <w:pStyle w:val="ListParagraph"/>
        <w:ind w:left="360"/>
      </w:pPr>
      <w:r>
        <w:t>Hình ảnh chế độ B và chế độ M được hiển thị đồng thời trong thời gian thực. Con trỏ M được hiển thị trên hình ảnh chế độ B.</w:t>
      </w:r>
    </w:p>
    <w:p w:rsidR="0008568E" w:rsidRDefault="0008568E" w:rsidP="00FB2A80">
      <w:pPr>
        <w:pStyle w:val="ListParagraph"/>
        <w:numPr>
          <w:ilvl w:val="0"/>
          <w:numId w:val="15"/>
        </w:numPr>
        <w:ind w:left="360"/>
      </w:pPr>
      <w:r>
        <w:t>Di chuyển con trỏ M.</w:t>
      </w:r>
    </w:p>
    <w:p w:rsidR="0008568E" w:rsidRDefault="0008568E" w:rsidP="00055988">
      <w:pPr>
        <w:pStyle w:val="ListParagraph"/>
        <w:ind w:left="360"/>
      </w:pPr>
      <w:r>
        <w:t>Sử dụng bóng lăn để di chuyển vị trí của con trỏ.</w:t>
      </w:r>
    </w:p>
    <w:p w:rsidR="0008568E" w:rsidRDefault="0008568E" w:rsidP="00055988">
      <w:pPr>
        <w:ind w:left="360"/>
      </w:pPr>
      <w:r w:rsidRPr="0012229F">
        <w:rPr>
          <w:noProof/>
        </w:rPr>
        <w:pict>
          <v:shape id="Picture 24" o:spid="_x0000_i1056" type="#_x0000_t75" style="width:220.5pt;height:112.5pt;visibility:visible">
            <v:imagedata r:id="rId40" o:title=""/>
          </v:shape>
        </w:pict>
      </w:r>
    </w:p>
    <w:p w:rsidR="0008568E" w:rsidRDefault="0008568E" w:rsidP="00055988">
      <w:r>
        <w:t>Hình ảnh chế độ M ở vị trí con trỏ M được hiển thị.</w:t>
      </w:r>
    </w:p>
    <w:p w:rsidR="0008568E" w:rsidRDefault="0008568E" w:rsidP="00055988">
      <w:r>
        <w:t>Chuyển đổi màn hình hoạt động</w:t>
      </w:r>
    </w:p>
    <w:p w:rsidR="0008568E" w:rsidRDefault="0008568E" w:rsidP="00055988">
      <w:r>
        <w:t>Nhấn phím [Update].</w:t>
      </w:r>
    </w:p>
    <w:p w:rsidR="0008568E" w:rsidRDefault="0008568E" w:rsidP="00055988">
      <w:r>
        <w:t>Mỗi lần bạn nhấn phím [Update], màn hình hoạt động sẽ chuyển.</w:t>
      </w:r>
    </w:p>
    <w:p w:rsidR="0008568E" w:rsidRDefault="0008568E" w:rsidP="00055988">
      <w:r>
        <w:t>Hình ảnh chế độ B trở nên hoạt động.</w:t>
      </w:r>
    </w:p>
    <w:p w:rsidR="0008568E" w:rsidRDefault="0008568E" w:rsidP="00055988">
      <w:r>
        <w:t>Để kích hoạt lại chế độ M, nhấn phím [Update].</w:t>
      </w:r>
    </w:p>
    <w:p w:rsidR="0008568E" w:rsidRDefault="0008568E" w:rsidP="00055988">
      <w:pPr>
        <w:ind w:left="360"/>
      </w:pPr>
      <w:r w:rsidRPr="0012229F">
        <w:rPr>
          <w:noProof/>
        </w:rPr>
        <w:pict>
          <v:shape id="Picture 6" o:spid="_x0000_i1057" type="#_x0000_t75" style="width:271.5pt;height:75.75pt;visibility:visible">
            <v:imagedata r:id="rId41" o:title=""/>
          </v:shape>
        </w:pict>
      </w:r>
    </w:p>
    <w:p w:rsidR="0008568E" w:rsidRPr="00540C43" w:rsidRDefault="0008568E" w:rsidP="00BD60F8">
      <w:pPr>
        <w:pStyle w:val="Heading3"/>
      </w:pPr>
      <w:bookmarkStart w:id="33" w:name="_Toc12015552"/>
      <w:r w:rsidRPr="00540C43">
        <w:t>Chế độ Doppler màu</w:t>
      </w:r>
      <w:bookmarkEnd w:id="33"/>
    </w:p>
    <w:p w:rsidR="0008568E" w:rsidRDefault="0008568E" w:rsidP="00055988">
      <w:r>
        <w:t>Các chế độ sau đây có sẵn trong chế độ Doppler màu.</w:t>
      </w:r>
    </w:p>
    <w:p w:rsidR="0008568E" w:rsidRDefault="0008568E" w:rsidP="00FB2A80">
      <w:pPr>
        <w:pStyle w:val="ListParagraph"/>
        <w:numPr>
          <w:ilvl w:val="0"/>
          <w:numId w:val="16"/>
        </w:numPr>
      </w:pPr>
      <w:r>
        <w:t>Mode chế độ dòng chảy màu (CF)</w:t>
      </w:r>
    </w:p>
    <w:p w:rsidR="0008568E" w:rsidRDefault="0008568E" w:rsidP="00055988">
      <w:pPr>
        <w:pStyle w:val="ListParagraph"/>
      </w:pPr>
      <w:r>
        <w:t>Hiển thị hướng và vận tốc trên hình ảnh chụp cắt lớp, dựa trên Doppler tín hiệu thu được từ lưu lượng máu.</w:t>
      </w:r>
    </w:p>
    <w:p w:rsidR="0008568E" w:rsidRDefault="0008568E" w:rsidP="00FB2A80">
      <w:pPr>
        <w:pStyle w:val="ListParagraph"/>
        <w:numPr>
          <w:ilvl w:val="0"/>
          <w:numId w:val="16"/>
        </w:numPr>
      </w:pPr>
      <w:r>
        <w:t>Mode chế độ Doppler nguồn (PD)</w:t>
      </w:r>
    </w:p>
    <w:p w:rsidR="0008568E" w:rsidRDefault="0008568E" w:rsidP="00055988">
      <w:pPr>
        <w:pStyle w:val="ListParagraph"/>
      </w:pPr>
      <w:r>
        <w:t>Hiển thị màu trên hình ảnh theo cường độ của tín hiệu Doppler màu. Nó nhạy với máu chảy chậm.</w:t>
      </w:r>
    </w:p>
    <w:p w:rsidR="0008568E" w:rsidRDefault="0008568E" w:rsidP="00FB2A80">
      <w:pPr>
        <w:pStyle w:val="ListParagraph"/>
        <w:numPr>
          <w:ilvl w:val="0"/>
          <w:numId w:val="16"/>
        </w:numPr>
      </w:pPr>
      <w:r>
        <w:t>Mode chế độ eFlow</w:t>
      </w:r>
    </w:p>
    <w:p w:rsidR="0008568E" w:rsidRDefault="0008568E" w:rsidP="00055988">
      <w:pPr>
        <w:pStyle w:val="ListParagraph"/>
      </w:pPr>
      <w:r>
        <w:t>Hiển thị ở chế độ Power Doppler ở độ phân giải cao.</w:t>
      </w:r>
    </w:p>
    <w:p w:rsidR="0008568E" w:rsidRDefault="0008568E" w:rsidP="00FB2A80">
      <w:pPr>
        <w:pStyle w:val="ListParagraph"/>
        <w:numPr>
          <w:ilvl w:val="0"/>
          <w:numId w:val="16"/>
        </w:numPr>
      </w:pPr>
      <w:r>
        <w:t>Mode chế độ phát hiện ảnh dòng chảy (DFI)</w:t>
      </w:r>
    </w:p>
    <w:p w:rsidR="0008568E" w:rsidRDefault="0008568E" w:rsidP="00055988">
      <w:pPr>
        <w:ind w:left="720"/>
      </w:pPr>
      <w:r>
        <w:t>Hiển thị hình ảnh màu theo cường độ tín hiệu, dựa trên tín hiệu Doppler bắt từ dòng máu. Lưu lượng máu được hiển thị với tốc độ khung hình cao, mà không bị ảnh hưởng bằng các cử động cơ thể.</w:t>
      </w:r>
    </w:p>
    <w:p w:rsidR="0008568E" w:rsidRDefault="0008568E" w:rsidP="00055988">
      <w:r>
        <w:t>Hiển thị hình ảnh chế độ Doppler màu</w:t>
      </w:r>
    </w:p>
    <w:p w:rsidR="0008568E" w:rsidRDefault="0008568E" w:rsidP="00055988">
      <w:r>
        <w:t>Gán [PD] cho phím trực tiếp hoặc phím tùy chỉnh.</w:t>
      </w:r>
    </w:p>
    <w:p w:rsidR="0008568E" w:rsidRDefault="0008568E" w:rsidP="00055988">
      <w:r>
        <w:t>Nếu được yêu cầu, chỉ định [Hướng] cho một phím trực tiếp, phím tùy chỉnh hoặc menu chức năng.</w:t>
      </w:r>
    </w:p>
    <w:p w:rsidR="0008568E" w:rsidRDefault="0008568E" w:rsidP="00FB2A80">
      <w:pPr>
        <w:pStyle w:val="ListParagraph"/>
        <w:numPr>
          <w:ilvl w:val="0"/>
          <w:numId w:val="18"/>
        </w:numPr>
      </w:pPr>
      <w:r>
        <w:t>Hiển thị hình ảnh chế độ B.</w:t>
      </w:r>
    </w:p>
    <w:p w:rsidR="0008568E" w:rsidRDefault="0008568E" w:rsidP="00FB2A80">
      <w:pPr>
        <w:pStyle w:val="ListParagraph"/>
        <w:numPr>
          <w:ilvl w:val="0"/>
          <w:numId w:val="18"/>
        </w:numPr>
      </w:pPr>
      <w:r>
        <w:t>Chuyển sang chế độ Doppler màu.</w:t>
      </w:r>
    </w:p>
    <w:p w:rsidR="0008568E" w:rsidRDefault="0008568E" w:rsidP="00055988">
      <w:r>
        <w:t>Nhấn phím [CF]: Chế độ CF hoạt động.</w:t>
      </w:r>
    </w:p>
    <w:p w:rsidR="0008568E" w:rsidRDefault="0008568E" w:rsidP="00055988">
      <w:r>
        <w:t>Chọn [PD]: Chế độ PD hoạt động.</w:t>
      </w:r>
    </w:p>
    <w:p w:rsidR="0008568E" w:rsidRDefault="0008568E" w:rsidP="00055988">
      <w:r>
        <w:t>Nhấn phím [eFlow]: Chế độ eFlow hoạt động.</w:t>
      </w:r>
    </w:p>
    <w:p w:rsidR="0008568E" w:rsidRDefault="0008568E" w:rsidP="00055988">
      <w:r>
        <w:t>Chọn [DFI]: Chuyển sang chế độ DFI.</w:t>
      </w:r>
    </w:p>
    <w:p w:rsidR="0008568E" w:rsidRDefault="0008568E" w:rsidP="00055988">
      <w:r>
        <w:t>Hiển thị hướng của dòng máu trong chế độ PD và chế độ eFlow</w:t>
      </w:r>
    </w:p>
    <w:p w:rsidR="0008568E" w:rsidRDefault="0008568E" w:rsidP="00055988">
      <w:r>
        <w:t>Bật [Directional] trên bảng cảm ứng hoặc phím tùy chỉnh thành On.</w:t>
      </w:r>
    </w:p>
    <w:p w:rsidR="0008568E" w:rsidRDefault="0008568E" w:rsidP="00FB2A80">
      <w:pPr>
        <w:pStyle w:val="ListParagraph"/>
        <w:numPr>
          <w:ilvl w:val="0"/>
          <w:numId w:val="19"/>
        </w:numPr>
      </w:pPr>
      <w:r>
        <w:t>Đặt vùng lưu lượng.</w:t>
      </w:r>
    </w:p>
    <w:p w:rsidR="0008568E" w:rsidRDefault="0008568E" w:rsidP="00FB2A80">
      <w:pPr>
        <w:pStyle w:val="ListParagraph"/>
        <w:numPr>
          <w:ilvl w:val="0"/>
          <w:numId w:val="27"/>
        </w:numPr>
      </w:pPr>
      <w:r>
        <w:t>Sử dụng bóng lăn để di chuyển vùng chảy.</w:t>
      </w:r>
    </w:p>
    <w:p w:rsidR="0008568E" w:rsidRDefault="0008568E" w:rsidP="00FB2A80">
      <w:pPr>
        <w:pStyle w:val="ListParagraph"/>
        <w:numPr>
          <w:ilvl w:val="0"/>
          <w:numId w:val="27"/>
        </w:numPr>
      </w:pPr>
      <w:r>
        <w:t>Nhấn phím [Enter].</w:t>
      </w:r>
    </w:p>
    <w:p w:rsidR="0008568E" w:rsidRDefault="0008568E" w:rsidP="00FB2A80">
      <w:pPr>
        <w:pStyle w:val="ListParagraph"/>
        <w:numPr>
          <w:ilvl w:val="0"/>
          <w:numId w:val="27"/>
        </w:numPr>
      </w:pPr>
      <w:r>
        <w:t>Điều chỉnh kích thước của khu vực dòng chảy bằng bóng lăn.</w:t>
      </w:r>
    </w:p>
    <w:p w:rsidR="0008568E" w:rsidRDefault="0008568E" w:rsidP="00FB2A80">
      <w:pPr>
        <w:pStyle w:val="ListParagraph"/>
        <w:numPr>
          <w:ilvl w:val="0"/>
          <w:numId w:val="27"/>
        </w:numPr>
      </w:pPr>
      <w:r>
        <w:t>Nhấn phím [Enter].</w:t>
      </w:r>
    </w:p>
    <w:p w:rsidR="0008568E" w:rsidRDefault="0008568E" w:rsidP="00FB2A80">
      <w:pPr>
        <w:pStyle w:val="ListParagraph"/>
        <w:numPr>
          <w:ilvl w:val="0"/>
          <w:numId w:val="27"/>
        </w:numPr>
      </w:pPr>
      <w:r>
        <w:t>Lặp lại các bước từ a đến d để đặt vùng lưu lượng.</w:t>
      </w:r>
    </w:p>
    <w:p w:rsidR="0008568E" w:rsidRPr="00540C43" w:rsidRDefault="0008568E" w:rsidP="00BD60F8">
      <w:pPr>
        <w:pStyle w:val="Heading3"/>
      </w:pPr>
      <w:bookmarkStart w:id="34" w:name="_Toc12015553"/>
      <w:r w:rsidRPr="00540C43">
        <w:t>D mode</w:t>
      </w:r>
      <w:bookmarkEnd w:id="34"/>
    </w:p>
    <w:p w:rsidR="0008568E" w:rsidRDefault="0008568E" w:rsidP="00B10B5E">
      <w:pPr>
        <w:ind w:firstLine="585"/>
      </w:pPr>
      <w:r>
        <w:t>Các chế độ D hiển thị dữ liệu về lưu lượng máu trong tim và mạch máu bằng hiệu ứng Doppler. Nó hiển thị là thông tin lưu lượng máu trong dạng sóng.</w:t>
      </w:r>
    </w:p>
    <w:p w:rsidR="0008568E" w:rsidRDefault="0008568E" w:rsidP="00B10B5E">
      <w:pPr>
        <w:ind w:firstLine="585"/>
      </w:pPr>
      <w:r>
        <w:t>Chế độ B/D đồng thời hiển thị hình ảnh chế độ B và hình ảnh chế độ D. Bạn có thể quan sát máu chảy trong hình ảnh chế độ D trong khi kiểm tra vị trí phát hiện lưu lượng máu trong hình ảnh chế độ B.</w:t>
      </w:r>
    </w:p>
    <w:p w:rsidR="0008568E" w:rsidRDefault="0008568E" w:rsidP="00B71D88">
      <w:pPr>
        <w:ind w:firstLine="585"/>
      </w:pPr>
      <w:r>
        <w:t>Hai loại chùm siêu âm sau đây được sử dụng để hiển thị hình ảnh chế độ D.</w:t>
      </w:r>
    </w:p>
    <w:p w:rsidR="0008568E" w:rsidRDefault="0008568E" w:rsidP="00FB2A80">
      <w:pPr>
        <w:pStyle w:val="ListParagraph"/>
        <w:numPr>
          <w:ilvl w:val="0"/>
          <w:numId w:val="17"/>
        </w:numPr>
        <w:ind w:left="360"/>
      </w:pPr>
      <w:r>
        <w:t>PW Doppler</w:t>
      </w:r>
    </w:p>
    <w:p w:rsidR="0008568E" w:rsidRDefault="0008568E" w:rsidP="00B71D88">
      <w:pPr>
        <w:pStyle w:val="ListParagraph"/>
        <w:ind w:left="0" w:firstLine="720"/>
      </w:pPr>
      <w:r>
        <w:t>Phát ra chùm siêu âm dưới dạng các xung rời rạc để hiển thị hình ảnh chế độ D. Điều này cho phép bạn có được thông tin lưu lượng máu trên bất kỳ điểm nào trên hình ảnh chế độ B.</w:t>
      </w:r>
    </w:p>
    <w:p w:rsidR="0008568E" w:rsidRDefault="0008568E" w:rsidP="00FB2A80">
      <w:pPr>
        <w:pStyle w:val="ListParagraph"/>
        <w:numPr>
          <w:ilvl w:val="0"/>
          <w:numId w:val="17"/>
        </w:numPr>
        <w:ind w:left="360"/>
      </w:pPr>
      <w:r>
        <w:t>CW Doppler</w:t>
      </w:r>
    </w:p>
    <w:p w:rsidR="0008568E" w:rsidRDefault="0008568E" w:rsidP="00540C43">
      <w:pPr>
        <w:ind w:firstLine="720"/>
      </w:pPr>
      <w:r>
        <w:t>Phát ra chùm siêu âm liên tục để hiển thị hình ảnh chế độ D. Bạn có thể thay đổi siêu âm hướng truyền sóng bằng cách kết nối đầu dò tương thích CW có thể điều khiển được. CW Doppler có thể phát hiện tốc độ dòng chảy cực đại khi nó nhận tín hiệu ở mọi độ sâu.</w:t>
      </w:r>
    </w:p>
    <w:p w:rsidR="0008568E" w:rsidRPr="00540C43" w:rsidRDefault="0008568E" w:rsidP="00BD60F8">
      <w:pPr>
        <w:pStyle w:val="Heading2"/>
      </w:pPr>
      <w:bookmarkStart w:id="35" w:name="_Toc12015554"/>
      <w:r w:rsidRPr="00F4029F">
        <w:t>Điều chỉnh hình ảnh</w:t>
      </w:r>
      <w:bookmarkEnd w:id="35"/>
    </w:p>
    <w:p w:rsidR="0008568E" w:rsidRDefault="0008568E" w:rsidP="00B71D88">
      <w:pPr>
        <w:ind w:firstLine="720"/>
      </w:pPr>
      <w:r>
        <w:t>Các thông số liên quan đến chất lượng hình ảnh của hình ảnh được hiển thị có thể được thay đổi riêng lẻ hoặc dưới dạng định sẵn.</w:t>
      </w:r>
    </w:p>
    <w:p w:rsidR="0008568E" w:rsidRDefault="0008568E" w:rsidP="00B71D88">
      <w:pPr>
        <w:ind w:firstLine="720"/>
      </w:pPr>
      <w:r>
        <w:t>Các tham số thay đổi hàng loạt có thể được đặt thành các cài đặt trước QSS tương ứng với hình dạng và cơ quan của cơ thể.</w:t>
      </w:r>
    </w:p>
    <w:p w:rsidR="0008568E" w:rsidRDefault="0008568E" w:rsidP="00055988">
      <w:r>
        <w:t>Chọn cài đặt trước QSS để áp dụng.</w:t>
      </w:r>
    </w:p>
    <w:p w:rsidR="0008568E" w:rsidRDefault="0008568E" w:rsidP="00055988">
      <w:r>
        <w:t>Các cài đặt trước QSS mặc định là [PresetA], [PresetB], [PresetC] và [PresetD].</w:t>
      </w:r>
    </w:p>
    <w:p w:rsidR="0008568E" w:rsidRDefault="0008568E" w:rsidP="002929E5">
      <w:r>
        <w:t>Giá trị thay đổi trong kỳ thi được phản ánh trong các cài đặt trước QSS.</w:t>
      </w:r>
    </w:p>
    <w:p w:rsidR="0008568E" w:rsidRDefault="0008568E" w:rsidP="00BD60F8">
      <w:pPr>
        <w:pStyle w:val="Heading2"/>
      </w:pPr>
      <w:bookmarkStart w:id="36" w:name="_Toc12015555"/>
      <w:r>
        <w:t>Đo đạc</w:t>
      </w:r>
      <w:bookmarkEnd w:id="36"/>
    </w:p>
    <w:p w:rsidR="0008568E" w:rsidRPr="00184ABA" w:rsidRDefault="0008568E" w:rsidP="00BD60F8">
      <w:pPr>
        <w:pStyle w:val="Heading3"/>
      </w:pPr>
      <w:bookmarkStart w:id="37" w:name="_Toc12015556"/>
      <w:r w:rsidRPr="00184ABA">
        <w:t>Đo khoảng cách</w:t>
      </w:r>
      <w:bookmarkEnd w:id="37"/>
    </w:p>
    <w:p w:rsidR="0008568E" w:rsidRDefault="0008568E" w:rsidP="00184ABA">
      <w:r>
        <w:t>Sử dụng chức năng này để đo khoảng cách giữa hai điểm.</w:t>
      </w:r>
    </w:p>
    <w:p w:rsidR="0008568E" w:rsidRDefault="0008568E" w:rsidP="00FB2A80">
      <w:pPr>
        <w:pStyle w:val="ListParagraph"/>
        <w:numPr>
          <w:ilvl w:val="0"/>
          <w:numId w:val="49"/>
        </w:numPr>
      </w:pPr>
      <w:r>
        <w:t>Chọn menu đo.</w:t>
      </w:r>
    </w:p>
    <w:p w:rsidR="0008568E" w:rsidRDefault="0008568E" w:rsidP="00FB2A80">
      <w:pPr>
        <w:pStyle w:val="ListParagraph"/>
        <w:numPr>
          <w:ilvl w:val="0"/>
          <w:numId w:val="50"/>
        </w:numPr>
      </w:pPr>
      <w:r>
        <w:t>Bấm phím [Đo lường].</w:t>
      </w:r>
    </w:p>
    <w:p w:rsidR="0008568E" w:rsidRDefault="0008568E" w:rsidP="00FB2A80">
      <w:pPr>
        <w:pStyle w:val="ListParagraph"/>
        <w:numPr>
          <w:ilvl w:val="0"/>
          <w:numId w:val="50"/>
        </w:numPr>
      </w:pPr>
      <w:r>
        <w:t>Chọn [Distance] trên bảng cảm ứng.</w:t>
      </w:r>
    </w:p>
    <w:p w:rsidR="0008568E" w:rsidRDefault="0008568E" w:rsidP="00FB2A80">
      <w:pPr>
        <w:pStyle w:val="ListParagraph"/>
        <w:numPr>
          <w:ilvl w:val="0"/>
          <w:numId w:val="49"/>
        </w:numPr>
      </w:pPr>
      <w:r>
        <w:t>Đo chiều dài.</w:t>
      </w:r>
    </w:p>
    <w:p w:rsidR="0008568E" w:rsidRDefault="0008568E" w:rsidP="00184ABA">
      <w:r w:rsidRPr="0012229F">
        <w:rPr>
          <w:noProof/>
        </w:rPr>
        <w:pict>
          <v:shape id="Picture 29" o:spid="_x0000_i1058" type="#_x0000_t75" style="width:209.25pt;height:78pt;visibility:visible">
            <v:imagedata r:id="rId42" o:title=""/>
          </v:shape>
        </w:pict>
      </w:r>
    </w:p>
    <w:p w:rsidR="0008568E" w:rsidRDefault="0008568E" w:rsidP="00FB2A80">
      <w:pPr>
        <w:pStyle w:val="ListParagraph"/>
        <w:numPr>
          <w:ilvl w:val="0"/>
          <w:numId w:val="57"/>
        </w:numPr>
      </w:pPr>
      <w:r>
        <w:t>Di chuyển dấu + đến điểm bắt đầu và nhấn phím [Enter].</w:t>
      </w:r>
    </w:p>
    <w:p w:rsidR="0008568E" w:rsidRDefault="0008568E" w:rsidP="00FB2A80">
      <w:pPr>
        <w:pStyle w:val="ListParagraph"/>
        <w:numPr>
          <w:ilvl w:val="0"/>
          <w:numId w:val="57"/>
        </w:numPr>
      </w:pPr>
      <w:r>
        <w:t>Di chuyển dấu + đến điểm cuối.</w:t>
      </w:r>
    </w:p>
    <w:p w:rsidR="0008568E" w:rsidRDefault="0008568E" w:rsidP="00CE093A">
      <w:pPr>
        <w:ind w:firstLine="360"/>
      </w:pPr>
      <w:r>
        <w:t xml:space="preserve">Mỗi lần nhấn phím [L], </w:t>
      </w:r>
      <w:r w:rsidRPr="00184ABA">
        <w:t>sẽ thay đổi dấu có thể di chuyển</w:t>
      </w:r>
      <w:r>
        <w:t xml:space="preserve"> được</w:t>
      </w:r>
      <w:r w:rsidRPr="00184ABA">
        <w:t>.</w:t>
      </w:r>
    </w:p>
    <w:p w:rsidR="0008568E" w:rsidRDefault="0008568E" w:rsidP="00FB2A80">
      <w:pPr>
        <w:pStyle w:val="ListParagraph"/>
        <w:numPr>
          <w:ilvl w:val="0"/>
          <w:numId w:val="57"/>
        </w:numPr>
      </w:pPr>
      <w:r>
        <w:t>Nhấn phím [Enter].</w:t>
      </w:r>
    </w:p>
    <w:p w:rsidR="0008568E" w:rsidRDefault="0008568E" w:rsidP="00184ABA"/>
    <w:p w:rsidR="0008568E" w:rsidRPr="007B050C" w:rsidRDefault="0008568E" w:rsidP="00BD60F8">
      <w:pPr>
        <w:pStyle w:val="Heading3"/>
      </w:pPr>
      <w:bookmarkStart w:id="38" w:name="_Toc12015557"/>
      <w:r w:rsidRPr="007B050C">
        <w:t>Các phép đo diện tích và chu vi</w:t>
      </w:r>
      <w:bookmarkEnd w:id="38"/>
    </w:p>
    <w:p w:rsidR="0008568E" w:rsidRDefault="0008568E" w:rsidP="00184ABA">
      <w:r>
        <w:t>Hàm này đo diện tích được bao quanh bởi một đường và chu vi.</w:t>
      </w:r>
    </w:p>
    <w:p w:rsidR="0008568E" w:rsidRDefault="0008568E" w:rsidP="00FB2A80">
      <w:pPr>
        <w:pStyle w:val="ListParagraph"/>
        <w:numPr>
          <w:ilvl w:val="0"/>
          <w:numId w:val="51"/>
        </w:numPr>
      </w:pPr>
      <w:r>
        <w:t>Chọn menu đo.</w:t>
      </w:r>
    </w:p>
    <w:p w:rsidR="0008568E" w:rsidRDefault="0008568E" w:rsidP="00FB2A80">
      <w:pPr>
        <w:pStyle w:val="ListParagraph"/>
        <w:numPr>
          <w:ilvl w:val="0"/>
          <w:numId w:val="52"/>
        </w:numPr>
      </w:pPr>
      <w:r>
        <w:t>Bấm phím [Đo lường].</w:t>
      </w:r>
    </w:p>
    <w:p w:rsidR="0008568E" w:rsidRDefault="0008568E" w:rsidP="00FB2A80">
      <w:pPr>
        <w:pStyle w:val="ListParagraph"/>
        <w:numPr>
          <w:ilvl w:val="0"/>
          <w:numId w:val="52"/>
        </w:numPr>
      </w:pPr>
      <w:r>
        <w:t>Chọn [Area/Circum] trên bảng cảm ứng.</w:t>
      </w:r>
    </w:p>
    <w:p w:rsidR="0008568E" w:rsidRDefault="0008568E" w:rsidP="00FB2A80">
      <w:pPr>
        <w:pStyle w:val="ListParagraph"/>
        <w:numPr>
          <w:ilvl w:val="0"/>
          <w:numId w:val="52"/>
        </w:numPr>
      </w:pPr>
      <w:r>
        <w:t>Chọn [Dấu vết] trên bảng cảm ứng.</w:t>
      </w:r>
    </w:p>
    <w:p w:rsidR="0008568E" w:rsidRDefault="0008568E" w:rsidP="00FB2A80">
      <w:pPr>
        <w:pStyle w:val="ListParagraph"/>
        <w:numPr>
          <w:ilvl w:val="0"/>
          <w:numId w:val="51"/>
        </w:numPr>
      </w:pPr>
      <w:r>
        <w:t>Đo diện tích và chu vi của nó.</w:t>
      </w:r>
    </w:p>
    <w:p w:rsidR="0008568E" w:rsidRDefault="0008568E" w:rsidP="00184ABA">
      <w:r w:rsidRPr="0012229F">
        <w:rPr>
          <w:noProof/>
        </w:rPr>
        <w:pict>
          <v:shape id="Picture 30" o:spid="_x0000_i1059" type="#_x0000_t75" style="width:202.5pt;height:79.5pt;visibility:visible">
            <v:imagedata r:id="rId43" o:title=""/>
          </v:shape>
        </w:pict>
      </w:r>
    </w:p>
    <w:p w:rsidR="0008568E" w:rsidRDefault="0008568E" w:rsidP="00FB2A80">
      <w:pPr>
        <w:pStyle w:val="ListParagraph"/>
        <w:numPr>
          <w:ilvl w:val="0"/>
          <w:numId w:val="53"/>
        </w:numPr>
      </w:pPr>
      <w:r>
        <w:t>Di chuyển dấu + đến điểm bắt đầu và nhấn phím [Enter].</w:t>
      </w:r>
    </w:p>
    <w:p w:rsidR="0008568E" w:rsidRDefault="0008568E" w:rsidP="00FB2A80">
      <w:pPr>
        <w:pStyle w:val="ListParagraph"/>
        <w:numPr>
          <w:ilvl w:val="0"/>
          <w:numId w:val="53"/>
        </w:numPr>
      </w:pPr>
      <w:r>
        <w:t>Di chuyển tạo ranh giới của một khu vực cần đo.</w:t>
      </w:r>
    </w:p>
    <w:p w:rsidR="0008568E" w:rsidRDefault="0008568E" w:rsidP="007B050C">
      <w:pPr>
        <w:pStyle w:val="ListParagraph"/>
      </w:pPr>
      <w:r>
        <w:t>Nhấn phím [UNDO] để quay lại bước a.</w:t>
      </w:r>
    </w:p>
    <w:p w:rsidR="0008568E" w:rsidRDefault="0008568E" w:rsidP="00FB2A80">
      <w:pPr>
        <w:pStyle w:val="ListParagraph"/>
        <w:numPr>
          <w:ilvl w:val="0"/>
          <w:numId w:val="53"/>
        </w:numPr>
      </w:pPr>
      <w:r>
        <w:t>Nhấn phím [Enter].</w:t>
      </w:r>
    </w:p>
    <w:p w:rsidR="0008568E" w:rsidRDefault="0008568E" w:rsidP="00184ABA"/>
    <w:p w:rsidR="0008568E" w:rsidRPr="007B050C" w:rsidRDefault="0008568E" w:rsidP="00BD60F8">
      <w:pPr>
        <w:pStyle w:val="Heading3"/>
      </w:pPr>
      <w:bookmarkStart w:id="39" w:name="_Toc12015558"/>
      <w:r w:rsidRPr="007B050C">
        <w:t>Các phép đo diện tích và chu vi: Vùng-E</w:t>
      </w:r>
      <w:bookmarkEnd w:id="39"/>
    </w:p>
    <w:p w:rsidR="0008568E" w:rsidRDefault="0008568E" w:rsidP="00184ABA">
      <w:r>
        <w:t>Hàm này đo diện tích được bao quanh bởi hình elip và chu vi của nó.</w:t>
      </w:r>
    </w:p>
    <w:p w:rsidR="0008568E" w:rsidRDefault="0008568E" w:rsidP="00FB2A80">
      <w:pPr>
        <w:pStyle w:val="ListParagraph"/>
        <w:numPr>
          <w:ilvl w:val="0"/>
          <w:numId w:val="54"/>
        </w:numPr>
      </w:pPr>
      <w:r>
        <w:t>Chọn menu đo.</w:t>
      </w:r>
    </w:p>
    <w:p w:rsidR="0008568E" w:rsidRDefault="0008568E" w:rsidP="00FB2A80">
      <w:pPr>
        <w:pStyle w:val="ListParagraph"/>
        <w:numPr>
          <w:ilvl w:val="0"/>
          <w:numId w:val="55"/>
        </w:numPr>
      </w:pPr>
      <w:r>
        <w:t>Bấm phím [Đo lường].</w:t>
      </w:r>
    </w:p>
    <w:p w:rsidR="0008568E" w:rsidRDefault="0008568E" w:rsidP="00FB2A80">
      <w:pPr>
        <w:pStyle w:val="ListParagraph"/>
        <w:numPr>
          <w:ilvl w:val="0"/>
          <w:numId w:val="55"/>
        </w:numPr>
      </w:pPr>
      <w:r>
        <w:t>Chọn [Area/Circum] trên bảng cảm ứng.</w:t>
      </w:r>
    </w:p>
    <w:p w:rsidR="0008568E" w:rsidRDefault="0008568E" w:rsidP="00FB2A80">
      <w:pPr>
        <w:pStyle w:val="ListParagraph"/>
        <w:numPr>
          <w:ilvl w:val="0"/>
          <w:numId w:val="55"/>
        </w:numPr>
      </w:pPr>
      <w:r>
        <w:t>Chọn [Ellipse] trên bảng cảm ứng.</w:t>
      </w:r>
    </w:p>
    <w:p w:rsidR="0008568E" w:rsidRDefault="0008568E" w:rsidP="00FB2A80">
      <w:pPr>
        <w:pStyle w:val="ListParagraph"/>
        <w:numPr>
          <w:ilvl w:val="0"/>
          <w:numId w:val="54"/>
        </w:numPr>
      </w:pPr>
      <w:r>
        <w:t>Đo diện tích và chu vi của nó.</w:t>
      </w:r>
    </w:p>
    <w:p w:rsidR="0008568E" w:rsidRDefault="0008568E" w:rsidP="00FB2A80">
      <w:pPr>
        <w:pStyle w:val="ListParagraph"/>
        <w:numPr>
          <w:ilvl w:val="0"/>
          <w:numId w:val="56"/>
        </w:numPr>
      </w:pPr>
      <w:r>
        <w:t>Di chuyển dấu + đến điểm bắt đầu trục dài và nhấn phím [Enter].</w:t>
      </w:r>
    </w:p>
    <w:p w:rsidR="0008568E" w:rsidRDefault="0008568E" w:rsidP="00FB2A80">
      <w:pPr>
        <w:pStyle w:val="ListParagraph"/>
        <w:numPr>
          <w:ilvl w:val="0"/>
          <w:numId w:val="56"/>
        </w:numPr>
      </w:pPr>
      <w:r>
        <w:t>Di chuyển dấu + đến điểm cuối trục dài và nhấn phím [Enter].</w:t>
      </w:r>
    </w:p>
    <w:p w:rsidR="0008568E" w:rsidRDefault="0008568E" w:rsidP="007B050C">
      <w:pPr>
        <w:pStyle w:val="ListParagraph"/>
        <w:jc w:val="center"/>
      </w:pPr>
      <w:r w:rsidRPr="0012229F">
        <w:rPr>
          <w:noProof/>
        </w:rPr>
        <w:pict>
          <v:shape id="Picture 42" o:spid="_x0000_i1060" type="#_x0000_t75" style="width:108pt;height:105.75pt;visibility:visible">
            <v:imagedata r:id="rId44" o:title=""/>
          </v:shape>
        </w:pict>
      </w:r>
    </w:p>
    <w:p w:rsidR="0008568E" w:rsidRDefault="0008568E" w:rsidP="00FB2A80">
      <w:pPr>
        <w:pStyle w:val="ListParagraph"/>
        <w:numPr>
          <w:ilvl w:val="0"/>
          <w:numId w:val="56"/>
        </w:numPr>
      </w:pPr>
      <w:r w:rsidRPr="00184ABA">
        <w:t>Sử dụng bi xoay để điều chỉnh độ dài của trục khác</w:t>
      </w:r>
    </w:p>
    <w:p w:rsidR="0008568E" w:rsidRDefault="0008568E" w:rsidP="007B050C">
      <w:pPr>
        <w:jc w:val="center"/>
      </w:pPr>
      <w:r w:rsidRPr="0012229F">
        <w:rPr>
          <w:noProof/>
        </w:rPr>
        <w:pict>
          <v:shape id="Picture 43" o:spid="_x0000_i1061" type="#_x0000_t75" style="width:262.5pt;height:78.75pt;visibility:visible">
            <v:imagedata r:id="rId45" o:title=""/>
          </v:shape>
        </w:pict>
      </w:r>
    </w:p>
    <w:p w:rsidR="0008568E" w:rsidRDefault="0008568E" w:rsidP="007B050C">
      <w:pPr>
        <w:ind w:firstLine="720"/>
      </w:pPr>
      <w:r w:rsidRPr="00184ABA">
        <w:t>Mỗi lần nhấn phím [L], sẽ thay đổi dấu có thể di chuyển</w:t>
      </w:r>
      <w:r>
        <w:t xml:space="preserve"> được</w:t>
      </w:r>
      <w:r w:rsidRPr="00184ABA">
        <w:t>.</w:t>
      </w:r>
    </w:p>
    <w:p w:rsidR="0008568E" w:rsidRDefault="0008568E" w:rsidP="007B050C">
      <w:pPr>
        <w:jc w:val="center"/>
      </w:pPr>
      <w:r w:rsidRPr="0012229F">
        <w:rPr>
          <w:noProof/>
        </w:rPr>
        <w:pict>
          <v:shape id="Picture 44" o:spid="_x0000_i1062" type="#_x0000_t75" style="width:240pt;height:40.5pt;visibility:visible">
            <v:imagedata r:id="rId46" o:title=""/>
          </v:shape>
        </w:pict>
      </w:r>
    </w:p>
    <w:p w:rsidR="0008568E" w:rsidRDefault="0008568E" w:rsidP="00CE093A">
      <w:pPr>
        <w:ind w:firstLine="720"/>
      </w:pPr>
      <w:r>
        <w:t>Nhấn phím [Enter]</w:t>
      </w:r>
    </w:p>
    <w:p w:rsidR="0008568E" w:rsidRDefault="0008568E" w:rsidP="00184ABA"/>
    <w:p w:rsidR="0008568E" w:rsidRPr="00CE093A" w:rsidRDefault="0008568E" w:rsidP="00BD60F8">
      <w:pPr>
        <w:pStyle w:val="Heading3"/>
      </w:pPr>
      <w:bookmarkStart w:id="40" w:name="_Toc12015559"/>
      <w:r w:rsidRPr="00CE093A">
        <w:t>Đo vận tốc: M.VEL</w:t>
      </w:r>
      <w:bookmarkEnd w:id="40"/>
    </w:p>
    <w:p w:rsidR="0008568E" w:rsidRDefault="0008568E" w:rsidP="00184ABA">
      <w:r>
        <w:t>Hàm này đo thời gian, biên độ và vận tốc giữa hai độ nghiêng trên chế độ M.</w:t>
      </w:r>
    </w:p>
    <w:p w:rsidR="0008568E" w:rsidRDefault="0008568E" w:rsidP="00FB2A80">
      <w:pPr>
        <w:pStyle w:val="ListParagraph"/>
        <w:numPr>
          <w:ilvl w:val="0"/>
          <w:numId w:val="58"/>
        </w:numPr>
      </w:pPr>
      <w:r>
        <w:t>Chọn menu đo.</w:t>
      </w:r>
    </w:p>
    <w:p w:rsidR="0008568E" w:rsidRDefault="0008568E" w:rsidP="00FB2A80">
      <w:pPr>
        <w:pStyle w:val="ListParagraph"/>
        <w:numPr>
          <w:ilvl w:val="0"/>
          <w:numId w:val="59"/>
        </w:numPr>
      </w:pPr>
      <w:r>
        <w:t>Bấm phím [Đo lường].</w:t>
      </w:r>
    </w:p>
    <w:p w:rsidR="0008568E" w:rsidRDefault="0008568E" w:rsidP="00FB2A80">
      <w:pPr>
        <w:pStyle w:val="ListParagraph"/>
        <w:numPr>
          <w:ilvl w:val="0"/>
          <w:numId w:val="59"/>
        </w:numPr>
      </w:pPr>
      <w:r>
        <w:t>Chọn [M.VEL.] trên bảng cảm ứng.</w:t>
      </w:r>
    </w:p>
    <w:p w:rsidR="0008568E" w:rsidRDefault="0008568E" w:rsidP="00FB2A80">
      <w:pPr>
        <w:pStyle w:val="ListParagraph"/>
        <w:numPr>
          <w:ilvl w:val="0"/>
          <w:numId w:val="58"/>
        </w:numPr>
      </w:pPr>
      <w:r>
        <w:t>Đo vận tốc.</w:t>
      </w:r>
    </w:p>
    <w:p w:rsidR="0008568E" w:rsidRDefault="0008568E" w:rsidP="00184ABA">
      <w:r w:rsidRPr="0012229F">
        <w:rPr>
          <w:noProof/>
        </w:rPr>
        <w:pict>
          <v:shape id="Picture 45" o:spid="_x0000_i1063" type="#_x0000_t75" style="width:214.5pt;height:64.5pt;visibility:visible">
            <v:imagedata r:id="rId47" o:title=""/>
          </v:shape>
        </w:pict>
      </w:r>
    </w:p>
    <w:p w:rsidR="0008568E" w:rsidRDefault="0008568E" w:rsidP="00FB2A80">
      <w:pPr>
        <w:pStyle w:val="ListParagraph"/>
        <w:numPr>
          <w:ilvl w:val="0"/>
          <w:numId w:val="60"/>
        </w:numPr>
      </w:pPr>
      <w:r>
        <w:t>Di chuyển dấu + đến điểm bắt đầu và nhấn phím [Enter].</w:t>
      </w:r>
    </w:p>
    <w:p w:rsidR="0008568E" w:rsidRDefault="0008568E" w:rsidP="00FB2A80">
      <w:pPr>
        <w:pStyle w:val="ListParagraph"/>
        <w:numPr>
          <w:ilvl w:val="0"/>
          <w:numId w:val="60"/>
        </w:numPr>
      </w:pPr>
      <w:r>
        <w:t>Di chuyển dấu + đến điểm cuối.</w:t>
      </w:r>
    </w:p>
    <w:p w:rsidR="0008568E" w:rsidRDefault="0008568E" w:rsidP="00CE093A">
      <w:pPr>
        <w:pStyle w:val="ListParagraph"/>
      </w:pPr>
      <w:r>
        <w:t>Mỗi lần nhấn phím [L], sẽ thay đổi dấu có thể di chuyển.</w:t>
      </w:r>
    </w:p>
    <w:p w:rsidR="0008568E" w:rsidRDefault="0008568E" w:rsidP="00FB2A80">
      <w:pPr>
        <w:pStyle w:val="ListParagraph"/>
        <w:numPr>
          <w:ilvl w:val="0"/>
          <w:numId w:val="60"/>
        </w:numPr>
      </w:pPr>
      <w:r>
        <w:t>Nhấn phím [Enter]</w:t>
      </w:r>
    </w:p>
    <w:p w:rsidR="0008568E" w:rsidRDefault="0008568E" w:rsidP="00184ABA"/>
    <w:p w:rsidR="0008568E" w:rsidRPr="00CE093A" w:rsidRDefault="0008568E" w:rsidP="00BD60F8">
      <w:pPr>
        <w:pStyle w:val="Heading3"/>
      </w:pPr>
      <w:bookmarkStart w:id="41" w:name="_Toc12015560"/>
      <w:r w:rsidRPr="00CE093A">
        <w:t>Đo thời gian</w:t>
      </w:r>
      <w:bookmarkEnd w:id="41"/>
    </w:p>
    <w:p w:rsidR="0008568E" w:rsidRDefault="0008568E" w:rsidP="00184ABA">
      <w:r>
        <w:t>Hàm này đo thời gian giữa hai điểm trên ảnh chế độ M.</w:t>
      </w:r>
    </w:p>
    <w:p w:rsidR="0008568E" w:rsidRDefault="0008568E" w:rsidP="00FB2A80">
      <w:pPr>
        <w:pStyle w:val="ListParagraph"/>
        <w:numPr>
          <w:ilvl w:val="0"/>
          <w:numId w:val="61"/>
        </w:numPr>
      </w:pPr>
      <w:r>
        <w:t>Chọn menu đo.</w:t>
      </w:r>
    </w:p>
    <w:p w:rsidR="0008568E" w:rsidRDefault="0008568E" w:rsidP="00FB2A80">
      <w:pPr>
        <w:pStyle w:val="ListParagraph"/>
        <w:numPr>
          <w:ilvl w:val="0"/>
          <w:numId w:val="62"/>
        </w:numPr>
      </w:pPr>
      <w:r>
        <w:t>Bấm phím [Đo lường].</w:t>
      </w:r>
    </w:p>
    <w:p w:rsidR="0008568E" w:rsidRDefault="0008568E" w:rsidP="00FB2A80">
      <w:pPr>
        <w:pStyle w:val="ListParagraph"/>
        <w:numPr>
          <w:ilvl w:val="0"/>
          <w:numId w:val="62"/>
        </w:numPr>
      </w:pPr>
      <w:r>
        <w:t>Chọn [Time] trên bảng cảm ứng.</w:t>
      </w:r>
    </w:p>
    <w:p w:rsidR="0008568E" w:rsidRDefault="0008568E" w:rsidP="00FB2A80">
      <w:pPr>
        <w:pStyle w:val="ListParagraph"/>
        <w:numPr>
          <w:ilvl w:val="0"/>
          <w:numId w:val="61"/>
        </w:numPr>
      </w:pPr>
      <w:r>
        <w:t>Đo thời gian.</w:t>
      </w:r>
    </w:p>
    <w:p w:rsidR="0008568E" w:rsidRDefault="0008568E" w:rsidP="00CE093A">
      <w:pPr>
        <w:jc w:val="center"/>
      </w:pPr>
      <w:r w:rsidRPr="0012229F">
        <w:rPr>
          <w:noProof/>
        </w:rPr>
        <w:pict>
          <v:shape id="Picture 46" o:spid="_x0000_i1064" type="#_x0000_t75" style="width:209.25pt;height:90pt;visibility:visible">
            <v:imagedata r:id="rId48" o:title=""/>
          </v:shape>
        </w:pict>
      </w:r>
    </w:p>
    <w:p w:rsidR="0008568E" w:rsidRDefault="0008568E" w:rsidP="00FB2A80">
      <w:pPr>
        <w:pStyle w:val="ListParagraph"/>
        <w:numPr>
          <w:ilvl w:val="0"/>
          <w:numId w:val="63"/>
        </w:numPr>
      </w:pPr>
      <w:r>
        <w:t>Di chuyển con trỏ đến điểm bắt đầu và nhấn phím [Enter].</w:t>
      </w:r>
    </w:p>
    <w:p w:rsidR="0008568E" w:rsidRDefault="0008568E" w:rsidP="00FB2A80">
      <w:pPr>
        <w:pStyle w:val="ListParagraph"/>
        <w:numPr>
          <w:ilvl w:val="0"/>
          <w:numId w:val="63"/>
        </w:numPr>
      </w:pPr>
      <w:r>
        <w:t>Di chuyển con trỏ đến điểm cuối.</w:t>
      </w:r>
    </w:p>
    <w:p w:rsidR="0008568E" w:rsidRDefault="0008568E" w:rsidP="00CE093A">
      <w:pPr>
        <w:pStyle w:val="ListParagraph"/>
      </w:pPr>
      <w:r>
        <w:t>Mỗi lần nhấn phím [L], sẽ thay đổi dấu có thể di chuyển.</w:t>
      </w:r>
    </w:p>
    <w:p w:rsidR="0008568E" w:rsidRDefault="0008568E" w:rsidP="00FB2A80">
      <w:pPr>
        <w:pStyle w:val="ListParagraph"/>
        <w:numPr>
          <w:ilvl w:val="0"/>
          <w:numId w:val="63"/>
        </w:numPr>
      </w:pPr>
      <w:r>
        <w:t>Nhấn phím [Enter].</w:t>
      </w:r>
    </w:p>
    <w:p w:rsidR="0008568E" w:rsidRDefault="0008568E" w:rsidP="00184ABA"/>
    <w:p w:rsidR="0008568E" w:rsidRPr="00425D44" w:rsidRDefault="0008568E" w:rsidP="00BD60F8">
      <w:pPr>
        <w:pStyle w:val="Heading3"/>
      </w:pPr>
      <w:bookmarkStart w:id="42" w:name="_Toc12015561"/>
      <w:r w:rsidRPr="00425D44">
        <w:t>Đo vận tốc dòng máu: D.VEL1</w:t>
      </w:r>
      <w:bookmarkEnd w:id="42"/>
    </w:p>
    <w:p w:rsidR="0008568E" w:rsidRDefault="0008568E" w:rsidP="00184ABA">
      <w:r>
        <w:t>Sử dụng các bước dưới đây để đo tốc độ lưu lượng máu cao nhất và độ dốc áp suất đỉnh.</w:t>
      </w:r>
    </w:p>
    <w:p w:rsidR="0008568E" w:rsidRDefault="0008568E" w:rsidP="00FB2A80">
      <w:pPr>
        <w:pStyle w:val="ListParagraph"/>
        <w:numPr>
          <w:ilvl w:val="0"/>
          <w:numId w:val="64"/>
        </w:numPr>
      </w:pPr>
      <w:r>
        <w:t>Chọn menu đo.</w:t>
      </w:r>
    </w:p>
    <w:p w:rsidR="0008568E" w:rsidRDefault="0008568E" w:rsidP="00FB2A80">
      <w:pPr>
        <w:pStyle w:val="ListParagraph"/>
        <w:numPr>
          <w:ilvl w:val="0"/>
          <w:numId w:val="65"/>
        </w:numPr>
      </w:pPr>
      <w:r>
        <w:t>Bấm phím [Đo lường].</w:t>
      </w:r>
    </w:p>
    <w:p w:rsidR="0008568E" w:rsidRDefault="0008568E" w:rsidP="00FB2A80">
      <w:pPr>
        <w:pStyle w:val="ListParagraph"/>
        <w:numPr>
          <w:ilvl w:val="0"/>
          <w:numId w:val="65"/>
        </w:numPr>
      </w:pPr>
      <w:r>
        <w:t>Chọn [D.VEL1] trên bảng cảm ứng.</w:t>
      </w:r>
    </w:p>
    <w:p w:rsidR="0008568E" w:rsidRDefault="0008568E" w:rsidP="00FB2A80">
      <w:pPr>
        <w:pStyle w:val="ListParagraph"/>
        <w:numPr>
          <w:ilvl w:val="0"/>
          <w:numId w:val="64"/>
        </w:numPr>
      </w:pPr>
      <w:r>
        <w:t>Đo vận tốc lưu lượng máu cao nhất.</w:t>
      </w:r>
    </w:p>
    <w:p w:rsidR="0008568E" w:rsidRDefault="0008568E" w:rsidP="00FB2A80">
      <w:pPr>
        <w:pStyle w:val="ListParagraph"/>
        <w:numPr>
          <w:ilvl w:val="0"/>
          <w:numId w:val="66"/>
        </w:numPr>
      </w:pPr>
      <w:r>
        <w:t>Di chuyển dấu + đến vận tốc cực đại và nhấn phím [Enter].</w:t>
      </w:r>
    </w:p>
    <w:p w:rsidR="0008568E" w:rsidRDefault="0008568E" w:rsidP="00425D44">
      <w:pPr>
        <w:jc w:val="center"/>
      </w:pPr>
      <w:r w:rsidRPr="0012229F">
        <w:rPr>
          <w:noProof/>
        </w:rPr>
        <w:pict>
          <v:shape id="Picture 47" o:spid="_x0000_i1065" type="#_x0000_t75" style="width:159.75pt;height:93.75pt;visibility:visible">
            <v:imagedata r:id="rId49" o:title=""/>
          </v:shape>
        </w:pict>
      </w:r>
    </w:p>
    <w:p w:rsidR="0008568E" w:rsidRDefault="0008568E" w:rsidP="00184ABA"/>
    <w:p w:rsidR="0008568E" w:rsidRPr="00425D44" w:rsidRDefault="0008568E" w:rsidP="00BD60F8">
      <w:pPr>
        <w:pStyle w:val="Heading3"/>
      </w:pPr>
      <w:bookmarkStart w:id="43" w:name="_Toc12015562"/>
      <w:r w:rsidRPr="00425D44">
        <w:t>Đo vận tốc dòng máu: D.VEL2</w:t>
      </w:r>
      <w:bookmarkEnd w:id="43"/>
    </w:p>
    <w:p w:rsidR="0008568E" w:rsidRDefault="0008568E" w:rsidP="00184ABA">
      <w:r>
        <w:t>Chức năng này đo tốc độ máu và tỷ lệ vận tốc máu giữa hai điểm trên chế độ D.</w:t>
      </w:r>
    </w:p>
    <w:p w:rsidR="0008568E" w:rsidRDefault="0008568E" w:rsidP="00FB2A80">
      <w:pPr>
        <w:pStyle w:val="ListParagraph"/>
        <w:numPr>
          <w:ilvl w:val="0"/>
          <w:numId w:val="67"/>
        </w:numPr>
      </w:pPr>
      <w:r>
        <w:t>Chọn menu đo.</w:t>
      </w:r>
    </w:p>
    <w:p w:rsidR="0008568E" w:rsidRDefault="0008568E" w:rsidP="00FB2A80">
      <w:pPr>
        <w:pStyle w:val="ListParagraph"/>
        <w:numPr>
          <w:ilvl w:val="0"/>
          <w:numId w:val="68"/>
        </w:numPr>
      </w:pPr>
      <w:r>
        <w:t>Bấm phím [Đo lường].</w:t>
      </w:r>
    </w:p>
    <w:p w:rsidR="0008568E" w:rsidRDefault="0008568E" w:rsidP="00FB2A80">
      <w:pPr>
        <w:pStyle w:val="ListParagraph"/>
        <w:numPr>
          <w:ilvl w:val="0"/>
          <w:numId w:val="68"/>
        </w:numPr>
      </w:pPr>
      <w:r>
        <w:t>Chọn [D.VEL2] trên bảng cảm ứng.</w:t>
      </w:r>
    </w:p>
    <w:p w:rsidR="0008568E" w:rsidRDefault="0008568E" w:rsidP="00FB2A80">
      <w:pPr>
        <w:pStyle w:val="ListParagraph"/>
        <w:numPr>
          <w:ilvl w:val="0"/>
          <w:numId w:val="67"/>
        </w:numPr>
      </w:pPr>
      <w:r>
        <w:t>2 Đo vận tốc máu.</w:t>
      </w:r>
    </w:p>
    <w:p w:rsidR="0008568E" w:rsidRDefault="0008568E" w:rsidP="00184ABA">
      <w:r w:rsidRPr="0012229F">
        <w:rPr>
          <w:noProof/>
        </w:rPr>
        <w:pict>
          <v:shape id="Picture 48" o:spid="_x0000_i1066" type="#_x0000_t75" style="width:213pt;height:66.75pt;visibility:visible">
            <v:imagedata r:id="rId50" o:title=""/>
          </v:shape>
        </w:pict>
      </w:r>
    </w:p>
    <w:p w:rsidR="0008568E" w:rsidRDefault="0008568E" w:rsidP="00FB2A80">
      <w:pPr>
        <w:pStyle w:val="ListParagraph"/>
        <w:numPr>
          <w:ilvl w:val="0"/>
          <w:numId w:val="69"/>
        </w:numPr>
      </w:pPr>
      <w:r>
        <w:t>Di chuyển dấu + đến điểm đo đầu tiên và nhấn phím [Enter].</w:t>
      </w:r>
    </w:p>
    <w:p w:rsidR="0008568E" w:rsidRDefault="0008568E" w:rsidP="00FB2A80">
      <w:pPr>
        <w:pStyle w:val="ListParagraph"/>
        <w:numPr>
          <w:ilvl w:val="0"/>
          <w:numId w:val="69"/>
        </w:numPr>
      </w:pPr>
      <w:r>
        <w:t>Di chuyển dấu + đến điểm đo thứ hai.</w:t>
      </w:r>
    </w:p>
    <w:p w:rsidR="0008568E" w:rsidRDefault="0008568E" w:rsidP="00425D44">
      <w:pPr>
        <w:pStyle w:val="ListParagraph"/>
      </w:pPr>
      <w:r>
        <w:t>Mỗi lần nhấn phím [L], sẽ thay đổi dấu có thể di chuyển.</w:t>
      </w:r>
    </w:p>
    <w:p w:rsidR="0008568E" w:rsidRDefault="0008568E" w:rsidP="00FB2A80">
      <w:pPr>
        <w:pStyle w:val="ListParagraph"/>
        <w:numPr>
          <w:ilvl w:val="0"/>
          <w:numId w:val="69"/>
        </w:numPr>
      </w:pPr>
      <w:r>
        <w:t>Nhấn phím [Enter].</w:t>
      </w:r>
    </w:p>
    <w:p w:rsidR="0008568E" w:rsidRDefault="0008568E" w:rsidP="00184ABA"/>
    <w:p w:rsidR="0008568E" w:rsidRPr="007B050C" w:rsidRDefault="0008568E" w:rsidP="00BD60F8">
      <w:pPr>
        <w:pStyle w:val="Heading3"/>
      </w:pPr>
      <w:bookmarkStart w:id="44" w:name="_Toc12015563"/>
      <w:r w:rsidRPr="007B050C">
        <w:t>Đo chỉ số dao động: PI</w:t>
      </w:r>
      <w:bookmarkEnd w:id="44"/>
    </w:p>
    <w:p w:rsidR="0008568E" w:rsidRDefault="0008568E" w:rsidP="00C156C0">
      <w:pPr>
        <w:ind w:firstLine="720"/>
      </w:pPr>
      <w:r>
        <w:t>Hàm này theo dõi dạng sóng của dòng máu để đo PI, RI, S/D và các dữ liệu trạng thái huyết động khác.</w:t>
      </w:r>
    </w:p>
    <w:p w:rsidR="0008568E" w:rsidRDefault="0008568E" w:rsidP="00C156C0">
      <w:pPr>
        <w:ind w:firstLine="720"/>
      </w:pPr>
      <w:r>
        <w:t>Tốc độ dòng chảy cuối tâm trương và tốc độ dòng máu tâm trương tối thiểu không nhất thiết phải giống hệt nhau. Nếu được yêu cầu, điều chỉnh pha EDV đến điểm vận tốc dòng máu tâm trương cuối tâm trương hoặc tối thiểu.</w:t>
      </w:r>
    </w:p>
    <w:p w:rsidR="0008568E" w:rsidRDefault="0008568E" w:rsidP="00FB2A80">
      <w:pPr>
        <w:pStyle w:val="ListParagraph"/>
        <w:numPr>
          <w:ilvl w:val="0"/>
          <w:numId w:val="70"/>
        </w:numPr>
      </w:pPr>
      <w:r>
        <w:t>Hiển thị dạng sóng máu.</w:t>
      </w:r>
    </w:p>
    <w:p w:rsidR="0008568E" w:rsidRDefault="0008568E" w:rsidP="00FB2A80">
      <w:pPr>
        <w:pStyle w:val="ListParagraph"/>
        <w:numPr>
          <w:ilvl w:val="0"/>
          <w:numId w:val="70"/>
        </w:numPr>
      </w:pPr>
      <w:r>
        <w:t>Chọn menu đo.</w:t>
      </w:r>
    </w:p>
    <w:p w:rsidR="0008568E" w:rsidRDefault="0008568E" w:rsidP="00FB2A80">
      <w:pPr>
        <w:pStyle w:val="ListParagraph"/>
        <w:numPr>
          <w:ilvl w:val="0"/>
          <w:numId w:val="71"/>
        </w:numPr>
      </w:pPr>
      <w:r>
        <w:t>Bấm phím [Đo lường].</w:t>
      </w:r>
    </w:p>
    <w:p w:rsidR="0008568E" w:rsidRDefault="0008568E" w:rsidP="00FB2A80">
      <w:pPr>
        <w:pStyle w:val="ListParagraph"/>
        <w:numPr>
          <w:ilvl w:val="0"/>
          <w:numId w:val="71"/>
        </w:numPr>
      </w:pPr>
      <w:r>
        <w:t>Chọn [PI].</w:t>
      </w:r>
    </w:p>
    <w:p w:rsidR="0008568E" w:rsidRDefault="0008568E" w:rsidP="00DA0B61">
      <w:pPr>
        <w:pStyle w:val="Heading3"/>
      </w:pPr>
      <w:bookmarkStart w:id="45" w:name="_Toc12015564"/>
      <w:r>
        <w:t>Một số chỉ số trong siêu âm sản khoa</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3"/>
        <w:gridCol w:w="4147"/>
        <w:gridCol w:w="3927"/>
      </w:tblGrid>
      <w:tr w:rsidR="0008568E" w:rsidRPr="001F282E" w:rsidTr="00921DDA">
        <w:tc>
          <w:tcPr>
            <w:tcW w:w="1213" w:type="dxa"/>
          </w:tcPr>
          <w:p w:rsidR="0008568E" w:rsidRPr="00921DDA" w:rsidRDefault="0008568E" w:rsidP="001F629A">
            <w:pPr>
              <w:rPr>
                <w:szCs w:val="26"/>
              </w:rPr>
            </w:pPr>
            <w:r w:rsidRPr="00921DDA">
              <w:rPr>
                <w:szCs w:val="26"/>
              </w:rPr>
              <w:t>GS</w:t>
            </w:r>
          </w:p>
        </w:tc>
        <w:tc>
          <w:tcPr>
            <w:tcW w:w="4169" w:type="dxa"/>
          </w:tcPr>
          <w:p w:rsidR="0008568E" w:rsidRPr="00921DDA" w:rsidRDefault="0008568E" w:rsidP="001F629A">
            <w:pPr>
              <w:rPr>
                <w:szCs w:val="26"/>
              </w:rPr>
            </w:pPr>
            <w:r w:rsidRPr="00921DDA">
              <w:rPr>
                <w:szCs w:val="26"/>
              </w:rPr>
              <w:t>Gestational Sac diameter</w:t>
            </w:r>
          </w:p>
        </w:tc>
        <w:tc>
          <w:tcPr>
            <w:tcW w:w="3968" w:type="dxa"/>
          </w:tcPr>
          <w:p w:rsidR="0008568E" w:rsidRPr="00921DDA" w:rsidRDefault="0008568E" w:rsidP="001F629A">
            <w:pPr>
              <w:rPr>
                <w:szCs w:val="26"/>
              </w:rPr>
            </w:pPr>
            <w:r w:rsidRPr="00921DDA">
              <w:rPr>
                <w:szCs w:val="26"/>
              </w:rPr>
              <w:t>Đường kính túi thai</w:t>
            </w:r>
          </w:p>
        </w:tc>
      </w:tr>
      <w:tr w:rsidR="0008568E" w:rsidRPr="001F282E" w:rsidTr="00921DDA">
        <w:tc>
          <w:tcPr>
            <w:tcW w:w="1213" w:type="dxa"/>
          </w:tcPr>
          <w:p w:rsidR="0008568E" w:rsidRPr="00921DDA" w:rsidRDefault="0008568E" w:rsidP="001F629A">
            <w:pPr>
              <w:rPr>
                <w:szCs w:val="26"/>
              </w:rPr>
            </w:pPr>
            <w:r w:rsidRPr="00921DDA">
              <w:rPr>
                <w:szCs w:val="26"/>
              </w:rPr>
              <w:t>CRL</w:t>
            </w:r>
          </w:p>
        </w:tc>
        <w:tc>
          <w:tcPr>
            <w:tcW w:w="4169" w:type="dxa"/>
          </w:tcPr>
          <w:p w:rsidR="0008568E" w:rsidRPr="00921DDA" w:rsidRDefault="0008568E" w:rsidP="001F629A">
            <w:pPr>
              <w:rPr>
                <w:szCs w:val="26"/>
              </w:rPr>
            </w:pPr>
            <w:r w:rsidRPr="00921DDA">
              <w:rPr>
                <w:szCs w:val="26"/>
              </w:rPr>
              <w:t>Crown Rump Length</w:t>
            </w:r>
          </w:p>
        </w:tc>
        <w:tc>
          <w:tcPr>
            <w:tcW w:w="3968" w:type="dxa"/>
          </w:tcPr>
          <w:p w:rsidR="0008568E" w:rsidRPr="00921DDA" w:rsidRDefault="0008568E" w:rsidP="001F629A">
            <w:pPr>
              <w:rPr>
                <w:szCs w:val="26"/>
              </w:rPr>
            </w:pPr>
            <w:r w:rsidRPr="00921DDA">
              <w:rPr>
                <w:szCs w:val="26"/>
              </w:rPr>
              <w:t>Chiều dài đầu mông</w:t>
            </w:r>
          </w:p>
        </w:tc>
      </w:tr>
      <w:tr w:rsidR="0008568E" w:rsidRPr="001F282E" w:rsidTr="00921DDA">
        <w:tc>
          <w:tcPr>
            <w:tcW w:w="1213" w:type="dxa"/>
          </w:tcPr>
          <w:p w:rsidR="0008568E" w:rsidRPr="00921DDA" w:rsidRDefault="0008568E" w:rsidP="001F629A">
            <w:pPr>
              <w:rPr>
                <w:szCs w:val="26"/>
              </w:rPr>
            </w:pPr>
            <w:r w:rsidRPr="00921DDA">
              <w:rPr>
                <w:szCs w:val="26"/>
              </w:rPr>
              <w:t>BPD</w:t>
            </w:r>
          </w:p>
        </w:tc>
        <w:tc>
          <w:tcPr>
            <w:tcW w:w="4169" w:type="dxa"/>
          </w:tcPr>
          <w:p w:rsidR="0008568E" w:rsidRPr="00921DDA" w:rsidRDefault="0008568E" w:rsidP="001F629A">
            <w:pPr>
              <w:rPr>
                <w:szCs w:val="26"/>
              </w:rPr>
            </w:pPr>
            <w:r w:rsidRPr="00921DDA">
              <w:rPr>
                <w:szCs w:val="26"/>
              </w:rPr>
              <w:t>Biparietal Diameter</w:t>
            </w:r>
          </w:p>
        </w:tc>
        <w:tc>
          <w:tcPr>
            <w:tcW w:w="3968" w:type="dxa"/>
          </w:tcPr>
          <w:p w:rsidR="0008568E" w:rsidRPr="00921DDA" w:rsidRDefault="0008568E" w:rsidP="001F629A">
            <w:pPr>
              <w:rPr>
                <w:szCs w:val="26"/>
              </w:rPr>
            </w:pPr>
            <w:r w:rsidRPr="00921DDA">
              <w:rPr>
                <w:szCs w:val="26"/>
              </w:rPr>
              <w:t>Đường kính lưỡng đỉnh</w:t>
            </w:r>
          </w:p>
        </w:tc>
      </w:tr>
      <w:tr w:rsidR="0008568E" w:rsidRPr="001F282E" w:rsidTr="00921DDA">
        <w:tc>
          <w:tcPr>
            <w:tcW w:w="1213" w:type="dxa"/>
          </w:tcPr>
          <w:p w:rsidR="0008568E" w:rsidRPr="00921DDA" w:rsidRDefault="0008568E" w:rsidP="001F629A">
            <w:pPr>
              <w:rPr>
                <w:szCs w:val="26"/>
              </w:rPr>
            </w:pPr>
            <w:r w:rsidRPr="00921DDA">
              <w:rPr>
                <w:szCs w:val="26"/>
              </w:rPr>
              <w:t>HC</w:t>
            </w:r>
          </w:p>
        </w:tc>
        <w:tc>
          <w:tcPr>
            <w:tcW w:w="4169" w:type="dxa"/>
          </w:tcPr>
          <w:p w:rsidR="0008568E" w:rsidRPr="00921DDA" w:rsidRDefault="0008568E" w:rsidP="001F629A">
            <w:pPr>
              <w:rPr>
                <w:szCs w:val="26"/>
              </w:rPr>
            </w:pPr>
            <w:r w:rsidRPr="00921DDA">
              <w:rPr>
                <w:szCs w:val="26"/>
              </w:rPr>
              <w:t>Head Circumference</w:t>
            </w:r>
          </w:p>
        </w:tc>
        <w:tc>
          <w:tcPr>
            <w:tcW w:w="3968" w:type="dxa"/>
          </w:tcPr>
          <w:p w:rsidR="0008568E" w:rsidRPr="00921DDA" w:rsidRDefault="0008568E" w:rsidP="001F629A">
            <w:pPr>
              <w:rPr>
                <w:szCs w:val="26"/>
              </w:rPr>
            </w:pPr>
            <w:r w:rsidRPr="00921DDA">
              <w:rPr>
                <w:szCs w:val="26"/>
              </w:rPr>
              <w:t>Chu vi đầu</w:t>
            </w:r>
          </w:p>
        </w:tc>
      </w:tr>
      <w:tr w:rsidR="0008568E" w:rsidRPr="001F282E" w:rsidTr="00921DDA">
        <w:tc>
          <w:tcPr>
            <w:tcW w:w="1213" w:type="dxa"/>
          </w:tcPr>
          <w:p w:rsidR="0008568E" w:rsidRPr="00921DDA" w:rsidRDefault="0008568E" w:rsidP="001F629A">
            <w:pPr>
              <w:rPr>
                <w:szCs w:val="26"/>
              </w:rPr>
            </w:pPr>
            <w:r w:rsidRPr="00921DDA">
              <w:rPr>
                <w:szCs w:val="26"/>
              </w:rPr>
              <w:t>AC</w:t>
            </w:r>
          </w:p>
        </w:tc>
        <w:tc>
          <w:tcPr>
            <w:tcW w:w="4169" w:type="dxa"/>
          </w:tcPr>
          <w:p w:rsidR="0008568E" w:rsidRPr="00921DDA" w:rsidRDefault="0008568E" w:rsidP="001F629A">
            <w:pPr>
              <w:rPr>
                <w:szCs w:val="26"/>
              </w:rPr>
            </w:pPr>
            <w:r w:rsidRPr="00921DDA">
              <w:rPr>
                <w:szCs w:val="26"/>
              </w:rPr>
              <w:t>Abdominal Circumference</w:t>
            </w:r>
          </w:p>
        </w:tc>
        <w:tc>
          <w:tcPr>
            <w:tcW w:w="3968" w:type="dxa"/>
          </w:tcPr>
          <w:p w:rsidR="0008568E" w:rsidRPr="00921DDA" w:rsidRDefault="0008568E" w:rsidP="001F629A">
            <w:pPr>
              <w:rPr>
                <w:szCs w:val="26"/>
              </w:rPr>
            </w:pPr>
            <w:r w:rsidRPr="00921DDA">
              <w:rPr>
                <w:szCs w:val="26"/>
              </w:rPr>
              <w:t>Chu vi bụng</w:t>
            </w:r>
          </w:p>
        </w:tc>
      </w:tr>
      <w:tr w:rsidR="0008568E" w:rsidRPr="001F282E" w:rsidTr="00921DDA">
        <w:tc>
          <w:tcPr>
            <w:tcW w:w="1213" w:type="dxa"/>
          </w:tcPr>
          <w:p w:rsidR="0008568E" w:rsidRPr="00921DDA" w:rsidRDefault="0008568E" w:rsidP="001F629A">
            <w:pPr>
              <w:rPr>
                <w:szCs w:val="26"/>
              </w:rPr>
            </w:pPr>
            <w:r w:rsidRPr="00921DDA">
              <w:rPr>
                <w:szCs w:val="26"/>
              </w:rPr>
              <w:t>AD</w:t>
            </w:r>
          </w:p>
        </w:tc>
        <w:tc>
          <w:tcPr>
            <w:tcW w:w="4169" w:type="dxa"/>
          </w:tcPr>
          <w:p w:rsidR="0008568E" w:rsidRPr="00921DDA" w:rsidRDefault="0008568E" w:rsidP="001F629A">
            <w:pPr>
              <w:rPr>
                <w:szCs w:val="26"/>
              </w:rPr>
            </w:pPr>
            <w:r w:rsidRPr="00921DDA">
              <w:rPr>
                <w:szCs w:val="26"/>
              </w:rPr>
              <w:t>Abdominal Diameter</w:t>
            </w:r>
          </w:p>
        </w:tc>
        <w:tc>
          <w:tcPr>
            <w:tcW w:w="3968" w:type="dxa"/>
          </w:tcPr>
          <w:p w:rsidR="0008568E" w:rsidRPr="00921DDA" w:rsidRDefault="0008568E" w:rsidP="001F629A">
            <w:pPr>
              <w:rPr>
                <w:szCs w:val="26"/>
              </w:rPr>
            </w:pPr>
            <w:r w:rsidRPr="00921DDA">
              <w:rPr>
                <w:szCs w:val="26"/>
              </w:rPr>
              <w:t>Đường kính bụng</w:t>
            </w:r>
          </w:p>
        </w:tc>
      </w:tr>
      <w:tr w:rsidR="0008568E" w:rsidRPr="001F282E" w:rsidTr="00921DDA">
        <w:tc>
          <w:tcPr>
            <w:tcW w:w="1213" w:type="dxa"/>
          </w:tcPr>
          <w:p w:rsidR="0008568E" w:rsidRPr="00921DDA" w:rsidRDefault="0008568E" w:rsidP="001F629A">
            <w:pPr>
              <w:rPr>
                <w:szCs w:val="26"/>
              </w:rPr>
            </w:pPr>
            <w:r w:rsidRPr="00921DDA">
              <w:rPr>
                <w:szCs w:val="26"/>
              </w:rPr>
              <w:t>FL</w:t>
            </w:r>
          </w:p>
        </w:tc>
        <w:tc>
          <w:tcPr>
            <w:tcW w:w="4169" w:type="dxa"/>
          </w:tcPr>
          <w:p w:rsidR="0008568E" w:rsidRPr="00921DDA" w:rsidRDefault="0008568E" w:rsidP="001F629A">
            <w:pPr>
              <w:rPr>
                <w:szCs w:val="26"/>
              </w:rPr>
            </w:pPr>
            <w:r w:rsidRPr="00921DDA">
              <w:rPr>
                <w:szCs w:val="26"/>
              </w:rPr>
              <w:t>Femur Length</w:t>
            </w:r>
          </w:p>
        </w:tc>
        <w:tc>
          <w:tcPr>
            <w:tcW w:w="3968" w:type="dxa"/>
          </w:tcPr>
          <w:p w:rsidR="0008568E" w:rsidRPr="00921DDA" w:rsidRDefault="0008568E" w:rsidP="001F629A">
            <w:pPr>
              <w:rPr>
                <w:szCs w:val="26"/>
              </w:rPr>
            </w:pPr>
            <w:r w:rsidRPr="00921DDA">
              <w:rPr>
                <w:szCs w:val="26"/>
              </w:rPr>
              <w:t>Chiều dài xương đùi</w:t>
            </w:r>
          </w:p>
        </w:tc>
      </w:tr>
      <w:tr w:rsidR="0008568E" w:rsidRPr="001F282E" w:rsidTr="00921DDA">
        <w:tc>
          <w:tcPr>
            <w:tcW w:w="1213" w:type="dxa"/>
          </w:tcPr>
          <w:p w:rsidR="0008568E" w:rsidRPr="00921DDA" w:rsidRDefault="0008568E" w:rsidP="001F629A">
            <w:pPr>
              <w:rPr>
                <w:szCs w:val="26"/>
              </w:rPr>
            </w:pPr>
            <w:r w:rsidRPr="00921DDA">
              <w:rPr>
                <w:szCs w:val="26"/>
              </w:rPr>
              <w:t>LV</w:t>
            </w:r>
          </w:p>
        </w:tc>
        <w:tc>
          <w:tcPr>
            <w:tcW w:w="4169" w:type="dxa"/>
          </w:tcPr>
          <w:p w:rsidR="0008568E" w:rsidRPr="00921DDA" w:rsidRDefault="0008568E" w:rsidP="001F629A">
            <w:pPr>
              <w:rPr>
                <w:szCs w:val="26"/>
              </w:rPr>
            </w:pPr>
            <w:r w:rsidRPr="00921DDA">
              <w:rPr>
                <w:szCs w:val="26"/>
              </w:rPr>
              <w:t>Length of Vertebrae</w:t>
            </w:r>
          </w:p>
        </w:tc>
        <w:tc>
          <w:tcPr>
            <w:tcW w:w="3968" w:type="dxa"/>
          </w:tcPr>
          <w:p w:rsidR="0008568E" w:rsidRPr="00921DDA" w:rsidRDefault="0008568E" w:rsidP="001F629A">
            <w:pPr>
              <w:rPr>
                <w:szCs w:val="26"/>
              </w:rPr>
            </w:pPr>
            <w:r w:rsidRPr="00921DDA">
              <w:rPr>
                <w:szCs w:val="26"/>
              </w:rPr>
              <w:t>Chiều dài xương sống</w:t>
            </w:r>
          </w:p>
        </w:tc>
      </w:tr>
      <w:tr w:rsidR="0008568E" w:rsidRPr="001F282E" w:rsidTr="00921DDA">
        <w:tc>
          <w:tcPr>
            <w:tcW w:w="1213" w:type="dxa"/>
          </w:tcPr>
          <w:p w:rsidR="0008568E" w:rsidRPr="00921DDA" w:rsidRDefault="0008568E" w:rsidP="001F629A">
            <w:pPr>
              <w:rPr>
                <w:szCs w:val="26"/>
              </w:rPr>
            </w:pPr>
            <w:r w:rsidRPr="00921DDA">
              <w:rPr>
                <w:szCs w:val="26"/>
              </w:rPr>
              <w:t>AF</w:t>
            </w:r>
          </w:p>
        </w:tc>
        <w:tc>
          <w:tcPr>
            <w:tcW w:w="4169" w:type="dxa"/>
          </w:tcPr>
          <w:p w:rsidR="0008568E" w:rsidRPr="00921DDA" w:rsidRDefault="0008568E" w:rsidP="001F629A">
            <w:pPr>
              <w:rPr>
                <w:szCs w:val="26"/>
              </w:rPr>
            </w:pPr>
            <w:r w:rsidRPr="00921DDA">
              <w:rPr>
                <w:szCs w:val="26"/>
              </w:rPr>
              <w:t>Amniotic Fluid</w:t>
            </w:r>
          </w:p>
        </w:tc>
        <w:tc>
          <w:tcPr>
            <w:tcW w:w="3968" w:type="dxa"/>
          </w:tcPr>
          <w:p w:rsidR="0008568E" w:rsidRPr="00921DDA" w:rsidRDefault="0008568E" w:rsidP="001F629A">
            <w:pPr>
              <w:rPr>
                <w:szCs w:val="26"/>
              </w:rPr>
            </w:pPr>
            <w:r w:rsidRPr="00921DDA">
              <w:rPr>
                <w:szCs w:val="26"/>
              </w:rPr>
              <w:t>Nước ối</w:t>
            </w:r>
          </w:p>
        </w:tc>
      </w:tr>
      <w:tr w:rsidR="0008568E" w:rsidRPr="001F282E" w:rsidTr="00921DDA">
        <w:tc>
          <w:tcPr>
            <w:tcW w:w="1213" w:type="dxa"/>
          </w:tcPr>
          <w:p w:rsidR="0008568E" w:rsidRPr="00921DDA" w:rsidRDefault="0008568E" w:rsidP="001F629A">
            <w:pPr>
              <w:rPr>
                <w:szCs w:val="26"/>
              </w:rPr>
            </w:pPr>
            <w:r w:rsidRPr="00921DDA">
              <w:rPr>
                <w:szCs w:val="26"/>
              </w:rPr>
              <w:t>AFI</w:t>
            </w:r>
          </w:p>
        </w:tc>
        <w:tc>
          <w:tcPr>
            <w:tcW w:w="4169" w:type="dxa"/>
          </w:tcPr>
          <w:p w:rsidR="0008568E" w:rsidRPr="00921DDA" w:rsidRDefault="0008568E" w:rsidP="001F629A">
            <w:pPr>
              <w:rPr>
                <w:szCs w:val="26"/>
              </w:rPr>
            </w:pPr>
            <w:r w:rsidRPr="00921DDA">
              <w:rPr>
                <w:szCs w:val="26"/>
              </w:rPr>
              <w:t>Amniotic Fluid Index</w:t>
            </w:r>
          </w:p>
        </w:tc>
        <w:tc>
          <w:tcPr>
            <w:tcW w:w="3968" w:type="dxa"/>
          </w:tcPr>
          <w:p w:rsidR="0008568E" w:rsidRPr="00921DDA" w:rsidRDefault="0008568E" w:rsidP="001F629A">
            <w:pPr>
              <w:rPr>
                <w:szCs w:val="26"/>
              </w:rPr>
            </w:pPr>
            <w:r w:rsidRPr="00921DDA">
              <w:rPr>
                <w:szCs w:val="26"/>
              </w:rPr>
              <w:t>Chỉ số nước ối</w:t>
            </w:r>
          </w:p>
        </w:tc>
      </w:tr>
      <w:tr w:rsidR="0008568E" w:rsidRPr="001F282E" w:rsidTr="00921DDA">
        <w:tc>
          <w:tcPr>
            <w:tcW w:w="1213" w:type="dxa"/>
          </w:tcPr>
          <w:p w:rsidR="0008568E" w:rsidRPr="00921DDA" w:rsidRDefault="0008568E" w:rsidP="001F629A">
            <w:pPr>
              <w:rPr>
                <w:szCs w:val="26"/>
              </w:rPr>
            </w:pPr>
            <w:r w:rsidRPr="00921DDA">
              <w:rPr>
                <w:szCs w:val="26"/>
              </w:rPr>
              <w:t>AFV</w:t>
            </w:r>
          </w:p>
        </w:tc>
        <w:tc>
          <w:tcPr>
            <w:tcW w:w="4169" w:type="dxa"/>
          </w:tcPr>
          <w:p w:rsidR="0008568E" w:rsidRPr="00921DDA" w:rsidRDefault="0008568E" w:rsidP="001F629A">
            <w:pPr>
              <w:rPr>
                <w:szCs w:val="26"/>
              </w:rPr>
            </w:pPr>
            <w:r w:rsidRPr="00921DDA">
              <w:rPr>
                <w:szCs w:val="26"/>
              </w:rPr>
              <w:t>Amniotic Fluid Volume</w:t>
            </w:r>
          </w:p>
        </w:tc>
        <w:tc>
          <w:tcPr>
            <w:tcW w:w="3968" w:type="dxa"/>
          </w:tcPr>
          <w:p w:rsidR="0008568E" w:rsidRPr="00921DDA" w:rsidRDefault="0008568E" w:rsidP="001F629A">
            <w:pPr>
              <w:rPr>
                <w:szCs w:val="26"/>
              </w:rPr>
            </w:pPr>
            <w:r w:rsidRPr="00921DDA">
              <w:rPr>
                <w:szCs w:val="26"/>
              </w:rPr>
              <w:t>Thể tích nước ối</w:t>
            </w:r>
          </w:p>
        </w:tc>
      </w:tr>
      <w:tr w:rsidR="0008568E" w:rsidRPr="001F282E" w:rsidTr="00921DDA">
        <w:tc>
          <w:tcPr>
            <w:tcW w:w="1213" w:type="dxa"/>
          </w:tcPr>
          <w:p w:rsidR="0008568E" w:rsidRPr="00921DDA" w:rsidRDefault="0008568E" w:rsidP="001F629A">
            <w:pPr>
              <w:rPr>
                <w:szCs w:val="26"/>
              </w:rPr>
            </w:pPr>
            <w:r w:rsidRPr="00921DDA">
              <w:rPr>
                <w:szCs w:val="26"/>
              </w:rPr>
              <w:t>OFD</w:t>
            </w:r>
          </w:p>
        </w:tc>
        <w:tc>
          <w:tcPr>
            <w:tcW w:w="4169" w:type="dxa"/>
          </w:tcPr>
          <w:p w:rsidR="0008568E" w:rsidRPr="00921DDA" w:rsidRDefault="0008568E" w:rsidP="001F629A">
            <w:pPr>
              <w:rPr>
                <w:szCs w:val="26"/>
              </w:rPr>
            </w:pPr>
            <w:r w:rsidRPr="00921DDA">
              <w:rPr>
                <w:szCs w:val="26"/>
              </w:rPr>
              <w:t>Occipital Frontal Diameter</w:t>
            </w:r>
          </w:p>
        </w:tc>
        <w:tc>
          <w:tcPr>
            <w:tcW w:w="3968" w:type="dxa"/>
          </w:tcPr>
          <w:p w:rsidR="0008568E" w:rsidRPr="00921DDA" w:rsidRDefault="0008568E" w:rsidP="001F629A">
            <w:pPr>
              <w:rPr>
                <w:szCs w:val="26"/>
              </w:rPr>
            </w:pPr>
            <w:r w:rsidRPr="00921DDA">
              <w:rPr>
                <w:szCs w:val="26"/>
              </w:rPr>
              <w:t>Đường kính chẩm trán</w:t>
            </w:r>
          </w:p>
        </w:tc>
      </w:tr>
      <w:tr w:rsidR="0008568E" w:rsidRPr="001F282E" w:rsidTr="00921DDA">
        <w:tc>
          <w:tcPr>
            <w:tcW w:w="1213" w:type="dxa"/>
          </w:tcPr>
          <w:p w:rsidR="0008568E" w:rsidRPr="00921DDA" w:rsidRDefault="0008568E" w:rsidP="001F629A">
            <w:pPr>
              <w:rPr>
                <w:szCs w:val="26"/>
              </w:rPr>
            </w:pPr>
            <w:r w:rsidRPr="00921DDA">
              <w:rPr>
                <w:szCs w:val="26"/>
              </w:rPr>
              <w:t>BD</w:t>
            </w:r>
          </w:p>
        </w:tc>
        <w:tc>
          <w:tcPr>
            <w:tcW w:w="4169" w:type="dxa"/>
          </w:tcPr>
          <w:p w:rsidR="0008568E" w:rsidRPr="00921DDA" w:rsidRDefault="0008568E" w:rsidP="001F629A">
            <w:pPr>
              <w:rPr>
                <w:szCs w:val="26"/>
              </w:rPr>
            </w:pPr>
            <w:r w:rsidRPr="00921DDA">
              <w:rPr>
                <w:szCs w:val="26"/>
              </w:rPr>
              <w:t>Binocu lar Distance</w:t>
            </w:r>
          </w:p>
        </w:tc>
        <w:tc>
          <w:tcPr>
            <w:tcW w:w="3968" w:type="dxa"/>
          </w:tcPr>
          <w:p w:rsidR="0008568E" w:rsidRPr="00921DDA" w:rsidRDefault="0008568E" w:rsidP="001F629A">
            <w:pPr>
              <w:rPr>
                <w:szCs w:val="26"/>
              </w:rPr>
            </w:pPr>
            <w:r w:rsidRPr="00921DDA">
              <w:rPr>
                <w:szCs w:val="26"/>
              </w:rPr>
              <w:t>Khảng cách hai mắt</w:t>
            </w:r>
          </w:p>
        </w:tc>
      </w:tr>
      <w:tr w:rsidR="0008568E" w:rsidRPr="001F282E" w:rsidTr="00921DDA">
        <w:tc>
          <w:tcPr>
            <w:tcW w:w="1213" w:type="dxa"/>
          </w:tcPr>
          <w:p w:rsidR="0008568E" w:rsidRPr="00921DDA" w:rsidRDefault="0008568E" w:rsidP="001F629A">
            <w:pPr>
              <w:rPr>
                <w:szCs w:val="26"/>
              </w:rPr>
            </w:pPr>
            <w:r w:rsidRPr="00921DDA">
              <w:rPr>
                <w:szCs w:val="26"/>
              </w:rPr>
              <w:t>CER</w:t>
            </w:r>
          </w:p>
        </w:tc>
        <w:tc>
          <w:tcPr>
            <w:tcW w:w="4169" w:type="dxa"/>
          </w:tcPr>
          <w:p w:rsidR="0008568E" w:rsidRPr="00921DDA" w:rsidRDefault="0008568E" w:rsidP="001F629A">
            <w:pPr>
              <w:rPr>
                <w:szCs w:val="26"/>
              </w:rPr>
            </w:pPr>
            <w:r w:rsidRPr="00921DDA">
              <w:rPr>
                <w:szCs w:val="26"/>
                <w:shd w:val="clear" w:color="auto" w:fill="FFFFFF"/>
              </w:rPr>
              <w:t>Cerebellum Diameter</w:t>
            </w:r>
          </w:p>
        </w:tc>
        <w:tc>
          <w:tcPr>
            <w:tcW w:w="3968" w:type="dxa"/>
          </w:tcPr>
          <w:p w:rsidR="0008568E" w:rsidRPr="00921DDA" w:rsidRDefault="0008568E" w:rsidP="001F629A">
            <w:pPr>
              <w:rPr>
                <w:szCs w:val="26"/>
              </w:rPr>
            </w:pPr>
            <w:r w:rsidRPr="00921DDA">
              <w:rPr>
                <w:szCs w:val="26"/>
              </w:rPr>
              <w:t>Đường kính tiểu não</w:t>
            </w:r>
          </w:p>
        </w:tc>
      </w:tr>
      <w:tr w:rsidR="0008568E" w:rsidRPr="001F282E" w:rsidTr="00921DDA">
        <w:tc>
          <w:tcPr>
            <w:tcW w:w="1213" w:type="dxa"/>
          </w:tcPr>
          <w:p w:rsidR="0008568E" w:rsidRPr="00921DDA" w:rsidRDefault="0008568E" w:rsidP="001F629A">
            <w:pPr>
              <w:rPr>
                <w:szCs w:val="26"/>
              </w:rPr>
            </w:pPr>
            <w:r w:rsidRPr="00921DDA">
              <w:rPr>
                <w:szCs w:val="26"/>
              </w:rPr>
              <w:t>THD</w:t>
            </w:r>
          </w:p>
        </w:tc>
        <w:tc>
          <w:tcPr>
            <w:tcW w:w="4169" w:type="dxa"/>
          </w:tcPr>
          <w:p w:rsidR="0008568E" w:rsidRPr="00921DDA" w:rsidRDefault="0008568E" w:rsidP="001F629A">
            <w:pPr>
              <w:rPr>
                <w:szCs w:val="26"/>
              </w:rPr>
            </w:pPr>
            <w:r w:rsidRPr="00921DDA">
              <w:rPr>
                <w:szCs w:val="26"/>
                <w:shd w:val="clear" w:color="auto" w:fill="FFFFFF"/>
              </w:rPr>
              <w:t>Thoracic Diameter</w:t>
            </w:r>
          </w:p>
        </w:tc>
        <w:tc>
          <w:tcPr>
            <w:tcW w:w="3968" w:type="dxa"/>
          </w:tcPr>
          <w:p w:rsidR="0008568E" w:rsidRPr="00921DDA" w:rsidRDefault="0008568E" w:rsidP="001F629A">
            <w:pPr>
              <w:rPr>
                <w:szCs w:val="26"/>
              </w:rPr>
            </w:pPr>
            <w:r w:rsidRPr="00921DDA">
              <w:rPr>
                <w:szCs w:val="26"/>
              </w:rPr>
              <w:t>Đường kính ngực</w:t>
            </w:r>
          </w:p>
        </w:tc>
      </w:tr>
      <w:tr w:rsidR="0008568E" w:rsidRPr="001F282E" w:rsidTr="00921DDA">
        <w:tc>
          <w:tcPr>
            <w:tcW w:w="1213" w:type="dxa"/>
          </w:tcPr>
          <w:p w:rsidR="0008568E" w:rsidRPr="00921DDA" w:rsidRDefault="0008568E" w:rsidP="001F629A">
            <w:pPr>
              <w:rPr>
                <w:szCs w:val="26"/>
              </w:rPr>
            </w:pPr>
            <w:r w:rsidRPr="00921DDA">
              <w:rPr>
                <w:szCs w:val="26"/>
              </w:rPr>
              <w:t>TAD (TTD)</w:t>
            </w:r>
          </w:p>
        </w:tc>
        <w:tc>
          <w:tcPr>
            <w:tcW w:w="4169" w:type="dxa"/>
          </w:tcPr>
          <w:p w:rsidR="0008568E" w:rsidRPr="00921DDA" w:rsidRDefault="0008568E" w:rsidP="001F629A">
            <w:pPr>
              <w:rPr>
                <w:szCs w:val="26"/>
              </w:rPr>
            </w:pPr>
            <w:r w:rsidRPr="00921DDA">
              <w:rPr>
                <w:szCs w:val="26"/>
              </w:rPr>
              <w:t>Transverse Trunk Diameter (abdo)</w:t>
            </w:r>
          </w:p>
        </w:tc>
        <w:tc>
          <w:tcPr>
            <w:tcW w:w="3968" w:type="dxa"/>
          </w:tcPr>
          <w:p w:rsidR="0008568E" w:rsidRPr="00921DDA" w:rsidRDefault="0008568E" w:rsidP="001F629A">
            <w:pPr>
              <w:rPr>
                <w:szCs w:val="26"/>
              </w:rPr>
            </w:pPr>
            <w:r w:rsidRPr="00921DDA">
              <w:rPr>
                <w:szCs w:val="26"/>
              </w:rPr>
              <w:t>Đường kính ngang bụng</w:t>
            </w:r>
          </w:p>
        </w:tc>
      </w:tr>
      <w:tr w:rsidR="0008568E" w:rsidRPr="001F282E" w:rsidTr="00921DDA">
        <w:tc>
          <w:tcPr>
            <w:tcW w:w="1213" w:type="dxa"/>
          </w:tcPr>
          <w:p w:rsidR="0008568E" w:rsidRPr="00921DDA" w:rsidRDefault="0008568E" w:rsidP="001F629A">
            <w:pPr>
              <w:rPr>
                <w:szCs w:val="26"/>
              </w:rPr>
            </w:pPr>
            <w:r w:rsidRPr="00921DDA">
              <w:rPr>
                <w:szCs w:val="26"/>
              </w:rPr>
              <w:t>APTD</w:t>
            </w:r>
          </w:p>
        </w:tc>
        <w:tc>
          <w:tcPr>
            <w:tcW w:w="4169" w:type="dxa"/>
          </w:tcPr>
          <w:p w:rsidR="0008568E" w:rsidRPr="00921DDA" w:rsidRDefault="0008568E" w:rsidP="001F629A">
            <w:pPr>
              <w:rPr>
                <w:szCs w:val="26"/>
              </w:rPr>
            </w:pPr>
            <w:r w:rsidRPr="00921DDA">
              <w:rPr>
                <w:szCs w:val="26"/>
                <w:shd w:val="clear" w:color="auto" w:fill="FFFFFF"/>
              </w:rPr>
              <w:t>Antero posterior trunk diameter</w:t>
            </w:r>
          </w:p>
        </w:tc>
        <w:tc>
          <w:tcPr>
            <w:tcW w:w="3968" w:type="dxa"/>
          </w:tcPr>
          <w:p w:rsidR="0008568E" w:rsidRPr="00921DDA" w:rsidRDefault="0008568E" w:rsidP="001F629A">
            <w:pPr>
              <w:rPr>
                <w:szCs w:val="26"/>
              </w:rPr>
            </w:pPr>
            <w:r w:rsidRPr="00921DDA">
              <w:rPr>
                <w:szCs w:val="26"/>
              </w:rPr>
              <w:t>Đường kính bụng trước sau</w:t>
            </w:r>
          </w:p>
        </w:tc>
      </w:tr>
      <w:tr w:rsidR="0008568E" w:rsidRPr="001F282E" w:rsidTr="00921DDA">
        <w:tc>
          <w:tcPr>
            <w:tcW w:w="1213" w:type="dxa"/>
          </w:tcPr>
          <w:p w:rsidR="0008568E" w:rsidRPr="00921DDA" w:rsidRDefault="0008568E" w:rsidP="001F629A">
            <w:pPr>
              <w:rPr>
                <w:szCs w:val="26"/>
              </w:rPr>
            </w:pPr>
            <w:r w:rsidRPr="00921DDA">
              <w:rPr>
                <w:szCs w:val="26"/>
              </w:rPr>
              <w:t>FTA</w:t>
            </w:r>
          </w:p>
        </w:tc>
        <w:tc>
          <w:tcPr>
            <w:tcW w:w="4169" w:type="dxa"/>
          </w:tcPr>
          <w:p w:rsidR="0008568E" w:rsidRPr="00921DDA" w:rsidRDefault="0008568E" w:rsidP="001F629A">
            <w:pPr>
              <w:rPr>
                <w:szCs w:val="26"/>
              </w:rPr>
            </w:pPr>
            <w:r w:rsidRPr="00921DDA">
              <w:rPr>
                <w:szCs w:val="26"/>
                <w:shd w:val="clear" w:color="auto" w:fill="FFFFFF"/>
              </w:rPr>
              <w:t>Fetal trunk cross-sectional area</w:t>
            </w:r>
          </w:p>
        </w:tc>
        <w:tc>
          <w:tcPr>
            <w:tcW w:w="3968" w:type="dxa"/>
          </w:tcPr>
          <w:p w:rsidR="0008568E" w:rsidRPr="00921DDA" w:rsidRDefault="0008568E" w:rsidP="001F629A">
            <w:pPr>
              <w:rPr>
                <w:szCs w:val="26"/>
              </w:rPr>
            </w:pPr>
            <w:r w:rsidRPr="00921DDA">
              <w:rPr>
                <w:szCs w:val="26"/>
              </w:rPr>
              <w:t>Thiết diện ngang thân thai</w:t>
            </w:r>
          </w:p>
        </w:tc>
      </w:tr>
      <w:tr w:rsidR="0008568E" w:rsidRPr="001F282E" w:rsidTr="00921DDA">
        <w:tc>
          <w:tcPr>
            <w:tcW w:w="1213" w:type="dxa"/>
          </w:tcPr>
          <w:p w:rsidR="0008568E" w:rsidRPr="00921DDA" w:rsidRDefault="0008568E" w:rsidP="001F629A">
            <w:pPr>
              <w:rPr>
                <w:szCs w:val="26"/>
              </w:rPr>
            </w:pPr>
            <w:r w:rsidRPr="00921DDA">
              <w:rPr>
                <w:szCs w:val="26"/>
              </w:rPr>
              <w:t>CSA</w:t>
            </w:r>
          </w:p>
        </w:tc>
        <w:tc>
          <w:tcPr>
            <w:tcW w:w="4169" w:type="dxa"/>
          </w:tcPr>
          <w:p w:rsidR="0008568E" w:rsidRPr="00921DDA" w:rsidRDefault="0008568E" w:rsidP="001F629A">
            <w:pPr>
              <w:rPr>
                <w:szCs w:val="26"/>
              </w:rPr>
            </w:pPr>
            <w:r w:rsidRPr="00921DDA">
              <w:rPr>
                <w:szCs w:val="26"/>
              </w:rPr>
              <w:t>Cross Sectional Area</w:t>
            </w:r>
          </w:p>
        </w:tc>
        <w:tc>
          <w:tcPr>
            <w:tcW w:w="3968" w:type="dxa"/>
          </w:tcPr>
          <w:p w:rsidR="0008568E" w:rsidRPr="00921DDA" w:rsidRDefault="0008568E" w:rsidP="001F629A">
            <w:pPr>
              <w:rPr>
                <w:szCs w:val="26"/>
              </w:rPr>
            </w:pPr>
            <w:r w:rsidRPr="00921DDA">
              <w:rPr>
                <w:szCs w:val="26"/>
              </w:rPr>
              <w:t>Diện tích tiết diện cắt ngang</w:t>
            </w:r>
          </w:p>
        </w:tc>
      </w:tr>
      <w:tr w:rsidR="0008568E" w:rsidRPr="001F282E" w:rsidTr="00921DDA">
        <w:tc>
          <w:tcPr>
            <w:tcW w:w="1213" w:type="dxa"/>
          </w:tcPr>
          <w:p w:rsidR="0008568E" w:rsidRPr="00921DDA" w:rsidRDefault="0008568E" w:rsidP="001F629A">
            <w:pPr>
              <w:rPr>
                <w:szCs w:val="26"/>
              </w:rPr>
            </w:pPr>
            <w:r w:rsidRPr="00921DDA">
              <w:rPr>
                <w:szCs w:val="26"/>
              </w:rPr>
              <w:t>HL</w:t>
            </w:r>
          </w:p>
        </w:tc>
        <w:tc>
          <w:tcPr>
            <w:tcW w:w="4169" w:type="dxa"/>
          </w:tcPr>
          <w:p w:rsidR="0008568E" w:rsidRPr="00921DDA" w:rsidRDefault="0008568E" w:rsidP="001F629A">
            <w:pPr>
              <w:rPr>
                <w:szCs w:val="26"/>
              </w:rPr>
            </w:pPr>
            <w:r w:rsidRPr="00921DDA">
              <w:rPr>
                <w:szCs w:val="26"/>
              </w:rPr>
              <w:t>Humerus Length</w:t>
            </w:r>
          </w:p>
        </w:tc>
        <w:tc>
          <w:tcPr>
            <w:tcW w:w="3968" w:type="dxa"/>
          </w:tcPr>
          <w:p w:rsidR="0008568E" w:rsidRPr="00921DDA" w:rsidRDefault="0008568E" w:rsidP="001F629A">
            <w:pPr>
              <w:rPr>
                <w:szCs w:val="26"/>
              </w:rPr>
            </w:pPr>
            <w:r w:rsidRPr="00921DDA">
              <w:rPr>
                <w:szCs w:val="26"/>
              </w:rPr>
              <w:t>Chiều dài xương cánh tay</w:t>
            </w:r>
          </w:p>
        </w:tc>
      </w:tr>
      <w:tr w:rsidR="0008568E" w:rsidRPr="001F282E" w:rsidTr="00921DDA">
        <w:tc>
          <w:tcPr>
            <w:tcW w:w="1213" w:type="dxa"/>
          </w:tcPr>
          <w:p w:rsidR="0008568E" w:rsidRPr="00921DDA" w:rsidRDefault="0008568E" w:rsidP="001F629A">
            <w:pPr>
              <w:rPr>
                <w:szCs w:val="26"/>
              </w:rPr>
            </w:pPr>
            <w:r w:rsidRPr="00921DDA">
              <w:rPr>
                <w:szCs w:val="26"/>
              </w:rPr>
              <w:t>Ulna</w:t>
            </w:r>
          </w:p>
        </w:tc>
        <w:tc>
          <w:tcPr>
            <w:tcW w:w="4169" w:type="dxa"/>
          </w:tcPr>
          <w:p w:rsidR="0008568E" w:rsidRPr="00921DDA" w:rsidRDefault="0008568E" w:rsidP="001F629A">
            <w:pPr>
              <w:rPr>
                <w:szCs w:val="26"/>
              </w:rPr>
            </w:pPr>
            <w:r w:rsidRPr="00921DDA">
              <w:rPr>
                <w:szCs w:val="26"/>
                <w:shd w:val="clear" w:color="auto" w:fill="FFFFFF"/>
              </w:rPr>
              <w:t>Ulna length</w:t>
            </w:r>
          </w:p>
        </w:tc>
        <w:tc>
          <w:tcPr>
            <w:tcW w:w="3968" w:type="dxa"/>
          </w:tcPr>
          <w:p w:rsidR="0008568E" w:rsidRPr="00921DDA" w:rsidRDefault="0008568E" w:rsidP="001F629A">
            <w:pPr>
              <w:rPr>
                <w:szCs w:val="26"/>
              </w:rPr>
            </w:pPr>
            <w:r w:rsidRPr="00921DDA">
              <w:rPr>
                <w:szCs w:val="26"/>
              </w:rPr>
              <w:t>Chiều dài xương khuỷa tay</w:t>
            </w:r>
          </w:p>
        </w:tc>
      </w:tr>
      <w:tr w:rsidR="0008568E" w:rsidRPr="001F282E" w:rsidTr="00921DDA">
        <w:tc>
          <w:tcPr>
            <w:tcW w:w="1213" w:type="dxa"/>
          </w:tcPr>
          <w:p w:rsidR="0008568E" w:rsidRPr="00921DDA" w:rsidRDefault="0008568E" w:rsidP="001F629A">
            <w:pPr>
              <w:rPr>
                <w:szCs w:val="26"/>
              </w:rPr>
            </w:pPr>
            <w:r w:rsidRPr="00921DDA">
              <w:rPr>
                <w:szCs w:val="26"/>
              </w:rPr>
              <w:t>RAD</w:t>
            </w:r>
          </w:p>
        </w:tc>
        <w:tc>
          <w:tcPr>
            <w:tcW w:w="4169" w:type="dxa"/>
          </w:tcPr>
          <w:p w:rsidR="0008568E" w:rsidRPr="00921DDA" w:rsidRDefault="0008568E" w:rsidP="001F629A">
            <w:pPr>
              <w:rPr>
                <w:szCs w:val="26"/>
              </w:rPr>
            </w:pPr>
            <w:r w:rsidRPr="00921DDA">
              <w:rPr>
                <w:szCs w:val="26"/>
              </w:rPr>
              <w:t>Radius length</w:t>
            </w:r>
          </w:p>
        </w:tc>
        <w:tc>
          <w:tcPr>
            <w:tcW w:w="3968" w:type="dxa"/>
          </w:tcPr>
          <w:p w:rsidR="0008568E" w:rsidRPr="00921DDA" w:rsidRDefault="0008568E" w:rsidP="001F629A">
            <w:pPr>
              <w:rPr>
                <w:szCs w:val="26"/>
              </w:rPr>
            </w:pPr>
            <w:r w:rsidRPr="00921DDA">
              <w:rPr>
                <w:szCs w:val="26"/>
              </w:rPr>
              <w:t>Chiều dài xương tay quay</w:t>
            </w:r>
          </w:p>
        </w:tc>
      </w:tr>
      <w:tr w:rsidR="0008568E" w:rsidRPr="001F282E" w:rsidTr="00921DDA">
        <w:tc>
          <w:tcPr>
            <w:tcW w:w="1213" w:type="dxa"/>
          </w:tcPr>
          <w:p w:rsidR="0008568E" w:rsidRPr="00921DDA" w:rsidRDefault="0008568E" w:rsidP="001F629A">
            <w:pPr>
              <w:rPr>
                <w:szCs w:val="26"/>
              </w:rPr>
            </w:pPr>
            <w:r w:rsidRPr="00921DDA">
              <w:rPr>
                <w:szCs w:val="26"/>
              </w:rPr>
              <w:t>TIB</w:t>
            </w:r>
          </w:p>
        </w:tc>
        <w:tc>
          <w:tcPr>
            <w:tcW w:w="4169" w:type="dxa"/>
          </w:tcPr>
          <w:p w:rsidR="0008568E" w:rsidRPr="00921DDA" w:rsidRDefault="0008568E" w:rsidP="001F629A">
            <w:pPr>
              <w:rPr>
                <w:szCs w:val="26"/>
              </w:rPr>
            </w:pPr>
            <w:r w:rsidRPr="00921DDA">
              <w:rPr>
                <w:szCs w:val="26"/>
              </w:rPr>
              <w:t>Tibia length</w:t>
            </w:r>
          </w:p>
        </w:tc>
        <w:tc>
          <w:tcPr>
            <w:tcW w:w="3968" w:type="dxa"/>
          </w:tcPr>
          <w:p w:rsidR="0008568E" w:rsidRPr="00921DDA" w:rsidRDefault="0008568E" w:rsidP="001F629A">
            <w:pPr>
              <w:rPr>
                <w:szCs w:val="26"/>
              </w:rPr>
            </w:pPr>
            <w:r w:rsidRPr="00921DDA">
              <w:rPr>
                <w:szCs w:val="26"/>
              </w:rPr>
              <w:t>Chiều dài xương ống chân</w:t>
            </w:r>
          </w:p>
        </w:tc>
      </w:tr>
      <w:tr w:rsidR="0008568E" w:rsidRPr="001F282E" w:rsidTr="00921DDA">
        <w:tc>
          <w:tcPr>
            <w:tcW w:w="1213" w:type="dxa"/>
          </w:tcPr>
          <w:p w:rsidR="0008568E" w:rsidRPr="00921DDA" w:rsidRDefault="0008568E" w:rsidP="001F629A">
            <w:pPr>
              <w:rPr>
                <w:szCs w:val="26"/>
              </w:rPr>
            </w:pPr>
            <w:r w:rsidRPr="00921DDA">
              <w:rPr>
                <w:szCs w:val="26"/>
              </w:rPr>
              <w:t>FIB</w:t>
            </w:r>
          </w:p>
        </w:tc>
        <w:tc>
          <w:tcPr>
            <w:tcW w:w="4169" w:type="dxa"/>
          </w:tcPr>
          <w:p w:rsidR="0008568E" w:rsidRPr="00921DDA" w:rsidRDefault="0008568E" w:rsidP="001F629A">
            <w:pPr>
              <w:rPr>
                <w:szCs w:val="26"/>
              </w:rPr>
            </w:pPr>
            <w:r w:rsidRPr="00921DDA">
              <w:rPr>
                <w:szCs w:val="26"/>
              </w:rPr>
              <w:t>Fibula length</w:t>
            </w:r>
          </w:p>
        </w:tc>
        <w:tc>
          <w:tcPr>
            <w:tcW w:w="3968" w:type="dxa"/>
          </w:tcPr>
          <w:p w:rsidR="0008568E" w:rsidRPr="00921DDA" w:rsidRDefault="0008568E" w:rsidP="001F629A">
            <w:pPr>
              <w:rPr>
                <w:szCs w:val="26"/>
              </w:rPr>
            </w:pPr>
            <w:r w:rsidRPr="00921DDA">
              <w:rPr>
                <w:szCs w:val="26"/>
              </w:rPr>
              <w:t>Chiều dài xương mác</w:t>
            </w:r>
          </w:p>
        </w:tc>
      </w:tr>
      <w:tr w:rsidR="0008568E" w:rsidRPr="001F282E" w:rsidTr="00921DDA">
        <w:tc>
          <w:tcPr>
            <w:tcW w:w="1213" w:type="dxa"/>
          </w:tcPr>
          <w:p w:rsidR="0008568E" w:rsidRPr="00921DDA" w:rsidRDefault="0008568E" w:rsidP="001F629A">
            <w:pPr>
              <w:rPr>
                <w:szCs w:val="26"/>
              </w:rPr>
            </w:pPr>
            <w:r w:rsidRPr="00921DDA">
              <w:rPr>
                <w:szCs w:val="26"/>
              </w:rPr>
              <w:t>FW</w:t>
            </w:r>
          </w:p>
        </w:tc>
        <w:tc>
          <w:tcPr>
            <w:tcW w:w="4169" w:type="dxa"/>
          </w:tcPr>
          <w:p w:rsidR="0008568E" w:rsidRPr="00921DDA" w:rsidRDefault="0008568E" w:rsidP="001F629A">
            <w:pPr>
              <w:rPr>
                <w:szCs w:val="26"/>
              </w:rPr>
            </w:pPr>
            <w:r w:rsidRPr="00921DDA">
              <w:rPr>
                <w:szCs w:val="26"/>
              </w:rPr>
              <w:t>Feta Weight</w:t>
            </w:r>
          </w:p>
        </w:tc>
        <w:tc>
          <w:tcPr>
            <w:tcW w:w="3968" w:type="dxa"/>
          </w:tcPr>
          <w:p w:rsidR="0008568E" w:rsidRPr="00921DDA" w:rsidRDefault="0008568E" w:rsidP="001F629A">
            <w:pPr>
              <w:rPr>
                <w:szCs w:val="26"/>
              </w:rPr>
            </w:pPr>
            <w:r w:rsidRPr="00921DDA">
              <w:rPr>
                <w:szCs w:val="26"/>
              </w:rPr>
              <w:t>Trọng lượng thai</w:t>
            </w:r>
          </w:p>
        </w:tc>
      </w:tr>
      <w:tr w:rsidR="0008568E" w:rsidRPr="001F282E" w:rsidTr="00921DDA">
        <w:tc>
          <w:tcPr>
            <w:tcW w:w="1213" w:type="dxa"/>
          </w:tcPr>
          <w:p w:rsidR="0008568E" w:rsidRPr="00921DDA" w:rsidRDefault="0008568E" w:rsidP="001F629A">
            <w:pPr>
              <w:rPr>
                <w:szCs w:val="26"/>
              </w:rPr>
            </w:pPr>
            <w:r w:rsidRPr="00921DDA">
              <w:rPr>
                <w:szCs w:val="26"/>
              </w:rPr>
              <w:t>EFW</w:t>
            </w:r>
          </w:p>
        </w:tc>
        <w:tc>
          <w:tcPr>
            <w:tcW w:w="4169" w:type="dxa"/>
          </w:tcPr>
          <w:p w:rsidR="0008568E" w:rsidRPr="00921DDA" w:rsidRDefault="0008568E" w:rsidP="001F629A">
            <w:pPr>
              <w:rPr>
                <w:szCs w:val="26"/>
              </w:rPr>
            </w:pPr>
            <w:r w:rsidRPr="00921DDA">
              <w:rPr>
                <w:szCs w:val="26"/>
                <w:shd w:val="clear" w:color="auto" w:fill="FFFFFF"/>
              </w:rPr>
              <w:t>Estimated fetal weight</w:t>
            </w:r>
          </w:p>
        </w:tc>
        <w:tc>
          <w:tcPr>
            <w:tcW w:w="3968" w:type="dxa"/>
          </w:tcPr>
          <w:p w:rsidR="0008568E" w:rsidRPr="00921DDA" w:rsidRDefault="0008568E" w:rsidP="001F629A">
            <w:pPr>
              <w:rPr>
                <w:szCs w:val="26"/>
              </w:rPr>
            </w:pPr>
            <w:r w:rsidRPr="00921DDA">
              <w:rPr>
                <w:szCs w:val="26"/>
              </w:rPr>
              <w:t>Khối lượng thai ước đoán</w:t>
            </w:r>
          </w:p>
        </w:tc>
      </w:tr>
      <w:tr w:rsidR="0008568E" w:rsidRPr="001F282E" w:rsidTr="00921DDA">
        <w:tc>
          <w:tcPr>
            <w:tcW w:w="1213" w:type="dxa"/>
          </w:tcPr>
          <w:p w:rsidR="0008568E" w:rsidRPr="00921DDA" w:rsidRDefault="0008568E" w:rsidP="001F629A">
            <w:pPr>
              <w:rPr>
                <w:szCs w:val="26"/>
              </w:rPr>
            </w:pPr>
            <w:r w:rsidRPr="00921DDA">
              <w:rPr>
                <w:szCs w:val="26"/>
              </w:rPr>
              <w:t>GA</w:t>
            </w:r>
          </w:p>
        </w:tc>
        <w:tc>
          <w:tcPr>
            <w:tcW w:w="4169" w:type="dxa"/>
          </w:tcPr>
          <w:p w:rsidR="0008568E" w:rsidRPr="00921DDA" w:rsidRDefault="0008568E" w:rsidP="001F629A">
            <w:pPr>
              <w:rPr>
                <w:szCs w:val="26"/>
              </w:rPr>
            </w:pPr>
            <w:r w:rsidRPr="00921DDA">
              <w:rPr>
                <w:szCs w:val="26"/>
              </w:rPr>
              <w:t>Gestational Age</w:t>
            </w:r>
          </w:p>
        </w:tc>
        <w:tc>
          <w:tcPr>
            <w:tcW w:w="3968" w:type="dxa"/>
          </w:tcPr>
          <w:p w:rsidR="0008568E" w:rsidRPr="00921DDA" w:rsidRDefault="0008568E" w:rsidP="001F629A">
            <w:pPr>
              <w:rPr>
                <w:szCs w:val="26"/>
              </w:rPr>
            </w:pPr>
            <w:r w:rsidRPr="00921DDA">
              <w:rPr>
                <w:szCs w:val="26"/>
              </w:rPr>
              <w:t>Tuổi thai</w:t>
            </w:r>
          </w:p>
        </w:tc>
      </w:tr>
      <w:tr w:rsidR="0008568E" w:rsidRPr="001F282E" w:rsidTr="00921DDA">
        <w:tc>
          <w:tcPr>
            <w:tcW w:w="1213" w:type="dxa"/>
          </w:tcPr>
          <w:p w:rsidR="0008568E" w:rsidRPr="00921DDA" w:rsidRDefault="0008568E" w:rsidP="001F629A">
            <w:pPr>
              <w:rPr>
                <w:szCs w:val="26"/>
              </w:rPr>
            </w:pPr>
            <w:r w:rsidRPr="00921DDA">
              <w:rPr>
                <w:szCs w:val="26"/>
              </w:rPr>
              <w:t>EDD</w:t>
            </w:r>
          </w:p>
        </w:tc>
        <w:tc>
          <w:tcPr>
            <w:tcW w:w="4169" w:type="dxa"/>
          </w:tcPr>
          <w:p w:rsidR="0008568E" w:rsidRPr="00921DDA" w:rsidRDefault="0008568E" w:rsidP="001F629A">
            <w:pPr>
              <w:rPr>
                <w:szCs w:val="26"/>
              </w:rPr>
            </w:pPr>
            <w:r w:rsidRPr="00921DDA">
              <w:rPr>
                <w:szCs w:val="26"/>
              </w:rPr>
              <w:t xml:space="preserve">Estimated </w:t>
            </w:r>
            <w:r w:rsidRPr="00921DDA">
              <w:rPr>
                <w:szCs w:val="26"/>
                <w:shd w:val="clear" w:color="auto" w:fill="FFFFFF"/>
              </w:rPr>
              <w:t>date of delivery</w:t>
            </w:r>
          </w:p>
        </w:tc>
        <w:tc>
          <w:tcPr>
            <w:tcW w:w="3968" w:type="dxa"/>
          </w:tcPr>
          <w:p w:rsidR="0008568E" w:rsidRPr="00921DDA" w:rsidRDefault="0008568E" w:rsidP="001F629A">
            <w:pPr>
              <w:rPr>
                <w:szCs w:val="26"/>
              </w:rPr>
            </w:pPr>
            <w:r w:rsidRPr="00921DDA">
              <w:rPr>
                <w:szCs w:val="26"/>
              </w:rPr>
              <w:t>Ngày sinh ước đoán</w:t>
            </w:r>
          </w:p>
        </w:tc>
      </w:tr>
      <w:tr w:rsidR="0008568E" w:rsidRPr="001F282E" w:rsidTr="00921DDA">
        <w:tc>
          <w:tcPr>
            <w:tcW w:w="1213" w:type="dxa"/>
          </w:tcPr>
          <w:p w:rsidR="0008568E" w:rsidRPr="00921DDA" w:rsidRDefault="0008568E" w:rsidP="001F629A">
            <w:pPr>
              <w:rPr>
                <w:szCs w:val="26"/>
              </w:rPr>
            </w:pPr>
            <w:r w:rsidRPr="00921DDA">
              <w:rPr>
                <w:szCs w:val="26"/>
              </w:rPr>
              <w:t>EES</w:t>
            </w:r>
          </w:p>
        </w:tc>
        <w:tc>
          <w:tcPr>
            <w:tcW w:w="4169" w:type="dxa"/>
          </w:tcPr>
          <w:p w:rsidR="0008568E" w:rsidRPr="00921DDA" w:rsidRDefault="0008568E" w:rsidP="001F629A">
            <w:pPr>
              <w:rPr>
                <w:szCs w:val="26"/>
              </w:rPr>
            </w:pPr>
            <w:r w:rsidRPr="00921DDA">
              <w:rPr>
                <w:szCs w:val="26"/>
              </w:rPr>
              <w:t>Early Embryonic Size</w:t>
            </w:r>
          </w:p>
        </w:tc>
        <w:tc>
          <w:tcPr>
            <w:tcW w:w="3968" w:type="dxa"/>
          </w:tcPr>
          <w:p w:rsidR="0008568E" w:rsidRPr="00921DDA" w:rsidRDefault="0008568E" w:rsidP="001F629A">
            <w:pPr>
              <w:rPr>
                <w:szCs w:val="26"/>
              </w:rPr>
            </w:pPr>
            <w:r w:rsidRPr="00921DDA">
              <w:rPr>
                <w:szCs w:val="26"/>
              </w:rPr>
              <w:t>Kích thước phôi sớm</w:t>
            </w:r>
          </w:p>
        </w:tc>
      </w:tr>
      <w:tr w:rsidR="0008568E" w:rsidRPr="001F282E" w:rsidTr="00921DDA">
        <w:tc>
          <w:tcPr>
            <w:tcW w:w="1213" w:type="dxa"/>
          </w:tcPr>
          <w:p w:rsidR="0008568E" w:rsidRPr="00921DDA" w:rsidRDefault="0008568E" w:rsidP="001F629A">
            <w:pPr>
              <w:rPr>
                <w:szCs w:val="26"/>
              </w:rPr>
            </w:pPr>
            <w:r w:rsidRPr="00921DDA">
              <w:rPr>
                <w:szCs w:val="26"/>
              </w:rPr>
              <w:t>UmA</w:t>
            </w:r>
          </w:p>
        </w:tc>
        <w:tc>
          <w:tcPr>
            <w:tcW w:w="4169" w:type="dxa"/>
          </w:tcPr>
          <w:p w:rsidR="0008568E" w:rsidRPr="00921DDA" w:rsidRDefault="0008568E" w:rsidP="001F629A">
            <w:pPr>
              <w:rPr>
                <w:szCs w:val="26"/>
              </w:rPr>
            </w:pPr>
            <w:r w:rsidRPr="00921DDA">
              <w:rPr>
                <w:szCs w:val="26"/>
              </w:rPr>
              <w:t>Umbilical Artery</w:t>
            </w:r>
          </w:p>
        </w:tc>
        <w:tc>
          <w:tcPr>
            <w:tcW w:w="3968" w:type="dxa"/>
          </w:tcPr>
          <w:p w:rsidR="0008568E" w:rsidRPr="00921DDA" w:rsidRDefault="0008568E" w:rsidP="001F629A">
            <w:pPr>
              <w:rPr>
                <w:szCs w:val="26"/>
              </w:rPr>
            </w:pPr>
            <w:r w:rsidRPr="00921DDA">
              <w:rPr>
                <w:szCs w:val="26"/>
              </w:rPr>
              <w:t>Động mạch rốn</w:t>
            </w:r>
          </w:p>
        </w:tc>
      </w:tr>
      <w:tr w:rsidR="0008568E" w:rsidRPr="001F282E" w:rsidTr="00921DDA">
        <w:tc>
          <w:tcPr>
            <w:tcW w:w="1213" w:type="dxa"/>
          </w:tcPr>
          <w:p w:rsidR="0008568E" w:rsidRPr="00921DDA" w:rsidRDefault="0008568E" w:rsidP="001F629A">
            <w:pPr>
              <w:rPr>
                <w:szCs w:val="26"/>
              </w:rPr>
            </w:pPr>
            <w:r w:rsidRPr="00921DDA">
              <w:rPr>
                <w:szCs w:val="26"/>
              </w:rPr>
              <w:t>UtA</w:t>
            </w:r>
          </w:p>
        </w:tc>
        <w:tc>
          <w:tcPr>
            <w:tcW w:w="4169" w:type="dxa"/>
          </w:tcPr>
          <w:p w:rsidR="0008568E" w:rsidRPr="00921DDA" w:rsidRDefault="0008568E" w:rsidP="001F629A">
            <w:pPr>
              <w:rPr>
                <w:szCs w:val="26"/>
              </w:rPr>
            </w:pPr>
            <w:r w:rsidRPr="00921DDA">
              <w:rPr>
                <w:szCs w:val="26"/>
              </w:rPr>
              <w:t>Uterine Artery</w:t>
            </w:r>
          </w:p>
        </w:tc>
        <w:tc>
          <w:tcPr>
            <w:tcW w:w="3968" w:type="dxa"/>
          </w:tcPr>
          <w:p w:rsidR="0008568E" w:rsidRPr="00921DDA" w:rsidRDefault="0008568E" w:rsidP="001F629A">
            <w:pPr>
              <w:rPr>
                <w:szCs w:val="26"/>
              </w:rPr>
            </w:pPr>
            <w:r w:rsidRPr="00921DDA">
              <w:rPr>
                <w:szCs w:val="26"/>
              </w:rPr>
              <w:t>Động mạch tử cung</w:t>
            </w:r>
          </w:p>
        </w:tc>
      </w:tr>
      <w:tr w:rsidR="0008568E" w:rsidRPr="001F282E" w:rsidTr="00921DDA">
        <w:tc>
          <w:tcPr>
            <w:tcW w:w="9350" w:type="dxa"/>
            <w:gridSpan w:val="3"/>
          </w:tcPr>
          <w:p w:rsidR="0008568E" w:rsidRPr="00921DDA" w:rsidRDefault="0008568E" w:rsidP="001F629A">
            <w:pPr>
              <w:rPr>
                <w:szCs w:val="26"/>
              </w:rPr>
            </w:pPr>
          </w:p>
        </w:tc>
      </w:tr>
      <w:tr w:rsidR="0008568E" w:rsidRPr="001F282E" w:rsidTr="00921DDA">
        <w:tc>
          <w:tcPr>
            <w:tcW w:w="1213" w:type="dxa"/>
          </w:tcPr>
          <w:p w:rsidR="0008568E" w:rsidRPr="00921DDA" w:rsidRDefault="0008568E" w:rsidP="001F629A">
            <w:pPr>
              <w:rPr>
                <w:szCs w:val="26"/>
              </w:rPr>
            </w:pPr>
            <w:r w:rsidRPr="00921DDA">
              <w:rPr>
                <w:szCs w:val="26"/>
              </w:rPr>
              <w:t>LMP</w:t>
            </w:r>
          </w:p>
        </w:tc>
        <w:tc>
          <w:tcPr>
            <w:tcW w:w="4169" w:type="dxa"/>
          </w:tcPr>
          <w:p w:rsidR="0008568E" w:rsidRPr="00921DDA" w:rsidRDefault="0008568E" w:rsidP="001F629A">
            <w:pPr>
              <w:rPr>
                <w:szCs w:val="26"/>
              </w:rPr>
            </w:pPr>
            <w:r w:rsidRPr="00921DDA">
              <w:rPr>
                <w:szCs w:val="26"/>
              </w:rPr>
              <w:t>Last Menstrual Period</w:t>
            </w:r>
          </w:p>
        </w:tc>
        <w:tc>
          <w:tcPr>
            <w:tcW w:w="3968" w:type="dxa"/>
          </w:tcPr>
          <w:p w:rsidR="0008568E" w:rsidRPr="00921DDA" w:rsidRDefault="0008568E" w:rsidP="001F629A">
            <w:pPr>
              <w:rPr>
                <w:szCs w:val="26"/>
              </w:rPr>
            </w:pPr>
            <w:r w:rsidRPr="00921DDA">
              <w:rPr>
                <w:szCs w:val="26"/>
              </w:rPr>
              <w:t>Giai đoạn kinh nguyệt cuối</w:t>
            </w:r>
          </w:p>
        </w:tc>
      </w:tr>
      <w:tr w:rsidR="0008568E" w:rsidRPr="001F282E" w:rsidTr="00921DDA">
        <w:tc>
          <w:tcPr>
            <w:tcW w:w="1213" w:type="dxa"/>
          </w:tcPr>
          <w:p w:rsidR="0008568E" w:rsidRPr="00921DDA" w:rsidRDefault="0008568E" w:rsidP="001F629A">
            <w:pPr>
              <w:rPr>
                <w:szCs w:val="26"/>
              </w:rPr>
            </w:pPr>
            <w:r w:rsidRPr="00921DDA">
              <w:rPr>
                <w:szCs w:val="26"/>
              </w:rPr>
              <w:t>BBT</w:t>
            </w:r>
          </w:p>
        </w:tc>
        <w:tc>
          <w:tcPr>
            <w:tcW w:w="4169" w:type="dxa"/>
          </w:tcPr>
          <w:p w:rsidR="0008568E" w:rsidRPr="00921DDA" w:rsidRDefault="0008568E" w:rsidP="001F629A">
            <w:pPr>
              <w:rPr>
                <w:szCs w:val="26"/>
              </w:rPr>
            </w:pPr>
            <w:r w:rsidRPr="00921DDA">
              <w:rPr>
                <w:szCs w:val="26"/>
                <w:shd w:val="clear" w:color="auto" w:fill="FFFFFF"/>
              </w:rPr>
              <w:t>Basal Body Temperature</w:t>
            </w:r>
          </w:p>
        </w:tc>
        <w:tc>
          <w:tcPr>
            <w:tcW w:w="3968" w:type="dxa"/>
          </w:tcPr>
          <w:p w:rsidR="0008568E" w:rsidRPr="00921DDA" w:rsidRDefault="0008568E" w:rsidP="001F629A">
            <w:pPr>
              <w:rPr>
                <w:szCs w:val="26"/>
              </w:rPr>
            </w:pPr>
            <w:r w:rsidRPr="00921DDA">
              <w:rPr>
                <w:szCs w:val="26"/>
              </w:rPr>
              <w:t>Nhiệt độ cơ thể cơ sở</w:t>
            </w:r>
          </w:p>
        </w:tc>
      </w:tr>
      <w:tr w:rsidR="0008568E" w:rsidRPr="001F282E" w:rsidTr="00921DDA">
        <w:tc>
          <w:tcPr>
            <w:tcW w:w="1213" w:type="dxa"/>
          </w:tcPr>
          <w:p w:rsidR="0008568E" w:rsidRPr="00921DDA" w:rsidRDefault="0008568E" w:rsidP="001F629A">
            <w:pPr>
              <w:rPr>
                <w:szCs w:val="26"/>
              </w:rPr>
            </w:pPr>
            <w:r w:rsidRPr="00921DDA">
              <w:rPr>
                <w:szCs w:val="26"/>
              </w:rPr>
              <w:t>FBP</w:t>
            </w:r>
          </w:p>
        </w:tc>
        <w:tc>
          <w:tcPr>
            <w:tcW w:w="4169" w:type="dxa"/>
          </w:tcPr>
          <w:p w:rsidR="0008568E" w:rsidRPr="00921DDA" w:rsidRDefault="0008568E" w:rsidP="001F629A">
            <w:pPr>
              <w:rPr>
                <w:szCs w:val="26"/>
              </w:rPr>
            </w:pPr>
            <w:r w:rsidRPr="00921DDA">
              <w:rPr>
                <w:szCs w:val="26"/>
                <w:shd w:val="clear" w:color="auto" w:fill="FFFFFF"/>
              </w:rPr>
              <w:t>Fetus biophysical profile</w:t>
            </w:r>
          </w:p>
        </w:tc>
        <w:tc>
          <w:tcPr>
            <w:tcW w:w="3968" w:type="dxa"/>
          </w:tcPr>
          <w:p w:rsidR="0008568E" w:rsidRPr="00921DDA" w:rsidRDefault="0008568E" w:rsidP="001F629A">
            <w:pPr>
              <w:rPr>
                <w:szCs w:val="26"/>
              </w:rPr>
            </w:pPr>
            <w:r w:rsidRPr="00921DDA">
              <w:rPr>
                <w:szCs w:val="26"/>
              </w:rPr>
              <w:t>Sơ lược tình trạng lý sinh của thai</w:t>
            </w:r>
          </w:p>
        </w:tc>
      </w:tr>
      <w:tr w:rsidR="0008568E" w:rsidRPr="001F282E" w:rsidTr="00921DDA">
        <w:tc>
          <w:tcPr>
            <w:tcW w:w="1213" w:type="dxa"/>
          </w:tcPr>
          <w:p w:rsidR="0008568E" w:rsidRPr="00921DDA" w:rsidRDefault="0008568E" w:rsidP="001F629A">
            <w:pPr>
              <w:rPr>
                <w:szCs w:val="26"/>
              </w:rPr>
            </w:pPr>
            <w:r w:rsidRPr="00921DDA">
              <w:rPr>
                <w:szCs w:val="26"/>
              </w:rPr>
              <w:t>FG</w:t>
            </w:r>
          </w:p>
        </w:tc>
        <w:tc>
          <w:tcPr>
            <w:tcW w:w="4169" w:type="dxa"/>
          </w:tcPr>
          <w:p w:rsidR="0008568E" w:rsidRPr="00921DDA" w:rsidRDefault="0008568E" w:rsidP="001F629A">
            <w:pPr>
              <w:rPr>
                <w:szCs w:val="26"/>
              </w:rPr>
            </w:pPr>
            <w:r w:rsidRPr="00921DDA">
              <w:rPr>
                <w:szCs w:val="26"/>
                <w:shd w:val="clear" w:color="auto" w:fill="FFFFFF"/>
              </w:rPr>
              <w:t>Fetal growth</w:t>
            </w:r>
          </w:p>
        </w:tc>
        <w:tc>
          <w:tcPr>
            <w:tcW w:w="3968" w:type="dxa"/>
          </w:tcPr>
          <w:p w:rsidR="0008568E" w:rsidRPr="00921DDA" w:rsidRDefault="0008568E" w:rsidP="001F629A">
            <w:pPr>
              <w:rPr>
                <w:szCs w:val="26"/>
              </w:rPr>
            </w:pPr>
            <w:r w:rsidRPr="00921DDA">
              <w:rPr>
                <w:szCs w:val="26"/>
              </w:rPr>
              <w:t>Sự phát triển thai</w:t>
            </w:r>
          </w:p>
        </w:tc>
      </w:tr>
      <w:tr w:rsidR="0008568E" w:rsidRPr="001F282E" w:rsidTr="00921DDA">
        <w:tc>
          <w:tcPr>
            <w:tcW w:w="1213" w:type="dxa"/>
          </w:tcPr>
          <w:p w:rsidR="0008568E" w:rsidRPr="00921DDA" w:rsidRDefault="0008568E" w:rsidP="001F629A">
            <w:pPr>
              <w:rPr>
                <w:szCs w:val="26"/>
              </w:rPr>
            </w:pPr>
            <w:r w:rsidRPr="00921DDA">
              <w:rPr>
                <w:szCs w:val="26"/>
              </w:rPr>
              <w:t>OB/GYN</w:t>
            </w:r>
          </w:p>
        </w:tc>
        <w:tc>
          <w:tcPr>
            <w:tcW w:w="4169" w:type="dxa"/>
          </w:tcPr>
          <w:p w:rsidR="0008568E" w:rsidRPr="00921DDA" w:rsidRDefault="0008568E" w:rsidP="001F629A">
            <w:pPr>
              <w:rPr>
                <w:szCs w:val="26"/>
              </w:rPr>
            </w:pPr>
            <w:r w:rsidRPr="00921DDA">
              <w:rPr>
                <w:szCs w:val="26"/>
                <w:shd w:val="clear" w:color="auto" w:fill="FFFFFF"/>
              </w:rPr>
              <w:t>obstetrics/gyneacology</w:t>
            </w:r>
          </w:p>
        </w:tc>
        <w:tc>
          <w:tcPr>
            <w:tcW w:w="3968" w:type="dxa"/>
          </w:tcPr>
          <w:p w:rsidR="0008568E" w:rsidRPr="00921DDA" w:rsidRDefault="0008568E" w:rsidP="001F629A">
            <w:pPr>
              <w:rPr>
                <w:szCs w:val="26"/>
              </w:rPr>
            </w:pPr>
            <w:r w:rsidRPr="00921DDA">
              <w:rPr>
                <w:szCs w:val="26"/>
              </w:rPr>
              <w:t>Sản/phụ khoa</w:t>
            </w:r>
          </w:p>
        </w:tc>
      </w:tr>
      <w:tr w:rsidR="0008568E" w:rsidRPr="001F282E" w:rsidTr="00921DDA">
        <w:tc>
          <w:tcPr>
            <w:tcW w:w="1213" w:type="dxa"/>
          </w:tcPr>
          <w:p w:rsidR="0008568E" w:rsidRPr="00921DDA" w:rsidRDefault="0008568E" w:rsidP="001F629A">
            <w:pPr>
              <w:rPr>
                <w:szCs w:val="26"/>
              </w:rPr>
            </w:pPr>
            <w:r w:rsidRPr="00921DDA">
              <w:rPr>
                <w:szCs w:val="26"/>
              </w:rPr>
              <w:t>FHR</w:t>
            </w:r>
          </w:p>
        </w:tc>
        <w:tc>
          <w:tcPr>
            <w:tcW w:w="4169" w:type="dxa"/>
          </w:tcPr>
          <w:p w:rsidR="0008568E" w:rsidRPr="00921DDA" w:rsidRDefault="0008568E" w:rsidP="001F629A">
            <w:pPr>
              <w:rPr>
                <w:szCs w:val="26"/>
              </w:rPr>
            </w:pPr>
            <w:r w:rsidRPr="00921DDA">
              <w:rPr>
                <w:szCs w:val="26"/>
              </w:rPr>
              <w:t>Fetus Heart Rate</w:t>
            </w:r>
          </w:p>
        </w:tc>
        <w:tc>
          <w:tcPr>
            <w:tcW w:w="3968" w:type="dxa"/>
          </w:tcPr>
          <w:p w:rsidR="0008568E" w:rsidRPr="00921DDA" w:rsidRDefault="0008568E" w:rsidP="001F629A">
            <w:pPr>
              <w:rPr>
                <w:szCs w:val="26"/>
              </w:rPr>
            </w:pPr>
            <w:r w:rsidRPr="00921DDA">
              <w:rPr>
                <w:szCs w:val="26"/>
              </w:rPr>
              <w:t>Nhipk tim thai</w:t>
            </w:r>
          </w:p>
        </w:tc>
      </w:tr>
      <w:tr w:rsidR="0008568E" w:rsidRPr="001F282E" w:rsidTr="00921DDA">
        <w:tc>
          <w:tcPr>
            <w:tcW w:w="1213" w:type="dxa"/>
          </w:tcPr>
          <w:p w:rsidR="0008568E" w:rsidRPr="00921DDA" w:rsidRDefault="0008568E" w:rsidP="001F629A">
            <w:pPr>
              <w:rPr>
                <w:szCs w:val="26"/>
              </w:rPr>
            </w:pPr>
            <w:r w:rsidRPr="00921DDA">
              <w:rPr>
                <w:szCs w:val="26"/>
              </w:rPr>
              <w:t>FM</w:t>
            </w:r>
          </w:p>
        </w:tc>
        <w:tc>
          <w:tcPr>
            <w:tcW w:w="4169" w:type="dxa"/>
          </w:tcPr>
          <w:p w:rsidR="0008568E" w:rsidRPr="00921DDA" w:rsidRDefault="0008568E" w:rsidP="001F629A">
            <w:pPr>
              <w:rPr>
                <w:szCs w:val="26"/>
              </w:rPr>
            </w:pPr>
            <w:r w:rsidRPr="00921DDA">
              <w:rPr>
                <w:szCs w:val="26"/>
                <w:shd w:val="clear" w:color="auto" w:fill="FFFFFF"/>
              </w:rPr>
              <w:t>fetal movement</w:t>
            </w:r>
          </w:p>
        </w:tc>
        <w:tc>
          <w:tcPr>
            <w:tcW w:w="3968" w:type="dxa"/>
          </w:tcPr>
          <w:p w:rsidR="0008568E" w:rsidRPr="00921DDA" w:rsidRDefault="0008568E" w:rsidP="001F629A">
            <w:pPr>
              <w:rPr>
                <w:szCs w:val="26"/>
              </w:rPr>
            </w:pPr>
            <w:r w:rsidRPr="00921DDA">
              <w:rPr>
                <w:szCs w:val="26"/>
              </w:rPr>
              <w:t>Sự di chuyển của thai</w:t>
            </w:r>
          </w:p>
        </w:tc>
      </w:tr>
      <w:tr w:rsidR="0008568E" w:rsidRPr="001F282E" w:rsidTr="00921DDA">
        <w:tc>
          <w:tcPr>
            <w:tcW w:w="1213" w:type="dxa"/>
          </w:tcPr>
          <w:p w:rsidR="0008568E" w:rsidRPr="00921DDA" w:rsidRDefault="0008568E" w:rsidP="001F629A">
            <w:pPr>
              <w:rPr>
                <w:szCs w:val="26"/>
              </w:rPr>
            </w:pPr>
            <w:r w:rsidRPr="00921DDA">
              <w:rPr>
                <w:szCs w:val="26"/>
              </w:rPr>
              <w:t>FBM</w:t>
            </w:r>
          </w:p>
        </w:tc>
        <w:tc>
          <w:tcPr>
            <w:tcW w:w="4169" w:type="dxa"/>
          </w:tcPr>
          <w:p w:rsidR="0008568E" w:rsidRPr="00921DDA" w:rsidRDefault="0008568E" w:rsidP="001F629A">
            <w:pPr>
              <w:rPr>
                <w:szCs w:val="26"/>
              </w:rPr>
            </w:pPr>
            <w:r w:rsidRPr="00921DDA">
              <w:rPr>
                <w:szCs w:val="26"/>
                <w:shd w:val="clear" w:color="auto" w:fill="FFFFFF"/>
              </w:rPr>
              <w:t>fetal breathing movement</w:t>
            </w:r>
          </w:p>
        </w:tc>
        <w:tc>
          <w:tcPr>
            <w:tcW w:w="3968" w:type="dxa"/>
          </w:tcPr>
          <w:p w:rsidR="0008568E" w:rsidRPr="00921DDA" w:rsidRDefault="0008568E" w:rsidP="001F629A">
            <w:pPr>
              <w:rPr>
                <w:szCs w:val="26"/>
              </w:rPr>
            </w:pPr>
            <w:r w:rsidRPr="00921DDA">
              <w:rPr>
                <w:szCs w:val="26"/>
              </w:rPr>
              <w:t>Sự dịch chuyển hô hấp</w:t>
            </w:r>
          </w:p>
        </w:tc>
      </w:tr>
      <w:tr w:rsidR="0008568E" w:rsidRPr="001F282E" w:rsidTr="00921DDA">
        <w:tc>
          <w:tcPr>
            <w:tcW w:w="1213" w:type="dxa"/>
          </w:tcPr>
          <w:p w:rsidR="0008568E" w:rsidRPr="00921DDA" w:rsidRDefault="0008568E" w:rsidP="001F629A">
            <w:pPr>
              <w:rPr>
                <w:szCs w:val="26"/>
              </w:rPr>
            </w:pPr>
            <w:r w:rsidRPr="00921DDA">
              <w:rPr>
                <w:szCs w:val="26"/>
              </w:rPr>
              <w:t>PL</w:t>
            </w:r>
          </w:p>
        </w:tc>
        <w:tc>
          <w:tcPr>
            <w:tcW w:w="4169" w:type="dxa"/>
          </w:tcPr>
          <w:p w:rsidR="0008568E" w:rsidRPr="00921DDA" w:rsidRDefault="0008568E" w:rsidP="001F629A">
            <w:pPr>
              <w:rPr>
                <w:szCs w:val="26"/>
              </w:rPr>
            </w:pPr>
            <w:r w:rsidRPr="00921DDA">
              <w:rPr>
                <w:szCs w:val="26"/>
                <w:shd w:val="clear" w:color="auto" w:fill="FFFFFF"/>
              </w:rPr>
              <w:t>fetal tensionPL: placenta level</w:t>
            </w:r>
          </w:p>
        </w:tc>
        <w:tc>
          <w:tcPr>
            <w:tcW w:w="3968" w:type="dxa"/>
          </w:tcPr>
          <w:p w:rsidR="0008568E" w:rsidRPr="00921DDA" w:rsidRDefault="0008568E" w:rsidP="001F629A">
            <w:pPr>
              <w:rPr>
                <w:szCs w:val="26"/>
              </w:rPr>
            </w:pPr>
            <w:r w:rsidRPr="00921DDA">
              <w:rPr>
                <w:szCs w:val="26"/>
              </w:rPr>
              <w:t>Đánh giá mức độ nhau thai</w:t>
            </w:r>
          </w:p>
        </w:tc>
      </w:tr>
      <w:tr w:rsidR="0008568E" w:rsidRPr="001F282E" w:rsidTr="00921DDA">
        <w:tc>
          <w:tcPr>
            <w:tcW w:w="1213" w:type="dxa"/>
          </w:tcPr>
          <w:p w:rsidR="0008568E" w:rsidRPr="00921DDA" w:rsidRDefault="0008568E" w:rsidP="001F629A">
            <w:pPr>
              <w:rPr>
                <w:szCs w:val="26"/>
              </w:rPr>
            </w:pPr>
            <w:r w:rsidRPr="00921DDA">
              <w:rPr>
                <w:szCs w:val="26"/>
              </w:rPr>
              <w:t>MGS</w:t>
            </w:r>
          </w:p>
        </w:tc>
        <w:tc>
          <w:tcPr>
            <w:tcW w:w="4169" w:type="dxa"/>
          </w:tcPr>
          <w:p w:rsidR="0008568E" w:rsidRPr="00921DDA" w:rsidRDefault="0008568E" w:rsidP="001F629A">
            <w:pPr>
              <w:rPr>
                <w:szCs w:val="26"/>
              </w:rPr>
            </w:pPr>
          </w:p>
        </w:tc>
        <w:tc>
          <w:tcPr>
            <w:tcW w:w="3968" w:type="dxa"/>
          </w:tcPr>
          <w:p w:rsidR="0008568E" w:rsidRPr="00921DDA" w:rsidRDefault="0008568E" w:rsidP="001F629A">
            <w:pPr>
              <w:rPr>
                <w:szCs w:val="26"/>
              </w:rPr>
            </w:pPr>
            <w:r w:rsidRPr="00921DDA">
              <w:rPr>
                <w:szCs w:val="26"/>
              </w:rPr>
              <w:t>Tuổi thai trung bình</w:t>
            </w:r>
          </w:p>
        </w:tc>
      </w:tr>
    </w:tbl>
    <w:p w:rsidR="0008568E" w:rsidRDefault="0008568E" w:rsidP="00DA0B61"/>
    <w:p w:rsidR="0008568E" w:rsidRDefault="0008568E" w:rsidP="00DA0B61">
      <w:pPr>
        <w:pStyle w:val="Heading3"/>
      </w:pPr>
      <w:bookmarkStart w:id="46" w:name="_Toc12015565"/>
      <w:r>
        <w:t>Một số chỉ số trong siêu âm tim</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09"/>
        <w:gridCol w:w="4357"/>
        <w:gridCol w:w="3521"/>
      </w:tblGrid>
      <w:tr w:rsidR="0008568E" w:rsidTr="00921DDA">
        <w:tc>
          <w:tcPr>
            <w:tcW w:w="1413" w:type="dxa"/>
          </w:tcPr>
          <w:p w:rsidR="0008568E" w:rsidRPr="00921DDA" w:rsidRDefault="0008568E" w:rsidP="001F629A">
            <w:pPr>
              <w:rPr>
                <w:szCs w:val="26"/>
              </w:rPr>
            </w:pPr>
            <w:r w:rsidRPr="00921DDA">
              <w:rPr>
                <w:szCs w:val="26"/>
              </w:rPr>
              <w:t>Ký hiệu</w:t>
            </w:r>
          </w:p>
        </w:tc>
        <w:tc>
          <w:tcPr>
            <w:tcW w:w="4394" w:type="dxa"/>
          </w:tcPr>
          <w:p w:rsidR="0008568E" w:rsidRPr="00921DDA" w:rsidRDefault="0008568E" w:rsidP="001F629A">
            <w:pPr>
              <w:rPr>
                <w:szCs w:val="26"/>
              </w:rPr>
            </w:pPr>
          </w:p>
        </w:tc>
        <w:tc>
          <w:tcPr>
            <w:tcW w:w="3543" w:type="dxa"/>
          </w:tcPr>
          <w:p w:rsidR="0008568E" w:rsidRPr="00921DDA" w:rsidRDefault="0008568E" w:rsidP="001F629A">
            <w:pPr>
              <w:rPr>
                <w:szCs w:val="26"/>
              </w:rPr>
            </w:pPr>
          </w:p>
        </w:tc>
      </w:tr>
      <w:tr w:rsidR="0008568E" w:rsidTr="00921DDA">
        <w:tc>
          <w:tcPr>
            <w:tcW w:w="1413" w:type="dxa"/>
          </w:tcPr>
          <w:p w:rsidR="0008568E" w:rsidRPr="00921DDA" w:rsidRDefault="0008568E" w:rsidP="001F629A">
            <w:pPr>
              <w:rPr>
                <w:szCs w:val="26"/>
              </w:rPr>
            </w:pPr>
            <w:r>
              <w:t>LVLA4d</w:t>
            </w:r>
          </w:p>
        </w:tc>
        <w:tc>
          <w:tcPr>
            <w:tcW w:w="4394" w:type="dxa"/>
          </w:tcPr>
          <w:p w:rsidR="0008568E" w:rsidRPr="00921DDA" w:rsidRDefault="0008568E" w:rsidP="001F629A">
            <w:pPr>
              <w:rPr>
                <w:szCs w:val="26"/>
              </w:rPr>
            </w:pPr>
            <w:r w:rsidRPr="00080CB8">
              <w:t>Measure the left ventricular lumen area</w:t>
            </w:r>
          </w:p>
        </w:tc>
        <w:tc>
          <w:tcPr>
            <w:tcW w:w="3543" w:type="dxa"/>
          </w:tcPr>
          <w:p w:rsidR="0008568E" w:rsidRPr="00921DDA" w:rsidRDefault="0008568E" w:rsidP="001F629A">
            <w:pPr>
              <w:rPr>
                <w:szCs w:val="26"/>
              </w:rPr>
            </w:pPr>
            <w:r>
              <w:t>Đo diện tích tâm thất trái cuối tâm trương</w:t>
            </w:r>
          </w:p>
        </w:tc>
      </w:tr>
      <w:tr w:rsidR="0008568E" w:rsidTr="00921DDA">
        <w:tc>
          <w:tcPr>
            <w:tcW w:w="1413" w:type="dxa"/>
          </w:tcPr>
          <w:p w:rsidR="0008568E" w:rsidRPr="00921DDA" w:rsidRDefault="0008568E" w:rsidP="001F629A">
            <w:pPr>
              <w:rPr>
                <w:szCs w:val="26"/>
              </w:rPr>
            </w:pPr>
            <w:r>
              <w:t>LVL4d</w:t>
            </w:r>
          </w:p>
        </w:tc>
        <w:tc>
          <w:tcPr>
            <w:tcW w:w="4394" w:type="dxa"/>
          </w:tcPr>
          <w:p w:rsidR="0008568E" w:rsidRPr="00921DDA" w:rsidRDefault="0008568E" w:rsidP="001F629A">
            <w:pPr>
              <w:rPr>
                <w:szCs w:val="26"/>
              </w:rPr>
            </w:pPr>
            <w:r w:rsidRPr="00080CB8">
              <w:t>Left ventricular long axis length</w:t>
            </w:r>
          </w:p>
        </w:tc>
        <w:tc>
          <w:tcPr>
            <w:tcW w:w="3543" w:type="dxa"/>
          </w:tcPr>
          <w:p w:rsidR="0008568E" w:rsidRPr="00921DDA" w:rsidRDefault="0008568E" w:rsidP="001F629A">
            <w:pPr>
              <w:rPr>
                <w:szCs w:val="26"/>
              </w:rPr>
            </w:pPr>
            <w:r>
              <w:t>Chiều dài trục tâm thất trái cuối tâm trương</w:t>
            </w:r>
          </w:p>
        </w:tc>
      </w:tr>
      <w:tr w:rsidR="0008568E" w:rsidTr="00921DDA">
        <w:tc>
          <w:tcPr>
            <w:tcW w:w="1413" w:type="dxa"/>
          </w:tcPr>
          <w:p w:rsidR="0008568E" w:rsidRPr="00921DDA" w:rsidRDefault="0008568E" w:rsidP="001F629A">
            <w:pPr>
              <w:rPr>
                <w:szCs w:val="26"/>
              </w:rPr>
            </w:pPr>
            <w:r>
              <w:t>LVLA4s</w:t>
            </w:r>
          </w:p>
        </w:tc>
        <w:tc>
          <w:tcPr>
            <w:tcW w:w="4394" w:type="dxa"/>
          </w:tcPr>
          <w:p w:rsidR="0008568E" w:rsidRPr="00921DDA" w:rsidRDefault="0008568E" w:rsidP="001F629A">
            <w:pPr>
              <w:rPr>
                <w:szCs w:val="26"/>
              </w:rPr>
            </w:pPr>
            <w:r w:rsidRPr="00080CB8">
              <w:t>Measure the left ventricular lumen area</w:t>
            </w:r>
          </w:p>
        </w:tc>
        <w:tc>
          <w:tcPr>
            <w:tcW w:w="3543" w:type="dxa"/>
          </w:tcPr>
          <w:p w:rsidR="0008568E" w:rsidRPr="00921DDA" w:rsidRDefault="0008568E" w:rsidP="001F629A">
            <w:pPr>
              <w:rPr>
                <w:szCs w:val="26"/>
              </w:rPr>
            </w:pPr>
            <w:r>
              <w:t>Đo diện tích tâm thất trái cuối tâm thu</w:t>
            </w:r>
          </w:p>
        </w:tc>
      </w:tr>
      <w:tr w:rsidR="0008568E" w:rsidTr="00921DDA">
        <w:tc>
          <w:tcPr>
            <w:tcW w:w="1413" w:type="dxa"/>
          </w:tcPr>
          <w:p w:rsidR="0008568E" w:rsidRPr="00921DDA" w:rsidRDefault="0008568E" w:rsidP="001F629A">
            <w:pPr>
              <w:rPr>
                <w:szCs w:val="26"/>
              </w:rPr>
            </w:pPr>
            <w:r>
              <w:t>LVL4s</w:t>
            </w:r>
          </w:p>
        </w:tc>
        <w:tc>
          <w:tcPr>
            <w:tcW w:w="4394" w:type="dxa"/>
          </w:tcPr>
          <w:p w:rsidR="0008568E" w:rsidRPr="00921DDA" w:rsidRDefault="0008568E" w:rsidP="001F629A">
            <w:pPr>
              <w:rPr>
                <w:szCs w:val="26"/>
              </w:rPr>
            </w:pPr>
            <w:r w:rsidRPr="00080CB8">
              <w:t>Left ventricular long axis length</w:t>
            </w:r>
          </w:p>
        </w:tc>
        <w:tc>
          <w:tcPr>
            <w:tcW w:w="3543" w:type="dxa"/>
          </w:tcPr>
          <w:p w:rsidR="0008568E" w:rsidRPr="00921DDA" w:rsidRDefault="0008568E" w:rsidP="001F629A">
            <w:pPr>
              <w:rPr>
                <w:szCs w:val="26"/>
              </w:rPr>
            </w:pPr>
            <w:r>
              <w:t>Chiều dài trục tâm thất trái cuối tâm thu</w:t>
            </w:r>
          </w:p>
        </w:tc>
      </w:tr>
      <w:tr w:rsidR="0008568E" w:rsidTr="00921DDA">
        <w:tc>
          <w:tcPr>
            <w:tcW w:w="1413" w:type="dxa"/>
          </w:tcPr>
          <w:p w:rsidR="0008568E" w:rsidRPr="00921DDA" w:rsidRDefault="0008568E" w:rsidP="001F629A">
            <w:pPr>
              <w:rPr>
                <w:szCs w:val="26"/>
              </w:rPr>
            </w:pPr>
            <w:r>
              <w:t>EDV</w:t>
            </w:r>
          </w:p>
        </w:tc>
        <w:tc>
          <w:tcPr>
            <w:tcW w:w="4394" w:type="dxa"/>
          </w:tcPr>
          <w:p w:rsidR="0008568E" w:rsidRPr="00921DDA" w:rsidRDefault="0008568E" w:rsidP="001F629A">
            <w:pPr>
              <w:rPr>
                <w:szCs w:val="26"/>
              </w:rPr>
            </w:pPr>
            <w:r w:rsidRPr="00921DDA">
              <w:rPr>
                <w:szCs w:val="26"/>
              </w:rPr>
              <w:t>End diastolic volume</w:t>
            </w:r>
          </w:p>
        </w:tc>
        <w:tc>
          <w:tcPr>
            <w:tcW w:w="3543" w:type="dxa"/>
          </w:tcPr>
          <w:p w:rsidR="0008568E" w:rsidRPr="00921DDA" w:rsidRDefault="0008568E" w:rsidP="001F629A">
            <w:pPr>
              <w:rPr>
                <w:szCs w:val="26"/>
              </w:rPr>
            </w:pPr>
            <w:r>
              <w:t>Thể tích cuối tâm trương</w:t>
            </w:r>
          </w:p>
        </w:tc>
      </w:tr>
      <w:tr w:rsidR="0008568E" w:rsidTr="00921DDA">
        <w:tc>
          <w:tcPr>
            <w:tcW w:w="1413" w:type="dxa"/>
          </w:tcPr>
          <w:p w:rsidR="0008568E" w:rsidRPr="00921DDA" w:rsidRDefault="0008568E" w:rsidP="001F629A">
            <w:pPr>
              <w:rPr>
                <w:szCs w:val="26"/>
              </w:rPr>
            </w:pPr>
            <w:r>
              <w:t>ESV</w:t>
            </w:r>
          </w:p>
        </w:tc>
        <w:tc>
          <w:tcPr>
            <w:tcW w:w="4394" w:type="dxa"/>
          </w:tcPr>
          <w:p w:rsidR="0008568E" w:rsidRPr="00921DDA" w:rsidRDefault="0008568E" w:rsidP="001F629A">
            <w:pPr>
              <w:rPr>
                <w:szCs w:val="26"/>
              </w:rPr>
            </w:pPr>
            <w:r w:rsidRPr="00921DDA">
              <w:rPr>
                <w:szCs w:val="26"/>
              </w:rPr>
              <w:t>End systolic volume</w:t>
            </w:r>
          </w:p>
        </w:tc>
        <w:tc>
          <w:tcPr>
            <w:tcW w:w="3543" w:type="dxa"/>
          </w:tcPr>
          <w:p w:rsidR="0008568E" w:rsidRPr="00921DDA" w:rsidRDefault="0008568E" w:rsidP="001F629A">
            <w:pPr>
              <w:rPr>
                <w:szCs w:val="26"/>
              </w:rPr>
            </w:pPr>
            <w:r>
              <w:t>Thể tích cuối tâm thu</w:t>
            </w:r>
          </w:p>
        </w:tc>
      </w:tr>
      <w:tr w:rsidR="0008568E" w:rsidTr="00921DDA">
        <w:tc>
          <w:tcPr>
            <w:tcW w:w="1413" w:type="dxa"/>
          </w:tcPr>
          <w:p w:rsidR="0008568E" w:rsidRPr="00921DDA" w:rsidRDefault="0008568E" w:rsidP="001F629A">
            <w:pPr>
              <w:rPr>
                <w:szCs w:val="26"/>
              </w:rPr>
            </w:pPr>
            <w:r>
              <w:t>LVEF</w:t>
            </w:r>
          </w:p>
        </w:tc>
        <w:tc>
          <w:tcPr>
            <w:tcW w:w="4394" w:type="dxa"/>
          </w:tcPr>
          <w:p w:rsidR="0008568E" w:rsidRPr="00921DDA" w:rsidRDefault="0008568E" w:rsidP="001F629A">
            <w:pPr>
              <w:rPr>
                <w:szCs w:val="26"/>
              </w:rPr>
            </w:pPr>
          </w:p>
        </w:tc>
        <w:tc>
          <w:tcPr>
            <w:tcW w:w="3543" w:type="dxa"/>
          </w:tcPr>
          <w:p w:rsidR="0008568E" w:rsidRDefault="0008568E" w:rsidP="001F629A">
            <w:r>
              <w:t>Phân suất tống máu thất trái</w:t>
            </w:r>
          </w:p>
          <w:p w:rsidR="0008568E" w:rsidRPr="00921DDA" w:rsidRDefault="0008568E" w:rsidP="001F629A">
            <w:pPr>
              <w:rPr>
                <w:szCs w:val="26"/>
              </w:rPr>
            </w:pPr>
            <w:r>
              <w:t>(= (EDV-ESV)/EDV*100)</w:t>
            </w:r>
          </w:p>
        </w:tc>
      </w:tr>
      <w:tr w:rsidR="0008568E" w:rsidTr="00921DDA">
        <w:tc>
          <w:tcPr>
            <w:tcW w:w="1413" w:type="dxa"/>
          </w:tcPr>
          <w:p w:rsidR="0008568E" w:rsidRPr="00921DDA" w:rsidRDefault="0008568E" w:rsidP="001F629A">
            <w:pPr>
              <w:rPr>
                <w:szCs w:val="26"/>
              </w:rPr>
            </w:pPr>
            <w:r>
              <w:t>SV</w:t>
            </w:r>
          </w:p>
        </w:tc>
        <w:tc>
          <w:tcPr>
            <w:tcW w:w="4394" w:type="dxa"/>
          </w:tcPr>
          <w:p w:rsidR="0008568E" w:rsidRPr="00921DDA" w:rsidRDefault="0008568E" w:rsidP="001F629A">
            <w:pPr>
              <w:rPr>
                <w:szCs w:val="26"/>
              </w:rPr>
            </w:pPr>
            <w:r w:rsidRPr="00921DDA">
              <w:rPr>
                <w:szCs w:val="26"/>
              </w:rPr>
              <w:t>Stroke volume</w:t>
            </w:r>
          </w:p>
        </w:tc>
        <w:tc>
          <w:tcPr>
            <w:tcW w:w="3543" w:type="dxa"/>
          </w:tcPr>
          <w:p w:rsidR="0008568E" w:rsidRPr="002E5190" w:rsidRDefault="0008568E" w:rsidP="001F629A">
            <w:r>
              <w:t>Thể tích …</w:t>
            </w:r>
          </w:p>
        </w:tc>
      </w:tr>
      <w:tr w:rsidR="0008568E" w:rsidTr="00921DDA">
        <w:tc>
          <w:tcPr>
            <w:tcW w:w="1413" w:type="dxa"/>
          </w:tcPr>
          <w:p w:rsidR="0008568E" w:rsidRPr="00921DDA" w:rsidRDefault="0008568E" w:rsidP="001F629A">
            <w:pPr>
              <w:rPr>
                <w:szCs w:val="26"/>
              </w:rPr>
            </w:pPr>
            <w:r w:rsidRPr="00921DDA">
              <w:rPr>
                <w:szCs w:val="26"/>
              </w:rPr>
              <w:t>CO</w:t>
            </w:r>
          </w:p>
        </w:tc>
        <w:tc>
          <w:tcPr>
            <w:tcW w:w="4394" w:type="dxa"/>
          </w:tcPr>
          <w:p w:rsidR="0008568E" w:rsidRPr="00921DDA" w:rsidRDefault="0008568E" w:rsidP="001F629A">
            <w:pPr>
              <w:rPr>
                <w:szCs w:val="26"/>
              </w:rPr>
            </w:pPr>
          </w:p>
        </w:tc>
        <w:tc>
          <w:tcPr>
            <w:tcW w:w="3543" w:type="dxa"/>
          </w:tcPr>
          <w:p w:rsidR="0008568E" w:rsidRPr="00921DDA" w:rsidRDefault="0008568E" w:rsidP="001F629A">
            <w:pPr>
              <w:rPr>
                <w:szCs w:val="26"/>
              </w:rPr>
            </w:pPr>
            <w:r>
              <w:t>Cung lượng tim</w:t>
            </w:r>
          </w:p>
        </w:tc>
      </w:tr>
      <w:tr w:rsidR="0008568E" w:rsidTr="00921DDA">
        <w:trPr>
          <w:trHeight w:val="399"/>
        </w:trPr>
        <w:tc>
          <w:tcPr>
            <w:tcW w:w="1413" w:type="dxa"/>
          </w:tcPr>
          <w:p w:rsidR="0008568E" w:rsidRPr="00921DDA" w:rsidRDefault="0008568E" w:rsidP="001F629A">
            <w:pPr>
              <w:rPr>
                <w:szCs w:val="26"/>
              </w:rPr>
            </w:pPr>
            <w:r w:rsidRPr="00921DDA">
              <w:rPr>
                <w:szCs w:val="26"/>
              </w:rPr>
              <w:t>EF</w:t>
            </w:r>
          </w:p>
        </w:tc>
        <w:tc>
          <w:tcPr>
            <w:tcW w:w="4394" w:type="dxa"/>
          </w:tcPr>
          <w:p w:rsidR="0008568E" w:rsidRPr="00921DDA" w:rsidRDefault="0008568E" w:rsidP="001F629A">
            <w:pPr>
              <w:rPr>
                <w:szCs w:val="26"/>
              </w:rPr>
            </w:pPr>
          </w:p>
        </w:tc>
        <w:tc>
          <w:tcPr>
            <w:tcW w:w="3543" w:type="dxa"/>
          </w:tcPr>
          <w:p w:rsidR="0008568E" w:rsidRPr="00921DDA" w:rsidRDefault="0008568E" w:rsidP="001F629A">
            <w:pPr>
              <w:rPr>
                <w:szCs w:val="26"/>
              </w:rPr>
            </w:pPr>
            <w:r>
              <w:t>Phân suất tống máu</w:t>
            </w:r>
          </w:p>
        </w:tc>
      </w:tr>
      <w:tr w:rsidR="0008568E" w:rsidTr="00921DDA">
        <w:tc>
          <w:tcPr>
            <w:tcW w:w="1413" w:type="dxa"/>
          </w:tcPr>
          <w:p w:rsidR="0008568E" w:rsidRPr="00921DDA" w:rsidRDefault="0008568E" w:rsidP="001F629A">
            <w:pPr>
              <w:rPr>
                <w:szCs w:val="26"/>
              </w:rPr>
            </w:pPr>
            <w:r w:rsidRPr="00921DDA">
              <w:rPr>
                <w:szCs w:val="26"/>
              </w:rPr>
              <w:t>FS</w:t>
            </w:r>
          </w:p>
        </w:tc>
        <w:tc>
          <w:tcPr>
            <w:tcW w:w="4394" w:type="dxa"/>
          </w:tcPr>
          <w:p w:rsidR="0008568E" w:rsidRPr="00921DDA" w:rsidRDefault="0008568E" w:rsidP="001F629A">
            <w:pPr>
              <w:rPr>
                <w:szCs w:val="26"/>
              </w:rPr>
            </w:pPr>
            <w:r>
              <w:t>Fractional shortening</w:t>
            </w:r>
          </w:p>
        </w:tc>
        <w:tc>
          <w:tcPr>
            <w:tcW w:w="3543" w:type="dxa"/>
          </w:tcPr>
          <w:p w:rsidR="0008568E" w:rsidRPr="00921DDA" w:rsidRDefault="0008568E" w:rsidP="001F629A">
            <w:pPr>
              <w:rPr>
                <w:szCs w:val="26"/>
              </w:rPr>
            </w:pPr>
            <w:r w:rsidRPr="00921DDA">
              <w:rPr>
                <w:szCs w:val="26"/>
              </w:rPr>
              <w:t>Phân suất rút ngắn</w:t>
            </w:r>
          </w:p>
        </w:tc>
      </w:tr>
      <w:tr w:rsidR="0008568E" w:rsidTr="00921DDA">
        <w:tc>
          <w:tcPr>
            <w:tcW w:w="1413" w:type="dxa"/>
          </w:tcPr>
          <w:p w:rsidR="0008568E" w:rsidRPr="00921DDA" w:rsidRDefault="0008568E" w:rsidP="001F629A">
            <w:pPr>
              <w:rPr>
                <w:szCs w:val="26"/>
              </w:rPr>
            </w:pPr>
            <w:r w:rsidRPr="00921DDA">
              <w:rPr>
                <w:szCs w:val="26"/>
              </w:rPr>
              <w:t>BSA</w:t>
            </w:r>
          </w:p>
        </w:tc>
        <w:tc>
          <w:tcPr>
            <w:tcW w:w="4394" w:type="dxa"/>
          </w:tcPr>
          <w:p w:rsidR="0008568E" w:rsidRPr="00921DDA" w:rsidRDefault="0008568E" w:rsidP="001F629A">
            <w:pPr>
              <w:rPr>
                <w:szCs w:val="26"/>
              </w:rPr>
            </w:pPr>
          </w:p>
        </w:tc>
        <w:tc>
          <w:tcPr>
            <w:tcW w:w="3543" w:type="dxa"/>
          </w:tcPr>
          <w:p w:rsidR="0008568E" w:rsidRPr="00921DDA" w:rsidRDefault="0008568E" w:rsidP="001F629A">
            <w:pPr>
              <w:rPr>
                <w:szCs w:val="26"/>
              </w:rPr>
            </w:pPr>
            <w:r>
              <w:t>Diện tích bề mặt cơ thể</w:t>
            </w:r>
          </w:p>
        </w:tc>
      </w:tr>
      <w:tr w:rsidR="0008568E" w:rsidTr="00921DDA">
        <w:tc>
          <w:tcPr>
            <w:tcW w:w="1413" w:type="dxa"/>
          </w:tcPr>
          <w:p w:rsidR="0008568E" w:rsidRPr="00921DDA" w:rsidRDefault="0008568E" w:rsidP="001F629A">
            <w:pPr>
              <w:rPr>
                <w:szCs w:val="26"/>
              </w:rPr>
            </w:pPr>
            <w:r w:rsidRPr="00921DDA">
              <w:rPr>
                <w:szCs w:val="26"/>
              </w:rPr>
              <w:t>IVS</w:t>
            </w:r>
          </w:p>
        </w:tc>
        <w:tc>
          <w:tcPr>
            <w:tcW w:w="4394" w:type="dxa"/>
          </w:tcPr>
          <w:p w:rsidR="0008568E" w:rsidRPr="00921DDA" w:rsidRDefault="0008568E" w:rsidP="001F629A">
            <w:pPr>
              <w:rPr>
                <w:szCs w:val="26"/>
              </w:rPr>
            </w:pPr>
            <w:r w:rsidRPr="005D0DED">
              <w:t>Measure the interventricular septal thickness</w:t>
            </w:r>
          </w:p>
        </w:tc>
        <w:tc>
          <w:tcPr>
            <w:tcW w:w="3543" w:type="dxa"/>
          </w:tcPr>
          <w:p w:rsidR="0008568E" w:rsidRPr="00921DDA" w:rsidRDefault="0008568E" w:rsidP="001F629A">
            <w:pPr>
              <w:rPr>
                <w:szCs w:val="26"/>
              </w:rPr>
            </w:pPr>
            <w:r w:rsidRPr="00921DDA">
              <w:rPr>
                <w:szCs w:val="26"/>
              </w:rPr>
              <w:t>Đo độ dày vách liên thất</w:t>
            </w:r>
          </w:p>
        </w:tc>
      </w:tr>
      <w:tr w:rsidR="0008568E" w:rsidTr="00921DDA">
        <w:tc>
          <w:tcPr>
            <w:tcW w:w="1413" w:type="dxa"/>
          </w:tcPr>
          <w:p w:rsidR="0008568E" w:rsidRPr="00921DDA" w:rsidRDefault="0008568E" w:rsidP="001F629A">
            <w:pPr>
              <w:rPr>
                <w:szCs w:val="26"/>
              </w:rPr>
            </w:pPr>
            <w:r w:rsidRPr="005D0DED">
              <w:t>LVID</w:t>
            </w:r>
          </w:p>
        </w:tc>
        <w:tc>
          <w:tcPr>
            <w:tcW w:w="4394" w:type="dxa"/>
          </w:tcPr>
          <w:p w:rsidR="0008568E" w:rsidRPr="00921DDA" w:rsidRDefault="0008568E" w:rsidP="001F629A">
            <w:pPr>
              <w:rPr>
                <w:szCs w:val="26"/>
              </w:rPr>
            </w:pPr>
            <w:r w:rsidRPr="005D0DED">
              <w:t>Left ventricular short axis diameter</w:t>
            </w:r>
          </w:p>
        </w:tc>
        <w:tc>
          <w:tcPr>
            <w:tcW w:w="3543" w:type="dxa"/>
          </w:tcPr>
          <w:p w:rsidR="0008568E" w:rsidRPr="00921DDA" w:rsidRDefault="0008568E" w:rsidP="001F629A">
            <w:pPr>
              <w:rPr>
                <w:szCs w:val="26"/>
              </w:rPr>
            </w:pPr>
            <w:r w:rsidRPr="005D0DED">
              <w:t xml:space="preserve">Đường kính </w:t>
            </w:r>
            <w:r>
              <w:t xml:space="preserve">bên trong </w:t>
            </w:r>
            <w:r w:rsidRPr="005D0DED">
              <w:t>tâm thất trái</w:t>
            </w:r>
          </w:p>
        </w:tc>
      </w:tr>
      <w:tr w:rsidR="0008568E" w:rsidTr="00921DDA">
        <w:tc>
          <w:tcPr>
            <w:tcW w:w="1413" w:type="dxa"/>
          </w:tcPr>
          <w:p w:rsidR="0008568E" w:rsidRPr="00921DDA" w:rsidRDefault="0008568E" w:rsidP="001F629A">
            <w:pPr>
              <w:rPr>
                <w:szCs w:val="26"/>
              </w:rPr>
            </w:pPr>
            <w:r w:rsidRPr="00921DDA">
              <w:rPr>
                <w:szCs w:val="26"/>
              </w:rPr>
              <w:t>LVPW</w:t>
            </w:r>
          </w:p>
        </w:tc>
        <w:tc>
          <w:tcPr>
            <w:tcW w:w="4394" w:type="dxa"/>
          </w:tcPr>
          <w:p w:rsidR="0008568E" w:rsidRPr="00921DDA" w:rsidRDefault="0008568E" w:rsidP="001F629A">
            <w:pPr>
              <w:rPr>
                <w:szCs w:val="26"/>
              </w:rPr>
            </w:pPr>
            <w:r w:rsidRPr="00921DDA">
              <w:rPr>
                <w:szCs w:val="26"/>
              </w:rPr>
              <w:t>Left ventricular posterior wall thickness</w:t>
            </w:r>
          </w:p>
        </w:tc>
        <w:tc>
          <w:tcPr>
            <w:tcW w:w="3543" w:type="dxa"/>
          </w:tcPr>
          <w:p w:rsidR="0008568E" w:rsidRPr="00921DDA" w:rsidRDefault="0008568E" w:rsidP="001F629A">
            <w:pPr>
              <w:rPr>
                <w:szCs w:val="26"/>
              </w:rPr>
            </w:pPr>
            <w:r w:rsidRPr="00921DDA">
              <w:rPr>
                <w:szCs w:val="26"/>
              </w:rPr>
              <w:t>Độ dày thành sau tâm thất trái</w:t>
            </w:r>
          </w:p>
        </w:tc>
      </w:tr>
      <w:tr w:rsidR="0008568E" w:rsidTr="00921DDA">
        <w:tc>
          <w:tcPr>
            <w:tcW w:w="1413" w:type="dxa"/>
          </w:tcPr>
          <w:p w:rsidR="0008568E" w:rsidRPr="00921DDA" w:rsidRDefault="0008568E" w:rsidP="001F629A">
            <w:pPr>
              <w:rPr>
                <w:szCs w:val="26"/>
              </w:rPr>
            </w:pPr>
            <w:r w:rsidRPr="00921DDA">
              <w:rPr>
                <w:rStyle w:val="fontstyle01"/>
                <w:rFonts w:ascii="Times New Roman" w:hAnsi="Times New Roman"/>
                <w:sz w:val="26"/>
                <w:szCs w:val="26"/>
              </w:rPr>
              <w:t>GLS</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Global longitudinal strain</w:t>
            </w:r>
          </w:p>
        </w:tc>
        <w:tc>
          <w:tcPr>
            <w:tcW w:w="3543" w:type="dxa"/>
          </w:tcPr>
          <w:p w:rsidR="0008568E" w:rsidRPr="00921DDA" w:rsidRDefault="0008568E" w:rsidP="001F629A">
            <w:pPr>
              <w:rPr>
                <w:szCs w:val="26"/>
              </w:rPr>
            </w:pPr>
          </w:p>
        </w:tc>
      </w:tr>
      <w:tr w:rsidR="0008568E" w:rsidTr="00921DDA">
        <w:tc>
          <w:tcPr>
            <w:tcW w:w="1413" w:type="dxa"/>
          </w:tcPr>
          <w:p w:rsidR="0008568E" w:rsidRPr="00921DDA" w:rsidRDefault="0008568E" w:rsidP="001F629A">
            <w:pPr>
              <w:rPr>
                <w:szCs w:val="26"/>
              </w:rPr>
            </w:pPr>
            <w:r w:rsidRPr="00921DDA">
              <w:rPr>
                <w:rStyle w:val="fontstyle01"/>
                <w:rFonts w:ascii="Times New Roman" w:hAnsi="Times New Roman"/>
                <w:sz w:val="26"/>
                <w:szCs w:val="26"/>
              </w:rPr>
              <w:t>%difD</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Degree of deviation of the left ventricular long axis length at end-diastolic</w:t>
            </w:r>
          </w:p>
        </w:tc>
        <w:tc>
          <w:tcPr>
            <w:tcW w:w="3543" w:type="dxa"/>
          </w:tcPr>
          <w:p w:rsidR="0008568E" w:rsidRPr="00921DDA" w:rsidRDefault="0008568E" w:rsidP="001F629A">
            <w:pPr>
              <w:rPr>
                <w:szCs w:val="26"/>
              </w:rPr>
            </w:pPr>
            <w:r w:rsidRPr="00921DDA">
              <w:rPr>
                <w:rStyle w:val="fontstyle01"/>
                <w:rFonts w:ascii="Times New Roman" w:hAnsi="Times New Roman"/>
                <w:sz w:val="26"/>
                <w:szCs w:val="26"/>
              </w:rPr>
              <w:t>Độ lệch chiều dài truc tâm thất trái cuối kỳ tâm trương</w:t>
            </w:r>
          </w:p>
        </w:tc>
      </w:tr>
      <w:tr w:rsidR="0008568E" w:rsidTr="00921DDA">
        <w:tc>
          <w:tcPr>
            <w:tcW w:w="1413" w:type="dxa"/>
          </w:tcPr>
          <w:p w:rsidR="0008568E" w:rsidRPr="00921DDA" w:rsidRDefault="0008568E" w:rsidP="001F629A">
            <w:pPr>
              <w:rPr>
                <w:szCs w:val="26"/>
              </w:rPr>
            </w:pPr>
            <w:r w:rsidRPr="00921DDA">
              <w:rPr>
                <w:szCs w:val="26"/>
              </w:rPr>
              <w:t>LVESV</w:t>
            </w:r>
          </w:p>
        </w:tc>
        <w:tc>
          <w:tcPr>
            <w:tcW w:w="4394" w:type="dxa"/>
          </w:tcPr>
          <w:p w:rsidR="0008568E" w:rsidRPr="00921DDA" w:rsidRDefault="0008568E" w:rsidP="001F629A">
            <w:pPr>
              <w:rPr>
                <w:szCs w:val="26"/>
              </w:rPr>
            </w:pPr>
          </w:p>
        </w:tc>
        <w:tc>
          <w:tcPr>
            <w:tcW w:w="3543" w:type="dxa"/>
          </w:tcPr>
          <w:p w:rsidR="0008568E" w:rsidRPr="00921DDA" w:rsidRDefault="0008568E" w:rsidP="001F629A">
            <w:pPr>
              <w:rPr>
                <w:szCs w:val="26"/>
              </w:rPr>
            </w:pPr>
            <w:r w:rsidRPr="00921DDA">
              <w:rPr>
                <w:szCs w:val="26"/>
              </w:rPr>
              <w:t>Thể tích tâm thất trái cuối tâm thu</w:t>
            </w:r>
          </w:p>
        </w:tc>
      </w:tr>
      <w:tr w:rsidR="0008568E" w:rsidTr="00921DDA">
        <w:tc>
          <w:tcPr>
            <w:tcW w:w="1413" w:type="dxa"/>
          </w:tcPr>
          <w:p w:rsidR="0008568E" w:rsidRPr="00921DDA" w:rsidRDefault="0008568E" w:rsidP="001F629A">
            <w:pPr>
              <w:rPr>
                <w:szCs w:val="26"/>
              </w:rPr>
            </w:pPr>
            <w:r w:rsidRPr="00921DDA">
              <w:rPr>
                <w:szCs w:val="26"/>
              </w:rPr>
              <w:t>LVEDV</w:t>
            </w:r>
          </w:p>
        </w:tc>
        <w:tc>
          <w:tcPr>
            <w:tcW w:w="4394" w:type="dxa"/>
          </w:tcPr>
          <w:p w:rsidR="0008568E" w:rsidRPr="00921DDA" w:rsidRDefault="0008568E" w:rsidP="001F629A">
            <w:pPr>
              <w:rPr>
                <w:szCs w:val="26"/>
              </w:rPr>
            </w:pPr>
          </w:p>
        </w:tc>
        <w:tc>
          <w:tcPr>
            <w:tcW w:w="3543" w:type="dxa"/>
          </w:tcPr>
          <w:p w:rsidR="0008568E" w:rsidRPr="00921DDA" w:rsidRDefault="0008568E" w:rsidP="001F629A">
            <w:pPr>
              <w:rPr>
                <w:szCs w:val="26"/>
              </w:rPr>
            </w:pPr>
            <w:r w:rsidRPr="00921DDA">
              <w:rPr>
                <w:szCs w:val="26"/>
              </w:rPr>
              <w:t>Thể tích tâm tất trái cuối tâm trương</w:t>
            </w:r>
          </w:p>
        </w:tc>
      </w:tr>
      <w:tr w:rsidR="0008568E" w:rsidTr="00921DDA">
        <w:tc>
          <w:tcPr>
            <w:tcW w:w="1413" w:type="dxa"/>
          </w:tcPr>
          <w:p w:rsidR="0008568E" w:rsidRPr="00921DDA" w:rsidRDefault="0008568E" w:rsidP="001F629A">
            <w:pPr>
              <w:rPr>
                <w:szCs w:val="26"/>
              </w:rPr>
            </w:pPr>
            <w:r w:rsidRPr="00921DDA">
              <w:rPr>
                <w:szCs w:val="26"/>
              </w:rPr>
              <w:t>LVM (LV Mass)</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Calculates left ventricular mass</w:t>
            </w:r>
          </w:p>
        </w:tc>
        <w:tc>
          <w:tcPr>
            <w:tcW w:w="3543" w:type="dxa"/>
          </w:tcPr>
          <w:p w:rsidR="0008568E" w:rsidRPr="00921DDA" w:rsidRDefault="0008568E" w:rsidP="001F629A">
            <w:pPr>
              <w:rPr>
                <w:szCs w:val="26"/>
              </w:rPr>
            </w:pPr>
            <w:r w:rsidRPr="00921DDA">
              <w:rPr>
                <w:rStyle w:val="fontstyle01"/>
                <w:rFonts w:ascii="Times New Roman" w:hAnsi="Times New Roman"/>
                <w:sz w:val="26"/>
                <w:szCs w:val="26"/>
              </w:rPr>
              <w:t>Tính khối lượng thất trái</w:t>
            </w:r>
          </w:p>
        </w:tc>
      </w:tr>
      <w:tr w:rsidR="0008568E" w:rsidTr="00921DDA">
        <w:tc>
          <w:tcPr>
            <w:tcW w:w="1413" w:type="dxa"/>
          </w:tcPr>
          <w:p w:rsidR="0008568E" w:rsidRPr="00921DDA" w:rsidRDefault="0008568E" w:rsidP="001F629A">
            <w:pPr>
              <w:rPr>
                <w:szCs w:val="26"/>
              </w:rPr>
            </w:pPr>
            <w:r w:rsidRPr="00921DDA">
              <w:rPr>
                <w:rStyle w:val="fontstyle01"/>
                <w:rFonts w:ascii="Times New Roman" w:hAnsi="Times New Roman"/>
                <w:sz w:val="26"/>
                <w:szCs w:val="26"/>
              </w:rPr>
              <w:t>RVD</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 xml:space="preserve">Measures the diameter of the right ventricle </w:t>
            </w:r>
          </w:p>
        </w:tc>
        <w:tc>
          <w:tcPr>
            <w:tcW w:w="3543" w:type="dxa"/>
          </w:tcPr>
          <w:p w:rsidR="0008568E" w:rsidRPr="00921DDA" w:rsidRDefault="0008568E" w:rsidP="001F629A">
            <w:pPr>
              <w:rPr>
                <w:szCs w:val="26"/>
              </w:rPr>
            </w:pPr>
            <w:r w:rsidRPr="00921DDA">
              <w:rPr>
                <w:rStyle w:val="fontstyle01"/>
                <w:rFonts w:ascii="Times New Roman" w:hAnsi="Times New Roman"/>
                <w:sz w:val="26"/>
                <w:szCs w:val="26"/>
              </w:rPr>
              <w:t>Đo đường kính tâm thất phải</w:t>
            </w:r>
          </w:p>
        </w:tc>
      </w:tr>
      <w:tr w:rsidR="0008568E" w:rsidTr="00921DDA">
        <w:tc>
          <w:tcPr>
            <w:tcW w:w="1413" w:type="dxa"/>
          </w:tcPr>
          <w:p w:rsidR="0008568E" w:rsidRPr="00921DDA" w:rsidRDefault="0008568E" w:rsidP="001F629A">
            <w:pPr>
              <w:rPr>
                <w:szCs w:val="26"/>
              </w:rPr>
            </w:pPr>
            <w:r w:rsidRPr="00921DDA">
              <w:rPr>
                <w:color w:val="222222"/>
                <w:szCs w:val="26"/>
                <w:lang w:val="vi-VN"/>
              </w:rPr>
              <w:t>AODd</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Measures the aortic diameter</w:t>
            </w:r>
            <w:r w:rsidRPr="00921DDA">
              <w:rPr>
                <w:szCs w:val="26"/>
              </w:rPr>
              <w:t xml:space="preserve"> </w:t>
            </w:r>
          </w:p>
        </w:tc>
        <w:tc>
          <w:tcPr>
            <w:tcW w:w="3543" w:type="dxa"/>
          </w:tcPr>
          <w:p w:rsidR="0008568E" w:rsidRPr="00921DDA" w:rsidRDefault="0008568E" w:rsidP="001F629A">
            <w:pPr>
              <w:rPr>
                <w:szCs w:val="26"/>
              </w:rPr>
            </w:pPr>
            <w:r w:rsidRPr="00921DDA">
              <w:rPr>
                <w:szCs w:val="26"/>
              </w:rPr>
              <w:t>Đo đường kính động mạch chủ</w:t>
            </w:r>
          </w:p>
        </w:tc>
      </w:tr>
      <w:tr w:rsidR="0008568E" w:rsidTr="00921DDA">
        <w:tc>
          <w:tcPr>
            <w:tcW w:w="1413" w:type="dxa"/>
          </w:tcPr>
          <w:p w:rsidR="0008568E" w:rsidRPr="00921DDA" w:rsidRDefault="0008568E" w:rsidP="001F629A">
            <w:pPr>
              <w:rPr>
                <w:szCs w:val="26"/>
              </w:rPr>
            </w:pPr>
            <w:r w:rsidRPr="00921DDA">
              <w:rPr>
                <w:szCs w:val="26"/>
              </w:rPr>
              <w:t>LADs</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 xml:space="preserve">Left atrial diameter </w:t>
            </w:r>
          </w:p>
        </w:tc>
        <w:tc>
          <w:tcPr>
            <w:tcW w:w="3543" w:type="dxa"/>
          </w:tcPr>
          <w:p w:rsidR="0008568E" w:rsidRPr="00921DDA" w:rsidRDefault="0008568E" w:rsidP="001F629A">
            <w:pPr>
              <w:rPr>
                <w:szCs w:val="26"/>
              </w:rPr>
            </w:pPr>
            <w:r w:rsidRPr="00921DDA">
              <w:rPr>
                <w:rStyle w:val="fontstyle01"/>
                <w:rFonts w:ascii="Times New Roman" w:hAnsi="Times New Roman"/>
                <w:sz w:val="26"/>
                <w:szCs w:val="26"/>
              </w:rPr>
              <w:t>Đường kính tâm nhĩ trái</w:t>
            </w:r>
          </w:p>
        </w:tc>
      </w:tr>
      <w:tr w:rsidR="0008568E" w:rsidTr="00921DDA">
        <w:tc>
          <w:tcPr>
            <w:tcW w:w="1413" w:type="dxa"/>
          </w:tcPr>
          <w:p w:rsidR="0008568E" w:rsidRPr="00921DDA" w:rsidRDefault="0008568E" w:rsidP="001F629A">
            <w:pPr>
              <w:rPr>
                <w:szCs w:val="26"/>
              </w:rPr>
            </w:pPr>
            <w:r w:rsidRPr="00921DDA">
              <w:rPr>
                <w:rStyle w:val="fontstyle01"/>
                <w:rFonts w:ascii="Times New Roman" w:hAnsi="Times New Roman"/>
                <w:sz w:val="26"/>
                <w:szCs w:val="26"/>
              </w:rPr>
              <w:t>LA/AO</w:t>
            </w:r>
          </w:p>
        </w:tc>
        <w:tc>
          <w:tcPr>
            <w:tcW w:w="4394" w:type="dxa"/>
          </w:tcPr>
          <w:p w:rsidR="0008568E" w:rsidRPr="00921DDA" w:rsidRDefault="0008568E" w:rsidP="001F629A">
            <w:pPr>
              <w:rPr>
                <w:szCs w:val="26"/>
              </w:rPr>
            </w:pPr>
          </w:p>
        </w:tc>
        <w:tc>
          <w:tcPr>
            <w:tcW w:w="3543" w:type="dxa"/>
          </w:tcPr>
          <w:p w:rsidR="0008568E" w:rsidRPr="00921DDA" w:rsidRDefault="0008568E" w:rsidP="001F629A">
            <w:pPr>
              <w:rPr>
                <w:rStyle w:val="fontstyle01"/>
                <w:rFonts w:ascii="Times New Roman" w:hAnsi="Times New Roman"/>
                <w:sz w:val="26"/>
                <w:szCs w:val="26"/>
              </w:rPr>
            </w:pPr>
            <w:r w:rsidRPr="00921DDA">
              <w:rPr>
                <w:rStyle w:val="fontstyle01"/>
                <w:rFonts w:ascii="Times New Roman" w:hAnsi="Times New Roman"/>
                <w:sz w:val="26"/>
                <w:szCs w:val="26"/>
              </w:rPr>
              <w:t>Đường kính nhĩ trái/ đường kính đông mạch chủ</w:t>
            </w:r>
          </w:p>
          <w:p w:rsidR="0008568E" w:rsidRPr="00921DDA" w:rsidRDefault="0008568E" w:rsidP="001F629A">
            <w:pPr>
              <w:rPr>
                <w:szCs w:val="26"/>
              </w:rPr>
            </w:pPr>
          </w:p>
        </w:tc>
      </w:tr>
      <w:tr w:rsidR="0008568E" w:rsidTr="00921DDA">
        <w:tc>
          <w:tcPr>
            <w:tcW w:w="1413" w:type="dxa"/>
          </w:tcPr>
          <w:p w:rsidR="0008568E" w:rsidRPr="00921DDA" w:rsidRDefault="0008568E" w:rsidP="001F629A">
            <w:pPr>
              <w:rPr>
                <w:szCs w:val="26"/>
              </w:rPr>
            </w:pPr>
            <w:r w:rsidRPr="00921DDA">
              <w:rPr>
                <w:rStyle w:val="fontstyle01"/>
                <w:rFonts w:ascii="Times New Roman" w:hAnsi="Times New Roman"/>
                <w:sz w:val="26"/>
                <w:szCs w:val="26"/>
              </w:rPr>
              <w:t>AVA</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 xml:space="preserve">Aortic valve area </w:t>
            </w:r>
          </w:p>
        </w:tc>
        <w:tc>
          <w:tcPr>
            <w:tcW w:w="3543" w:type="dxa"/>
          </w:tcPr>
          <w:p w:rsidR="0008568E" w:rsidRPr="00921DDA" w:rsidRDefault="0008568E" w:rsidP="001F629A">
            <w:pPr>
              <w:rPr>
                <w:szCs w:val="26"/>
              </w:rPr>
            </w:pPr>
            <w:r w:rsidRPr="00921DDA">
              <w:rPr>
                <w:rStyle w:val="fontstyle01"/>
                <w:rFonts w:ascii="Times New Roman" w:hAnsi="Times New Roman"/>
                <w:sz w:val="26"/>
                <w:szCs w:val="26"/>
              </w:rPr>
              <w:t>Thiết diện van động mạch chủ</w:t>
            </w:r>
          </w:p>
        </w:tc>
      </w:tr>
      <w:tr w:rsidR="0008568E" w:rsidTr="00921DDA">
        <w:tc>
          <w:tcPr>
            <w:tcW w:w="1413" w:type="dxa"/>
          </w:tcPr>
          <w:p w:rsidR="0008568E" w:rsidRPr="00921DDA" w:rsidRDefault="0008568E" w:rsidP="001F629A">
            <w:pPr>
              <w:rPr>
                <w:szCs w:val="26"/>
              </w:rPr>
            </w:pPr>
            <w:r w:rsidRPr="00921DDA">
              <w:rPr>
                <w:rStyle w:val="fontstyle01"/>
                <w:rFonts w:ascii="Times New Roman" w:hAnsi="Times New Roman"/>
                <w:sz w:val="26"/>
                <w:szCs w:val="26"/>
              </w:rPr>
              <w:t>MVA</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 xml:space="preserve">Mitral valve area </w:t>
            </w:r>
          </w:p>
        </w:tc>
        <w:tc>
          <w:tcPr>
            <w:tcW w:w="3543" w:type="dxa"/>
          </w:tcPr>
          <w:p w:rsidR="0008568E" w:rsidRPr="00921DDA" w:rsidRDefault="0008568E" w:rsidP="001F629A">
            <w:pPr>
              <w:rPr>
                <w:szCs w:val="26"/>
              </w:rPr>
            </w:pPr>
            <w:r w:rsidRPr="00921DDA">
              <w:rPr>
                <w:rStyle w:val="fontstyle01"/>
                <w:rFonts w:ascii="Times New Roman" w:hAnsi="Times New Roman"/>
                <w:sz w:val="26"/>
                <w:szCs w:val="26"/>
              </w:rPr>
              <w:t>Thiết diện van hai lá</w:t>
            </w:r>
          </w:p>
        </w:tc>
      </w:tr>
      <w:tr w:rsidR="0008568E" w:rsidTr="00921DDA">
        <w:tc>
          <w:tcPr>
            <w:tcW w:w="1413" w:type="dxa"/>
          </w:tcPr>
          <w:p w:rsidR="0008568E" w:rsidRPr="00921DDA" w:rsidRDefault="0008568E" w:rsidP="001F629A">
            <w:pPr>
              <w:rPr>
                <w:szCs w:val="26"/>
              </w:rPr>
            </w:pPr>
            <w:r w:rsidRPr="00921DDA">
              <w:rPr>
                <w:color w:val="000000"/>
                <w:szCs w:val="26"/>
              </w:rPr>
              <w:t>IVC</w:t>
            </w:r>
          </w:p>
        </w:tc>
        <w:tc>
          <w:tcPr>
            <w:tcW w:w="4394" w:type="dxa"/>
          </w:tcPr>
          <w:p w:rsidR="0008568E" w:rsidRPr="00921DDA" w:rsidRDefault="0008568E" w:rsidP="001F629A">
            <w:pPr>
              <w:rPr>
                <w:szCs w:val="26"/>
              </w:rPr>
            </w:pPr>
            <w:r w:rsidRPr="00921DDA">
              <w:rPr>
                <w:color w:val="000000"/>
                <w:szCs w:val="26"/>
              </w:rPr>
              <w:t xml:space="preserve">Inferior vena cava diameter </w:t>
            </w:r>
          </w:p>
        </w:tc>
        <w:tc>
          <w:tcPr>
            <w:tcW w:w="3543" w:type="dxa"/>
          </w:tcPr>
          <w:p w:rsidR="0008568E" w:rsidRPr="00921DDA" w:rsidRDefault="0008568E" w:rsidP="001F629A">
            <w:pPr>
              <w:rPr>
                <w:szCs w:val="26"/>
              </w:rPr>
            </w:pPr>
            <w:r w:rsidRPr="00921DDA">
              <w:rPr>
                <w:color w:val="000000"/>
                <w:szCs w:val="26"/>
              </w:rPr>
              <w:t>Đường kính tĩnh mạch chủ dưới</w:t>
            </w:r>
          </w:p>
        </w:tc>
      </w:tr>
      <w:tr w:rsidR="0008568E" w:rsidTr="00921DDA">
        <w:tc>
          <w:tcPr>
            <w:tcW w:w="1413" w:type="dxa"/>
          </w:tcPr>
          <w:p w:rsidR="0008568E" w:rsidRPr="00921DDA" w:rsidRDefault="0008568E" w:rsidP="001F629A">
            <w:pPr>
              <w:rPr>
                <w:szCs w:val="26"/>
              </w:rPr>
            </w:pPr>
            <w:r w:rsidRPr="00921DDA">
              <w:rPr>
                <w:color w:val="000000"/>
                <w:szCs w:val="26"/>
              </w:rPr>
              <w:t>LA/RA</w:t>
            </w:r>
          </w:p>
        </w:tc>
        <w:tc>
          <w:tcPr>
            <w:tcW w:w="4394" w:type="dxa"/>
          </w:tcPr>
          <w:p w:rsidR="0008568E" w:rsidRPr="00921DDA" w:rsidRDefault="0008568E" w:rsidP="001F629A">
            <w:pPr>
              <w:rPr>
                <w:szCs w:val="26"/>
              </w:rPr>
            </w:pPr>
          </w:p>
        </w:tc>
        <w:tc>
          <w:tcPr>
            <w:tcW w:w="3543" w:type="dxa"/>
          </w:tcPr>
          <w:p w:rsidR="0008568E" w:rsidRPr="00921DDA" w:rsidRDefault="0008568E" w:rsidP="001F629A">
            <w:pPr>
              <w:rPr>
                <w:color w:val="000000"/>
                <w:szCs w:val="26"/>
              </w:rPr>
            </w:pPr>
            <w:r w:rsidRPr="00921DDA">
              <w:rPr>
                <w:color w:val="000000"/>
                <w:szCs w:val="26"/>
              </w:rPr>
              <w:t>Tỉ lệ thể tích nhĩ trái/phải</w:t>
            </w:r>
          </w:p>
        </w:tc>
      </w:tr>
      <w:tr w:rsidR="0008568E" w:rsidTr="00921DDA">
        <w:tc>
          <w:tcPr>
            <w:tcW w:w="1413" w:type="dxa"/>
          </w:tcPr>
          <w:p w:rsidR="0008568E" w:rsidRPr="00921DDA" w:rsidRDefault="0008568E" w:rsidP="001F629A">
            <w:pPr>
              <w:rPr>
                <w:szCs w:val="26"/>
              </w:rPr>
            </w:pPr>
            <w:r w:rsidRPr="00921DDA">
              <w:rPr>
                <w:color w:val="000000"/>
                <w:szCs w:val="26"/>
              </w:rPr>
              <w:t>LAvol</w:t>
            </w:r>
          </w:p>
        </w:tc>
        <w:tc>
          <w:tcPr>
            <w:tcW w:w="4394" w:type="dxa"/>
          </w:tcPr>
          <w:p w:rsidR="0008568E" w:rsidRPr="00921DDA" w:rsidRDefault="0008568E" w:rsidP="001F629A">
            <w:pPr>
              <w:rPr>
                <w:szCs w:val="26"/>
              </w:rPr>
            </w:pPr>
            <w:r w:rsidRPr="00921DDA">
              <w:rPr>
                <w:color w:val="000000"/>
                <w:szCs w:val="26"/>
              </w:rPr>
              <w:t xml:space="preserve">Left atrial volume </w:t>
            </w:r>
          </w:p>
        </w:tc>
        <w:tc>
          <w:tcPr>
            <w:tcW w:w="3543" w:type="dxa"/>
          </w:tcPr>
          <w:p w:rsidR="0008568E" w:rsidRPr="00921DDA" w:rsidRDefault="0008568E" w:rsidP="001F629A">
            <w:pPr>
              <w:rPr>
                <w:szCs w:val="26"/>
              </w:rPr>
            </w:pPr>
            <w:r w:rsidRPr="00921DDA">
              <w:rPr>
                <w:color w:val="000000"/>
                <w:szCs w:val="26"/>
              </w:rPr>
              <w:t>Thể tích tâm nhĩ trái</w:t>
            </w:r>
          </w:p>
        </w:tc>
      </w:tr>
      <w:tr w:rsidR="0008568E" w:rsidTr="00921DDA">
        <w:tc>
          <w:tcPr>
            <w:tcW w:w="1413" w:type="dxa"/>
          </w:tcPr>
          <w:p w:rsidR="0008568E" w:rsidRPr="00921DDA" w:rsidRDefault="0008568E" w:rsidP="001F629A">
            <w:pPr>
              <w:rPr>
                <w:szCs w:val="26"/>
              </w:rPr>
            </w:pPr>
            <w:r w:rsidRPr="00921DDA">
              <w:rPr>
                <w:rStyle w:val="fontstyle01"/>
                <w:rFonts w:ascii="Times New Roman" w:hAnsi="Times New Roman"/>
                <w:sz w:val="26"/>
                <w:szCs w:val="26"/>
              </w:rPr>
              <w:t>RV AREA ED</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Right ventricular end-diastolic area</w:t>
            </w:r>
          </w:p>
        </w:tc>
        <w:tc>
          <w:tcPr>
            <w:tcW w:w="3543" w:type="dxa"/>
          </w:tcPr>
          <w:p w:rsidR="0008568E" w:rsidRPr="00921DDA" w:rsidRDefault="0008568E" w:rsidP="001F629A">
            <w:pPr>
              <w:rPr>
                <w:szCs w:val="26"/>
              </w:rPr>
            </w:pPr>
            <w:r w:rsidRPr="00921DDA">
              <w:rPr>
                <w:rStyle w:val="fontstyle01"/>
                <w:rFonts w:ascii="Times New Roman" w:hAnsi="Times New Roman"/>
                <w:sz w:val="26"/>
                <w:szCs w:val="26"/>
              </w:rPr>
              <w:t>Diện tích thất phải cuối tâm trương</w:t>
            </w:r>
          </w:p>
        </w:tc>
      </w:tr>
      <w:tr w:rsidR="0008568E" w:rsidTr="00921DDA">
        <w:tc>
          <w:tcPr>
            <w:tcW w:w="1413" w:type="dxa"/>
          </w:tcPr>
          <w:p w:rsidR="0008568E" w:rsidRPr="00921DDA" w:rsidRDefault="0008568E" w:rsidP="001F629A">
            <w:pPr>
              <w:rPr>
                <w:szCs w:val="26"/>
              </w:rPr>
            </w:pPr>
            <w:r w:rsidRPr="00921DDA">
              <w:rPr>
                <w:rStyle w:val="fontstyle01"/>
                <w:rFonts w:ascii="Times New Roman" w:hAnsi="Times New Roman"/>
                <w:sz w:val="26"/>
                <w:szCs w:val="26"/>
              </w:rPr>
              <w:t>RV AREA ES</w:t>
            </w:r>
          </w:p>
        </w:tc>
        <w:tc>
          <w:tcPr>
            <w:tcW w:w="4394" w:type="dxa"/>
          </w:tcPr>
          <w:p w:rsidR="0008568E" w:rsidRPr="00921DDA" w:rsidRDefault="0008568E" w:rsidP="001F629A">
            <w:pPr>
              <w:rPr>
                <w:szCs w:val="26"/>
              </w:rPr>
            </w:pPr>
            <w:r w:rsidRPr="00921DDA">
              <w:rPr>
                <w:rStyle w:val="fontstyle01"/>
                <w:rFonts w:ascii="Times New Roman" w:hAnsi="Times New Roman"/>
                <w:sz w:val="26"/>
                <w:szCs w:val="26"/>
              </w:rPr>
              <w:t>Right ventricular end systolic area</w:t>
            </w:r>
          </w:p>
        </w:tc>
        <w:tc>
          <w:tcPr>
            <w:tcW w:w="3543" w:type="dxa"/>
          </w:tcPr>
          <w:p w:rsidR="0008568E" w:rsidRPr="00921DDA" w:rsidRDefault="0008568E" w:rsidP="001F629A">
            <w:pPr>
              <w:rPr>
                <w:szCs w:val="26"/>
              </w:rPr>
            </w:pPr>
            <w:r w:rsidRPr="00921DDA">
              <w:rPr>
                <w:rStyle w:val="fontstyle01"/>
                <w:rFonts w:ascii="Times New Roman" w:hAnsi="Times New Roman"/>
                <w:sz w:val="26"/>
                <w:szCs w:val="26"/>
              </w:rPr>
              <w:t>Diện tích thất phải cuối tâm thu</w:t>
            </w:r>
          </w:p>
        </w:tc>
      </w:tr>
    </w:tbl>
    <w:p w:rsidR="0008568E" w:rsidRDefault="0008568E" w:rsidP="00DA0B61"/>
    <w:p w:rsidR="0008568E" w:rsidRPr="001F629A" w:rsidRDefault="0008568E" w:rsidP="001F629A">
      <w:pPr>
        <w:pStyle w:val="ListParagraph"/>
        <w:numPr>
          <w:ilvl w:val="0"/>
          <w:numId w:val="75"/>
        </w:numPr>
        <w:rPr>
          <w:rStyle w:val="fontstyle01"/>
          <w:rFonts w:ascii="Times New Roman" w:hAnsi="Times New Roman"/>
          <w:sz w:val="26"/>
          <w:szCs w:val="26"/>
        </w:rPr>
      </w:pPr>
      <w:r w:rsidRPr="001F629A">
        <w:rPr>
          <w:szCs w:val="26"/>
        </w:rPr>
        <w:t xml:space="preserve">pV: </w:t>
      </w:r>
      <w:r w:rsidRPr="001F629A">
        <w:rPr>
          <w:rStyle w:val="fontstyle01"/>
          <w:rFonts w:ascii="Times New Roman" w:hAnsi="Times New Roman"/>
          <w:sz w:val="26"/>
          <w:szCs w:val="26"/>
        </w:rPr>
        <w:t>Peak Blood Velocity (vận tốc đỉnh)</w:t>
      </w:r>
    </w:p>
    <w:p w:rsidR="0008568E" w:rsidRPr="001F629A" w:rsidRDefault="0008568E" w:rsidP="001F629A">
      <w:pPr>
        <w:pStyle w:val="ListParagraph"/>
        <w:numPr>
          <w:ilvl w:val="0"/>
          <w:numId w:val="75"/>
        </w:numPr>
        <w:rPr>
          <w:szCs w:val="26"/>
        </w:rPr>
      </w:pPr>
      <w:r w:rsidRPr="001F629A">
        <w:rPr>
          <w:color w:val="000000"/>
          <w:szCs w:val="26"/>
        </w:rPr>
        <w:t>PG: Peak pressure gradient at valve stenosis (chênh áp …)</w:t>
      </w:r>
    </w:p>
    <w:p w:rsidR="0008568E" w:rsidRPr="001F629A" w:rsidRDefault="0008568E" w:rsidP="001F629A">
      <w:pPr>
        <w:pStyle w:val="ListParagraph"/>
        <w:numPr>
          <w:ilvl w:val="0"/>
          <w:numId w:val="75"/>
        </w:numPr>
        <w:rPr>
          <w:rStyle w:val="fontstyle01"/>
          <w:rFonts w:ascii="Times New Roman" w:hAnsi="Times New Roman"/>
          <w:sz w:val="26"/>
          <w:szCs w:val="26"/>
        </w:rPr>
      </w:pPr>
      <w:r w:rsidRPr="001F629A">
        <w:rPr>
          <w:szCs w:val="26"/>
        </w:rPr>
        <w:t xml:space="preserve">MnV: </w:t>
      </w:r>
      <w:r w:rsidRPr="001F629A">
        <w:rPr>
          <w:rStyle w:val="fontstyle01"/>
          <w:rFonts w:ascii="Times New Roman" w:hAnsi="Times New Roman"/>
          <w:sz w:val="26"/>
          <w:szCs w:val="26"/>
        </w:rPr>
        <w:t>Mean velocity (vận tốc trung bình)</w:t>
      </w:r>
    </w:p>
    <w:p w:rsidR="0008568E" w:rsidRPr="001F629A" w:rsidRDefault="0008568E" w:rsidP="001F629A">
      <w:pPr>
        <w:pStyle w:val="ListParagraph"/>
        <w:numPr>
          <w:ilvl w:val="0"/>
          <w:numId w:val="75"/>
        </w:numPr>
        <w:rPr>
          <w:color w:val="000000"/>
          <w:szCs w:val="26"/>
        </w:rPr>
      </w:pPr>
      <w:r w:rsidRPr="001F629A">
        <w:rPr>
          <w:color w:val="000000"/>
          <w:szCs w:val="26"/>
        </w:rPr>
        <w:t>MPG: Mean pressure gradient at valve stenosis (chênh áp trung bình)</w:t>
      </w:r>
    </w:p>
    <w:p w:rsidR="0008568E" w:rsidRPr="001F629A" w:rsidRDefault="0008568E" w:rsidP="001F629A">
      <w:pPr>
        <w:pStyle w:val="ListParagraph"/>
        <w:numPr>
          <w:ilvl w:val="0"/>
          <w:numId w:val="75"/>
        </w:numPr>
        <w:rPr>
          <w:szCs w:val="26"/>
        </w:rPr>
      </w:pPr>
      <w:r w:rsidRPr="001F629A">
        <w:rPr>
          <w:color w:val="000000"/>
          <w:szCs w:val="26"/>
        </w:rPr>
        <w:t>P1/2T: Pressure half-time (chênh áp ½)</w:t>
      </w:r>
    </w:p>
    <w:p w:rsidR="0008568E" w:rsidRPr="001F629A" w:rsidRDefault="0008568E" w:rsidP="001F629A">
      <w:pPr>
        <w:pStyle w:val="ListParagraph"/>
        <w:numPr>
          <w:ilvl w:val="0"/>
          <w:numId w:val="75"/>
        </w:numPr>
        <w:rPr>
          <w:szCs w:val="26"/>
        </w:rPr>
      </w:pPr>
      <w:r w:rsidRPr="001F629A">
        <w:rPr>
          <w:szCs w:val="26"/>
        </w:rPr>
        <w:t xml:space="preserve">VTI: </w:t>
      </w:r>
      <w:r w:rsidRPr="001F629A">
        <w:rPr>
          <w:rStyle w:val="fontstyle01"/>
          <w:rFonts w:ascii="Times New Roman" w:hAnsi="Times New Roman"/>
          <w:sz w:val="26"/>
          <w:szCs w:val="26"/>
        </w:rPr>
        <w:t xml:space="preserve">Velocity-time integral value (tích phân vận tốc </w:t>
      </w:r>
    </w:p>
    <w:p w:rsidR="0008568E" w:rsidRPr="001F629A" w:rsidRDefault="0008568E" w:rsidP="001F629A">
      <w:pPr>
        <w:pStyle w:val="ListParagraph"/>
        <w:numPr>
          <w:ilvl w:val="0"/>
          <w:numId w:val="75"/>
        </w:numPr>
        <w:rPr>
          <w:szCs w:val="26"/>
        </w:rPr>
      </w:pPr>
      <w:r w:rsidRPr="001F629A">
        <w:rPr>
          <w:szCs w:val="26"/>
        </w:rPr>
        <w:t xml:space="preserve">LVOT: </w:t>
      </w:r>
      <w:r w:rsidRPr="001F629A">
        <w:rPr>
          <w:rStyle w:val="fontstyle01"/>
          <w:rFonts w:ascii="Times New Roman" w:hAnsi="Times New Roman"/>
          <w:sz w:val="26"/>
          <w:szCs w:val="26"/>
        </w:rPr>
        <w:t>Left ventricular outflow tract (buồng tống thất trái)</w:t>
      </w:r>
    </w:p>
    <w:p w:rsidR="0008568E" w:rsidRPr="001F629A" w:rsidRDefault="0008568E" w:rsidP="001F629A">
      <w:pPr>
        <w:pStyle w:val="ListParagraph"/>
        <w:numPr>
          <w:ilvl w:val="0"/>
          <w:numId w:val="75"/>
        </w:numPr>
        <w:rPr>
          <w:szCs w:val="26"/>
        </w:rPr>
      </w:pPr>
      <w:r w:rsidRPr="001F629A">
        <w:rPr>
          <w:szCs w:val="26"/>
        </w:rPr>
        <w:t xml:space="preserve">CSA: </w:t>
      </w:r>
      <w:r w:rsidRPr="001F629A">
        <w:rPr>
          <w:rStyle w:val="fontstyle01"/>
          <w:rFonts w:ascii="Times New Roman" w:hAnsi="Times New Roman"/>
          <w:sz w:val="26"/>
          <w:szCs w:val="26"/>
        </w:rPr>
        <w:t>Left ventricular outflow tract cross-sectional area (thiết diện cắt ngang thất trái)</w:t>
      </w:r>
    </w:p>
    <w:p w:rsidR="0008568E" w:rsidRPr="001F629A" w:rsidRDefault="0008568E" w:rsidP="001F629A">
      <w:pPr>
        <w:pStyle w:val="ListParagraph"/>
        <w:numPr>
          <w:ilvl w:val="0"/>
          <w:numId w:val="75"/>
        </w:numPr>
        <w:rPr>
          <w:szCs w:val="26"/>
        </w:rPr>
      </w:pPr>
      <w:r w:rsidRPr="001F629A">
        <w:rPr>
          <w:szCs w:val="26"/>
        </w:rPr>
        <w:t xml:space="preserve">SV: </w:t>
      </w:r>
      <w:r w:rsidRPr="001F629A">
        <w:rPr>
          <w:rStyle w:val="fontstyle01"/>
          <w:rFonts w:ascii="Times New Roman" w:hAnsi="Times New Roman"/>
          <w:sz w:val="26"/>
          <w:szCs w:val="26"/>
        </w:rPr>
        <w:t>Stroke volume</w:t>
      </w:r>
    </w:p>
    <w:p w:rsidR="0008568E" w:rsidRPr="001F629A" w:rsidRDefault="0008568E" w:rsidP="001F629A">
      <w:pPr>
        <w:pStyle w:val="ListParagraph"/>
        <w:numPr>
          <w:ilvl w:val="0"/>
          <w:numId w:val="75"/>
        </w:numPr>
        <w:rPr>
          <w:szCs w:val="26"/>
        </w:rPr>
      </w:pPr>
      <w:r w:rsidRPr="001F629A">
        <w:rPr>
          <w:szCs w:val="26"/>
        </w:rPr>
        <w:t xml:space="preserve">HR: </w:t>
      </w:r>
      <w:r w:rsidRPr="001F629A">
        <w:rPr>
          <w:rStyle w:val="fontstyle01"/>
          <w:rFonts w:ascii="Times New Roman" w:hAnsi="Times New Roman"/>
          <w:sz w:val="26"/>
          <w:szCs w:val="26"/>
        </w:rPr>
        <w:t xml:space="preserve">Heart rate </w:t>
      </w:r>
    </w:p>
    <w:p w:rsidR="0008568E" w:rsidRPr="001F629A" w:rsidRDefault="0008568E" w:rsidP="001F629A">
      <w:pPr>
        <w:pStyle w:val="ListParagraph"/>
        <w:numPr>
          <w:ilvl w:val="0"/>
          <w:numId w:val="75"/>
        </w:numPr>
        <w:rPr>
          <w:szCs w:val="26"/>
        </w:rPr>
      </w:pPr>
      <w:r w:rsidRPr="001F629A">
        <w:rPr>
          <w:szCs w:val="26"/>
        </w:rPr>
        <w:t xml:space="preserve">CO: </w:t>
      </w:r>
      <w:r w:rsidRPr="001F629A">
        <w:rPr>
          <w:rStyle w:val="fontstyle01"/>
          <w:rFonts w:ascii="Times New Roman" w:hAnsi="Times New Roman"/>
          <w:sz w:val="26"/>
          <w:szCs w:val="26"/>
        </w:rPr>
        <w:t>Cardiac output (cung lượng tim)</w:t>
      </w:r>
    </w:p>
    <w:p w:rsidR="0008568E" w:rsidRPr="001F629A" w:rsidRDefault="0008568E" w:rsidP="001F629A">
      <w:pPr>
        <w:pStyle w:val="ListParagraph"/>
        <w:numPr>
          <w:ilvl w:val="0"/>
          <w:numId w:val="75"/>
        </w:numPr>
        <w:rPr>
          <w:rStyle w:val="fontstyle01"/>
          <w:rFonts w:ascii="Times New Roman" w:hAnsi="Times New Roman"/>
          <w:sz w:val="26"/>
          <w:szCs w:val="26"/>
        </w:rPr>
      </w:pPr>
      <w:r w:rsidRPr="001F629A">
        <w:rPr>
          <w:szCs w:val="26"/>
        </w:rPr>
        <w:t xml:space="preserve">Qp/Qs: </w:t>
      </w:r>
      <w:r w:rsidRPr="001F629A">
        <w:rPr>
          <w:rStyle w:val="fontstyle01"/>
          <w:rFonts w:ascii="Times New Roman" w:hAnsi="Times New Roman"/>
          <w:sz w:val="26"/>
          <w:szCs w:val="26"/>
        </w:rPr>
        <w:t>Ratio of pulmonic flow to systemic flow</w:t>
      </w:r>
    </w:p>
    <w:p w:rsidR="0008568E" w:rsidRPr="001F629A" w:rsidRDefault="0008568E" w:rsidP="001F629A">
      <w:pPr>
        <w:pStyle w:val="ListParagraph"/>
        <w:numPr>
          <w:ilvl w:val="0"/>
          <w:numId w:val="75"/>
        </w:numPr>
        <w:rPr>
          <w:rStyle w:val="fontstyle01"/>
          <w:rFonts w:ascii="Times New Roman" w:hAnsi="Times New Roman"/>
          <w:sz w:val="26"/>
          <w:szCs w:val="26"/>
        </w:rPr>
      </w:pPr>
      <w:r w:rsidRPr="001F629A">
        <w:rPr>
          <w:rStyle w:val="fontstyle01"/>
          <w:rFonts w:ascii="Times New Roman" w:hAnsi="Times New Roman"/>
          <w:sz w:val="26"/>
          <w:szCs w:val="26"/>
        </w:rPr>
        <w:t>eV: tốc độ dòng chảy tâm thất trái cuối tâm trương</w:t>
      </w:r>
    </w:p>
    <w:p w:rsidR="0008568E" w:rsidRPr="001F629A" w:rsidRDefault="0008568E" w:rsidP="001F629A">
      <w:pPr>
        <w:pStyle w:val="ListParagraph"/>
        <w:numPr>
          <w:ilvl w:val="0"/>
          <w:numId w:val="75"/>
        </w:numPr>
        <w:rPr>
          <w:rStyle w:val="fontstyle01"/>
          <w:rFonts w:ascii="Times New Roman" w:hAnsi="Times New Roman"/>
          <w:sz w:val="26"/>
          <w:szCs w:val="26"/>
        </w:rPr>
      </w:pPr>
      <w:r w:rsidRPr="001F629A">
        <w:rPr>
          <w:rStyle w:val="fontstyle01"/>
          <w:rFonts w:ascii="Times New Roman" w:hAnsi="Times New Roman"/>
          <w:sz w:val="26"/>
          <w:szCs w:val="26"/>
        </w:rPr>
        <w:t>aV</w:t>
      </w:r>
    </w:p>
    <w:p w:rsidR="0008568E" w:rsidRPr="001F629A" w:rsidRDefault="0008568E" w:rsidP="001F629A">
      <w:pPr>
        <w:pStyle w:val="ListParagraph"/>
        <w:numPr>
          <w:ilvl w:val="0"/>
          <w:numId w:val="75"/>
        </w:numPr>
        <w:rPr>
          <w:rStyle w:val="fontstyle01"/>
          <w:rFonts w:ascii="Times New Roman" w:hAnsi="Times New Roman"/>
          <w:sz w:val="26"/>
          <w:szCs w:val="26"/>
        </w:rPr>
      </w:pPr>
      <w:r w:rsidRPr="001F629A">
        <w:rPr>
          <w:rStyle w:val="fontstyle01"/>
          <w:rFonts w:ascii="Times New Roman" w:hAnsi="Times New Roman"/>
          <w:sz w:val="26"/>
          <w:szCs w:val="26"/>
        </w:rPr>
        <w:t>E/A</w:t>
      </w:r>
    </w:p>
    <w:p w:rsidR="0008568E" w:rsidRPr="00DA0B61" w:rsidRDefault="0008568E" w:rsidP="00DA0B61"/>
    <w:p w:rsidR="0008568E" w:rsidRPr="009F2792" w:rsidRDefault="0008568E" w:rsidP="00BD60F8">
      <w:pPr>
        <w:pStyle w:val="Heading2"/>
      </w:pPr>
      <w:bookmarkStart w:id="47" w:name="_Toc12015566"/>
      <w:r w:rsidRPr="009F2792">
        <w:t>In và lưu hình ảnh</w:t>
      </w:r>
      <w:bookmarkEnd w:id="47"/>
    </w:p>
    <w:p w:rsidR="0008568E" w:rsidRPr="009F2792" w:rsidRDefault="0008568E" w:rsidP="00BD60F8">
      <w:pPr>
        <w:pStyle w:val="Heading3"/>
      </w:pPr>
      <w:bookmarkStart w:id="48" w:name="_Toc12015567"/>
      <w:r w:rsidRPr="009F2792">
        <w:t>In hình ảnh</w:t>
      </w:r>
      <w:bookmarkEnd w:id="48"/>
    </w:p>
    <w:p w:rsidR="0008568E" w:rsidRDefault="0008568E" w:rsidP="009F2792">
      <w:pPr>
        <w:ind w:firstLine="720"/>
      </w:pPr>
      <w:r>
        <w:t>Sử dụng các bước bên dưới để in hình ảnh được hiển thị trên máy in hoặc máy in DICOM.</w:t>
      </w:r>
    </w:p>
    <w:p w:rsidR="0008568E" w:rsidRDefault="0008568E" w:rsidP="00B41759">
      <w:pPr>
        <w:ind w:firstLine="720"/>
      </w:pPr>
      <w:r>
        <w:t>Thực hiện theo các bước dưới đây để in một hình ảnh dừng hình.</w:t>
      </w:r>
    </w:p>
    <w:p w:rsidR="0008568E" w:rsidRDefault="0008568E" w:rsidP="00FB2A80">
      <w:pPr>
        <w:pStyle w:val="ListParagraph"/>
        <w:numPr>
          <w:ilvl w:val="0"/>
          <w:numId w:val="72"/>
        </w:numPr>
      </w:pPr>
      <w:r>
        <w:t>Tìm kiếm và cuộn để tìm một hình ảnh chất lượng cao.</w:t>
      </w:r>
    </w:p>
    <w:p w:rsidR="0008568E" w:rsidRDefault="0008568E" w:rsidP="007B050C">
      <w:pPr>
        <w:pStyle w:val="ListParagraph"/>
        <w:numPr>
          <w:ilvl w:val="0"/>
          <w:numId w:val="72"/>
        </w:numPr>
      </w:pPr>
      <w:r>
        <w:t>Bấm phím [In]. Màn hình hiển thị được in.</w:t>
      </w:r>
    </w:p>
    <w:p w:rsidR="0008568E" w:rsidRDefault="0008568E" w:rsidP="00B41759">
      <w:pPr>
        <w:ind w:firstLine="720"/>
      </w:pPr>
      <w:r>
        <w:t>Thực hiện theo các bước bên dưới để in hình ảnh thời gian thực.</w:t>
      </w:r>
    </w:p>
    <w:p w:rsidR="0008568E" w:rsidRDefault="0008568E" w:rsidP="00FB2A80">
      <w:pPr>
        <w:pStyle w:val="ListParagraph"/>
        <w:numPr>
          <w:ilvl w:val="0"/>
          <w:numId w:val="73"/>
        </w:numPr>
      </w:pPr>
      <w:r>
        <w:t>Hiển thị hình ảnh thời gian thực chất lượng cao.</w:t>
      </w:r>
    </w:p>
    <w:p w:rsidR="0008568E" w:rsidRDefault="0008568E" w:rsidP="00FB2A80">
      <w:pPr>
        <w:pStyle w:val="ListParagraph"/>
        <w:numPr>
          <w:ilvl w:val="0"/>
          <w:numId w:val="73"/>
        </w:numPr>
      </w:pPr>
      <w:r>
        <w:t>Bấm phím [In]. Màn hình hiển thị được in.</w:t>
      </w:r>
    </w:p>
    <w:p w:rsidR="0008568E" w:rsidRPr="00B41759" w:rsidRDefault="0008568E" w:rsidP="00BD60F8">
      <w:pPr>
        <w:pStyle w:val="Heading3"/>
      </w:pPr>
      <w:bookmarkStart w:id="49" w:name="_Toc12015568"/>
      <w:r w:rsidRPr="00B41759">
        <w:t>Lưu ảnh tĩnh</w:t>
      </w:r>
      <w:bookmarkEnd w:id="49"/>
    </w:p>
    <w:p w:rsidR="0008568E" w:rsidRDefault="0008568E" w:rsidP="00B41759">
      <w:pPr>
        <w:ind w:firstLine="720"/>
      </w:pPr>
      <w:r>
        <w:t xml:space="preserve">Sử dụng chức năng này để lưu hình ảnh trong khi quét hoặc màn hình hiển thị dưới dạng hình ảnh tĩnh. </w:t>
      </w:r>
    </w:p>
    <w:p w:rsidR="0008568E" w:rsidRDefault="0008568E" w:rsidP="00B41759">
      <w:pPr>
        <w:ind w:firstLine="720"/>
      </w:pPr>
      <w:r>
        <w:t>Nhập ID bệnh nhân. Bạn không thể lưu hình ảnh mà không cần nhập ID bệnh nhân.</w:t>
      </w:r>
    </w:p>
    <w:p w:rsidR="0008568E" w:rsidRDefault="0008568E" w:rsidP="00FB2A80">
      <w:pPr>
        <w:pStyle w:val="ListParagraph"/>
        <w:numPr>
          <w:ilvl w:val="0"/>
          <w:numId w:val="74"/>
        </w:numPr>
      </w:pPr>
      <w:r>
        <w:t>Nhấn phím [Dừng hình] để dừng hình.</w:t>
      </w:r>
    </w:p>
    <w:p w:rsidR="0008568E" w:rsidRDefault="0008568E" w:rsidP="00FB2A80">
      <w:pPr>
        <w:pStyle w:val="ListParagraph"/>
        <w:numPr>
          <w:ilvl w:val="0"/>
          <w:numId w:val="74"/>
        </w:numPr>
      </w:pPr>
      <w:r>
        <w:t>Nếu cần, hãy thay đổi đích lưu trữ và định dạng lưu trữ.</w:t>
      </w:r>
    </w:p>
    <w:p w:rsidR="0008568E" w:rsidRDefault="0008568E" w:rsidP="00FB2A80">
      <w:pPr>
        <w:pStyle w:val="ListParagraph"/>
        <w:numPr>
          <w:ilvl w:val="0"/>
          <w:numId w:val="74"/>
        </w:numPr>
      </w:pPr>
      <w:r>
        <w:t>Bấm phím [Lưu trữ].</w:t>
      </w:r>
    </w:p>
    <w:p w:rsidR="0008568E" w:rsidRDefault="0008568E" w:rsidP="00920F4E">
      <w:pPr>
        <w:ind w:firstLine="720"/>
      </w:pPr>
      <w:r>
        <w:t>Hình thu nhỏ của hình ảnh đã lưu được hiển thị trong vùng hình thu nhỏ.</w:t>
      </w:r>
    </w:p>
    <w:p w:rsidR="0008568E" w:rsidRPr="00920F4E" w:rsidRDefault="0008568E" w:rsidP="00BD60F8">
      <w:pPr>
        <w:pStyle w:val="Heading3"/>
      </w:pPr>
      <w:bookmarkStart w:id="50" w:name="_Toc12015569"/>
      <w:r w:rsidRPr="00920F4E">
        <w:t>Lưu hình ảnh động</w:t>
      </w:r>
      <w:bookmarkEnd w:id="50"/>
    </w:p>
    <w:p w:rsidR="0008568E" w:rsidRDefault="0008568E" w:rsidP="00FB2A80">
      <w:pPr>
        <w:ind w:firstLine="720"/>
      </w:pPr>
      <w:r>
        <w:t>Sử dụng chức năng này để lưu hình ảnh trong quá trình quét.</w:t>
      </w:r>
    </w:p>
    <w:p w:rsidR="0008568E" w:rsidRDefault="0008568E" w:rsidP="007B050C">
      <w:r>
        <w:t>Bạn có thể lưu hình ảnh chuyển động bằng chế độ thu nhận, bạn có thể kích hoạt thông qua menu chức năng hoặc cài đặt sẵn ([PresetSetup&gt; Filing]) hoặc sử dụng chức năng lưu ảnh thô thủ công.</w:t>
      </w:r>
    </w:p>
    <w:p w:rsidR="0008568E" w:rsidRDefault="0008568E" w:rsidP="00467840">
      <w:pPr>
        <w:ind w:firstLine="720"/>
      </w:pPr>
      <w:r>
        <w:t>Khi nhấn phím [Lưu trữ], hình ảnh cho khoảng thời gian đặt trước hoặc số nhịp tim trước khi nhấn phím sẽ được lưu trong bộ nhớ.</w:t>
      </w:r>
    </w:p>
    <w:p w:rsidR="0008568E" w:rsidRDefault="0008568E" w:rsidP="00467840">
      <w:pPr>
        <w:ind w:firstLine="720"/>
      </w:pPr>
      <w:r>
        <w:t>Nhấn phím [Lưu trữ] một lần để bắt đầu lưu hình ảnh chuyển động và sau đó nhấn lại phím [Lưu trữ] để dừng lại.</w:t>
      </w:r>
    </w:p>
    <w:p w:rsidR="0008568E" w:rsidRDefault="0008568E" w:rsidP="00467840">
      <w:pPr>
        <w:ind w:firstLine="720"/>
      </w:pPr>
      <w:r>
        <w:t>Hình ảnh chuyển động có thể được lưu trữ ở định dạng Raw hoặc Video Clip. Định dạng Raw và định dạng Video Clip có thể được lưu đồng thời (Raw &amp; V.C.).</w:t>
      </w:r>
      <w:r>
        <w:br w:type="page"/>
      </w:r>
    </w:p>
    <w:p w:rsidR="0008568E" w:rsidRDefault="0008568E" w:rsidP="00184ABA"/>
    <w:p w:rsidR="0008568E" w:rsidRDefault="0008568E" w:rsidP="00BD60F8">
      <w:pPr>
        <w:pStyle w:val="Heading1"/>
      </w:pPr>
      <w:bookmarkStart w:id="51" w:name="_Toc12015570"/>
      <w:r>
        <w:t>Các chức năng</w:t>
      </w:r>
      <w:r w:rsidRPr="00F17407">
        <w:t xml:space="preserve"> điều khiển </w:t>
      </w:r>
      <w:r>
        <w:t xml:space="preserve">trên màn </w:t>
      </w:r>
      <w:r w:rsidRPr="00F17407">
        <w:t>cảm ứng</w:t>
      </w:r>
      <w:bookmarkEnd w:id="51"/>
    </w:p>
    <w:p w:rsidR="0008568E" w:rsidRPr="00BD60F8" w:rsidRDefault="0008568E" w:rsidP="00BD60F8">
      <w:pPr>
        <w:pStyle w:val="ListParagraph"/>
        <w:keepNext/>
        <w:keepLines/>
        <w:numPr>
          <w:ilvl w:val="0"/>
          <w:numId w:val="1"/>
        </w:numPr>
        <w:spacing w:after="120"/>
        <w:ind w:left="0"/>
        <w:contextualSpacing w:val="0"/>
        <w:outlineLvl w:val="1"/>
        <w:rPr>
          <w:rFonts w:ascii="Times New Roman Bold" w:hAnsi="Times New Roman Bold"/>
          <w:b/>
          <w:vanish/>
          <w:szCs w:val="26"/>
        </w:rPr>
      </w:pPr>
      <w:bookmarkStart w:id="52" w:name="_Toc12015571"/>
      <w:bookmarkEnd w:id="52"/>
    </w:p>
    <w:p w:rsidR="0008568E" w:rsidRPr="00BD60F8" w:rsidRDefault="0008568E" w:rsidP="00BD60F8">
      <w:pPr>
        <w:pStyle w:val="Heading2"/>
      </w:pPr>
      <w:bookmarkStart w:id="53" w:name="_Toc12015572"/>
      <w:r>
        <w:t>Các chức năng chính</w:t>
      </w:r>
      <w:bookmarkStart w:id="54" w:name="cac_chuc_nang_chinh"/>
      <w:bookmarkEnd w:id="53"/>
      <w:bookmarkEnd w:id="54"/>
    </w:p>
    <w:p w:rsidR="0008568E" w:rsidRDefault="0008568E" w:rsidP="00BD60F8">
      <w:pPr>
        <w:jc w:val="center"/>
      </w:pPr>
      <w:r w:rsidRPr="0012229F">
        <w:rPr>
          <w:noProof/>
        </w:rPr>
        <w:pict>
          <v:shape id="Picture 25" o:spid="_x0000_i1067" type="#_x0000_t75" style="width:395.25pt;height:295.5pt;visibility:visible">
            <v:imagedata r:id="rId51" o:title=""/>
          </v:shape>
        </w:pict>
      </w:r>
    </w:p>
    <w:p w:rsidR="0008568E" w:rsidRDefault="0008568E" w:rsidP="002929E5">
      <w:r w:rsidRPr="00F17407">
        <w:t xml:space="preserve">(1) </w:t>
      </w:r>
      <w:r>
        <w:t>Phím</w:t>
      </w:r>
      <w:r w:rsidRPr="00F17407">
        <w:t xml:space="preserve"> trực tiếp</w:t>
      </w:r>
    </w:p>
    <w:p w:rsidR="0008568E" w:rsidRDefault="0008568E" w:rsidP="002929E5">
      <w:r w:rsidRPr="00F17407">
        <w:t>(2) Tab</w:t>
      </w:r>
    </w:p>
    <w:p w:rsidR="0008568E" w:rsidRDefault="0008568E" w:rsidP="002929E5">
      <w:r w:rsidRPr="00F17407">
        <w:t>(3) Menu chức năng</w:t>
      </w:r>
    </w:p>
    <w:p w:rsidR="0008568E" w:rsidRDefault="0008568E" w:rsidP="002929E5">
      <w:r>
        <w:t>Phím trực tiếp</w:t>
      </w:r>
    </w:p>
    <w:p w:rsidR="0008568E" w:rsidRDefault="0008568E" w:rsidP="002929E5">
      <w:r>
        <w:t>Phần này giải thích các chức năng có thể được gán cho các phím trực tiếp.</w:t>
      </w:r>
    </w:p>
    <w:p w:rsidR="0008568E" w:rsidRDefault="0008568E" w:rsidP="002929E5">
      <w:r>
        <w:t>Bạn có thể gán các chức năng được đề cập trong chương này cho các phím tùy chỉnh, phím hoặc bàn phím tùy chỉnh (phím F1- F12).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8"/>
        <w:gridCol w:w="6749"/>
      </w:tblGrid>
      <w:tr w:rsidR="0008568E" w:rsidRPr="003F548E" w:rsidTr="00921DDA">
        <w:tc>
          <w:tcPr>
            <w:tcW w:w="9350" w:type="dxa"/>
            <w:gridSpan w:val="2"/>
          </w:tcPr>
          <w:p w:rsidR="0008568E" w:rsidRPr="00921DDA" w:rsidRDefault="0008568E" w:rsidP="002929E5">
            <w:pPr>
              <w:rPr>
                <w:szCs w:val="26"/>
              </w:rPr>
            </w:pPr>
            <w:r w:rsidRPr="00921DDA">
              <w:rPr>
                <w:szCs w:val="26"/>
              </w:rPr>
              <w:t>B mode</w:t>
            </w:r>
          </w:p>
        </w:tc>
      </w:tr>
      <w:tr w:rsidR="0008568E" w:rsidRPr="003F548E" w:rsidTr="00921DDA">
        <w:tc>
          <w:tcPr>
            <w:tcW w:w="2547" w:type="dxa"/>
          </w:tcPr>
          <w:p w:rsidR="0008568E" w:rsidRPr="00921DDA" w:rsidRDefault="0008568E" w:rsidP="002929E5">
            <w:pPr>
              <w:rPr>
                <w:szCs w:val="26"/>
              </w:rPr>
            </w:pPr>
            <w:r w:rsidRPr="00921DDA">
              <w:rPr>
                <w:szCs w:val="26"/>
              </w:rPr>
              <w:t xml:space="preserve">Tên </w:t>
            </w:r>
          </w:p>
        </w:tc>
        <w:tc>
          <w:tcPr>
            <w:tcW w:w="6803" w:type="dxa"/>
          </w:tcPr>
          <w:p w:rsidR="0008568E" w:rsidRPr="00921DDA" w:rsidRDefault="0008568E" w:rsidP="002929E5">
            <w:pPr>
              <w:rPr>
                <w:szCs w:val="26"/>
              </w:rPr>
            </w:pPr>
            <w:r w:rsidRPr="00921DDA">
              <w:rPr>
                <w:szCs w:val="26"/>
              </w:rPr>
              <w:t>Mô tả</w:t>
            </w:r>
          </w:p>
        </w:tc>
      </w:tr>
      <w:tr w:rsidR="0008568E" w:rsidRPr="003F548E" w:rsidTr="00921DDA">
        <w:tc>
          <w:tcPr>
            <w:tcW w:w="2547" w:type="dxa"/>
          </w:tcPr>
          <w:p w:rsidR="0008568E" w:rsidRPr="00921DDA" w:rsidRDefault="0008568E" w:rsidP="002929E5">
            <w:pPr>
              <w:rPr>
                <w:szCs w:val="26"/>
              </w:rPr>
            </w:pPr>
            <w:r w:rsidRPr="00921DDA">
              <w:rPr>
                <w:color w:val="000000"/>
                <w:szCs w:val="26"/>
              </w:rPr>
              <w:t>ANR Type</w:t>
            </w:r>
          </w:p>
        </w:tc>
        <w:tc>
          <w:tcPr>
            <w:tcW w:w="6803" w:type="dxa"/>
          </w:tcPr>
          <w:p w:rsidR="0008568E" w:rsidRPr="00921DDA" w:rsidRDefault="0008568E" w:rsidP="002929E5">
            <w:pPr>
              <w:rPr>
                <w:szCs w:val="26"/>
              </w:rPr>
            </w:pPr>
            <w:r w:rsidRPr="00921DDA">
              <w:rPr>
                <w:szCs w:val="26"/>
              </w:rPr>
              <w:t>Chọn loại của ANR</w:t>
            </w:r>
          </w:p>
        </w:tc>
      </w:tr>
      <w:tr w:rsidR="0008568E" w:rsidRPr="003F548E" w:rsidTr="00921DDA">
        <w:tc>
          <w:tcPr>
            <w:tcW w:w="2547" w:type="dxa"/>
          </w:tcPr>
          <w:p w:rsidR="0008568E" w:rsidRPr="00921DDA" w:rsidRDefault="0008568E" w:rsidP="002929E5">
            <w:pPr>
              <w:rPr>
                <w:szCs w:val="26"/>
              </w:rPr>
            </w:pPr>
            <w:r w:rsidRPr="00921DDA">
              <w:rPr>
                <w:color w:val="000000"/>
                <w:szCs w:val="26"/>
              </w:rPr>
              <w:t>Assist Line</w:t>
            </w:r>
          </w:p>
        </w:tc>
        <w:tc>
          <w:tcPr>
            <w:tcW w:w="6803" w:type="dxa"/>
          </w:tcPr>
          <w:p w:rsidR="0008568E" w:rsidRPr="00921DDA" w:rsidRDefault="0008568E" w:rsidP="002929E5">
            <w:pPr>
              <w:rPr>
                <w:szCs w:val="26"/>
              </w:rPr>
            </w:pPr>
            <w:r w:rsidRPr="00921DDA">
              <w:rPr>
                <w:szCs w:val="26"/>
              </w:rPr>
              <w:t>Hiển thị hoặc ẩn các dòng tương ứng với tỷ lệ mũ</w:t>
            </w:r>
          </w:p>
        </w:tc>
      </w:tr>
      <w:tr w:rsidR="0008568E" w:rsidRPr="003F548E" w:rsidTr="00921DDA">
        <w:tc>
          <w:tcPr>
            <w:tcW w:w="2547" w:type="dxa"/>
          </w:tcPr>
          <w:p w:rsidR="0008568E" w:rsidRPr="00921DDA" w:rsidRDefault="0008568E" w:rsidP="002929E5">
            <w:pPr>
              <w:rPr>
                <w:szCs w:val="26"/>
              </w:rPr>
            </w:pPr>
            <w:r w:rsidRPr="00921DDA">
              <w:rPr>
                <w:color w:val="000000"/>
                <w:szCs w:val="26"/>
              </w:rPr>
              <w:t>Auto-optimizer</w:t>
            </w:r>
          </w:p>
        </w:tc>
        <w:tc>
          <w:tcPr>
            <w:tcW w:w="6803" w:type="dxa"/>
          </w:tcPr>
          <w:p w:rsidR="0008568E" w:rsidRPr="00921DDA" w:rsidRDefault="0008568E" w:rsidP="002929E5">
            <w:pPr>
              <w:rPr>
                <w:szCs w:val="26"/>
              </w:rPr>
            </w:pPr>
            <w:r w:rsidRPr="00921DDA">
              <w:rPr>
                <w:szCs w:val="26"/>
              </w:rPr>
              <w:t>Bắt đầu quá trình ối ưu hóa tự động</w:t>
            </w:r>
          </w:p>
        </w:tc>
      </w:tr>
      <w:tr w:rsidR="0008568E" w:rsidRPr="003F548E" w:rsidTr="00921DDA">
        <w:tc>
          <w:tcPr>
            <w:tcW w:w="2547" w:type="dxa"/>
          </w:tcPr>
          <w:p w:rsidR="0008568E" w:rsidRPr="00921DDA" w:rsidRDefault="0008568E" w:rsidP="002929E5">
            <w:pPr>
              <w:rPr>
                <w:szCs w:val="26"/>
              </w:rPr>
            </w:pPr>
            <w:r w:rsidRPr="00921DDA">
              <w:rPr>
                <w:color w:val="000000"/>
                <w:szCs w:val="26"/>
              </w:rPr>
              <w:t>Auto-optimizer Reset</w:t>
            </w:r>
          </w:p>
        </w:tc>
        <w:tc>
          <w:tcPr>
            <w:tcW w:w="6803" w:type="dxa"/>
          </w:tcPr>
          <w:p w:rsidR="0008568E" w:rsidRPr="00921DDA" w:rsidRDefault="0008568E" w:rsidP="002929E5">
            <w:pPr>
              <w:rPr>
                <w:szCs w:val="26"/>
              </w:rPr>
            </w:pPr>
            <w:r w:rsidRPr="00921DDA">
              <w:rPr>
                <w:szCs w:val="26"/>
              </w:rPr>
              <w:t>Khởi động lại quá trình tối ưu hóa tự động</w:t>
            </w:r>
          </w:p>
        </w:tc>
      </w:tr>
      <w:tr w:rsidR="0008568E" w:rsidRPr="003F548E" w:rsidTr="00921DDA">
        <w:tc>
          <w:tcPr>
            <w:tcW w:w="2547" w:type="dxa"/>
          </w:tcPr>
          <w:p w:rsidR="0008568E" w:rsidRPr="00921DDA" w:rsidRDefault="0008568E" w:rsidP="002929E5">
            <w:pPr>
              <w:rPr>
                <w:szCs w:val="26"/>
              </w:rPr>
            </w:pPr>
            <w:r w:rsidRPr="00921DDA">
              <w:rPr>
                <w:color w:val="000000"/>
                <w:szCs w:val="26"/>
              </w:rPr>
              <w:t>Auto FHR+</w:t>
            </w:r>
          </w:p>
        </w:tc>
        <w:tc>
          <w:tcPr>
            <w:tcW w:w="6803" w:type="dxa"/>
          </w:tcPr>
          <w:p w:rsidR="0008568E" w:rsidRPr="00921DDA" w:rsidRDefault="0008568E" w:rsidP="002929E5">
            <w:pPr>
              <w:rPr>
                <w:szCs w:val="26"/>
              </w:rPr>
            </w:pPr>
            <w:r w:rsidRPr="00921DDA">
              <w:rPr>
                <w:szCs w:val="26"/>
              </w:rPr>
              <w:t>Bắt đầu FHR+ tự động</w:t>
            </w:r>
          </w:p>
        </w:tc>
      </w:tr>
      <w:tr w:rsidR="0008568E" w:rsidRPr="003F548E" w:rsidTr="00921DDA">
        <w:tc>
          <w:tcPr>
            <w:tcW w:w="2547" w:type="dxa"/>
          </w:tcPr>
          <w:p w:rsidR="0008568E" w:rsidRPr="00921DDA" w:rsidRDefault="0008568E" w:rsidP="002929E5">
            <w:pPr>
              <w:rPr>
                <w:szCs w:val="26"/>
              </w:rPr>
            </w:pPr>
            <w:r w:rsidRPr="00921DDA">
              <w:rPr>
                <w:color w:val="000000"/>
                <w:szCs w:val="26"/>
              </w:rPr>
              <w:t>BCF (B)</w:t>
            </w:r>
          </w:p>
        </w:tc>
        <w:tc>
          <w:tcPr>
            <w:tcW w:w="6803" w:type="dxa"/>
          </w:tcPr>
          <w:p w:rsidR="0008568E" w:rsidRPr="00921DDA" w:rsidRDefault="0008568E" w:rsidP="002929E5">
            <w:pPr>
              <w:rPr>
                <w:szCs w:val="26"/>
              </w:rPr>
            </w:pPr>
            <w:r w:rsidRPr="00921DDA">
              <w:rPr>
                <w:szCs w:val="26"/>
              </w:rPr>
              <w:t>Bắt đầu hoặc kết thúc hiển thị của BCF khi bật [HI REX]</w:t>
            </w:r>
          </w:p>
        </w:tc>
      </w:tr>
      <w:tr w:rsidR="0008568E" w:rsidRPr="003F548E" w:rsidTr="00921DDA">
        <w:tc>
          <w:tcPr>
            <w:tcW w:w="2547" w:type="dxa"/>
          </w:tcPr>
          <w:p w:rsidR="0008568E" w:rsidRPr="00921DDA" w:rsidRDefault="0008568E" w:rsidP="002929E5">
            <w:pPr>
              <w:rPr>
                <w:szCs w:val="26"/>
              </w:rPr>
            </w:pPr>
            <w:r w:rsidRPr="00921DDA">
              <w:rPr>
                <w:color w:val="000000"/>
                <w:szCs w:val="26"/>
              </w:rPr>
              <w:t>Bottom Display</w:t>
            </w:r>
          </w:p>
        </w:tc>
        <w:tc>
          <w:tcPr>
            <w:tcW w:w="6803" w:type="dxa"/>
          </w:tcPr>
          <w:p w:rsidR="0008568E" w:rsidRPr="00921DDA" w:rsidRDefault="0008568E" w:rsidP="002929E5">
            <w:pPr>
              <w:rPr>
                <w:szCs w:val="26"/>
              </w:rPr>
            </w:pPr>
            <w:r w:rsidRPr="00921DDA">
              <w:rPr>
                <w:szCs w:val="26"/>
              </w:rPr>
              <w:t>Trong màn hình 360 °, phần dưới 180 ° được hiển thị.</w:t>
            </w:r>
          </w:p>
        </w:tc>
      </w:tr>
      <w:tr w:rsidR="0008568E" w:rsidRPr="003F548E" w:rsidTr="00921DDA">
        <w:tc>
          <w:tcPr>
            <w:tcW w:w="2547" w:type="dxa"/>
          </w:tcPr>
          <w:p w:rsidR="0008568E" w:rsidRPr="00921DDA" w:rsidRDefault="0008568E" w:rsidP="002929E5">
            <w:pPr>
              <w:rPr>
                <w:szCs w:val="26"/>
              </w:rPr>
            </w:pPr>
            <w:r w:rsidRPr="00921DDA">
              <w:rPr>
                <w:color w:val="000000"/>
                <w:szCs w:val="26"/>
              </w:rPr>
              <w:t>Brightness Level</w:t>
            </w:r>
          </w:p>
        </w:tc>
        <w:tc>
          <w:tcPr>
            <w:tcW w:w="6803" w:type="dxa"/>
          </w:tcPr>
          <w:p w:rsidR="0008568E" w:rsidRPr="00921DDA" w:rsidRDefault="0008568E" w:rsidP="002929E5">
            <w:pPr>
              <w:rPr>
                <w:szCs w:val="26"/>
              </w:rPr>
            </w:pPr>
            <w:r w:rsidRPr="00921DDA">
              <w:rPr>
                <w:szCs w:val="26"/>
              </w:rPr>
              <w:t>Nút thay đổi giá trị độ sáng giữa tự động và thủ công</w:t>
            </w:r>
          </w:p>
        </w:tc>
      </w:tr>
      <w:tr w:rsidR="0008568E" w:rsidRPr="003F548E" w:rsidTr="00921DDA">
        <w:tc>
          <w:tcPr>
            <w:tcW w:w="2547" w:type="dxa"/>
          </w:tcPr>
          <w:p w:rsidR="0008568E" w:rsidRPr="00921DDA" w:rsidRDefault="0008568E" w:rsidP="002929E5">
            <w:pPr>
              <w:rPr>
                <w:szCs w:val="26"/>
              </w:rPr>
            </w:pPr>
            <w:r w:rsidRPr="00921DDA">
              <w:rPr>
                <w:color w:val="000000"/>
                <w:szCs w:val="26"/>
              </w:rPr>
              <w:t>Coded</w:t>
            </w:r>
          </w:p>
        </w:tc>
        <w:tc>
          <w:tcPr>
            <w:tcW w:w="6803" w:type="dxa"/>
          </w:tcPr>
          <w:p w:rsidR="0008568E" w:rsidRPr="00921DDA" w:rsidRDefault="0008568E" w:rsidP="002929E5">
            <w:pPr>
              <w:rPr>
                <w:szCs w:val="26"/>
              </w:rPr>
            </w:pPr>
            <w:r w:rsidRPr="00921DDA">
              <w:rPr>
                <w:szCs w:val="26"/>
              </w:rPr>
              <w:t>Hiển thị hình ảnh chế độ B bằng cách sử dụng phương pháp hình ảnh được mã hóa. “Cdl” được hiển thị cho thông tin tần số.</w:t>
            </w:r>
          </w:p>
        </w:tc>
      </w:tr>
      <w:tr w:rsidR="0008568E" w:rsidRPr="003F548E" w:rsidTr="00921DDA">
        <w:tc>
          <w:tcPr>
            <w:tcW w:w="2547" w:type="dxa"/>
          </w:tcPr>
          <w:p w:rsidR="0008568E" w:rsidRPr="00921DDA" w:rsidRDefault="0008568E" w:rsidP="002929E5">
            <w:pPr>
              <w:rPr>
                <w:szCs w:val="26"/>
              </w:rPr>
            </w:pPr>
            <w:r w:rsidRPr="00921DDA">
              <w:rPr>
                <w:color w:val="000000"/>
                <w:szCs w:val="26"/>
              </w:rPr>
              <w:t>Compound</w:t>
            </w:r>
          </w:p>
        </w:tc>
        <w:tc>
          <w:tcPr>
            <w:tcW w:w="6803" w:type="dxa"/>
          </w:tcPr>
          <w:p w:rsidR="0008568E" w:rsidRPr="00921DDA" w:rsidRDefault="0008568E" w:rsidP="002929E5">
            <w:pPr>
              <w:rPr>
                <w:szCs w:val="26"/>
              </w:rPr>
            </w:pPr>
            <w:r w:rsidRPr="00921DDA">
              <w:rPr>
                <w:szCs w:val="26"/>
              </w:rPr>
              <w:t>Bắt đầu hoặc dừng chức năng ghép.</w:t>
            </w:r>
          </w:p>
        </w:tc>
      </w:tr>
      <w:tr w:rsidR="0008568E" w:rsidRPr="003F548E" w:rsidTr="00921DDA">
        <w:tc>
          <w:tcPr>
            <w:tcW w:w="2547" w:type="dxa"/>
          </w:tcPr>
          <w:p w:rsidR="0008568E" w:rsidRPr="00921DDA" w:rsidRDefault="0008568E" w:rsidP="002929E5">
            <w:pPr>
              <w:rPr>
                <w:szCs w:val="26"/>
              </w:rPr>
            </w:pPr>
            <w:r w:rsidRPr="00921DDA">
              <w:rPr>
                <w:color w:val="000000"/>
                <w:szCs w:val="26"/>
              </w:rPr>
              <w:t>Compound #</w:t>
            </w:r>
          </w:p>
        </w:tc>
        <w:tc>
          <w:tcPr>
            <w:tcW w:w="6803" w:type="dxa"/>
          </w:tcPr>
          <w:p w:rsidR="0008568E" w:rsidRPr="00921DDA" w:rsidRDefault="0008568E" w:rsidP="002929E5">
            <w:pPr>
              <w:rPr>
                <w:szCs w:val="26"/>
              </w:rPr>
            </w:pPr>
            <w:r w:rsidRPr="00921DDA">
              <w:rPr>
                <w:szCs w:val="26"/>
              </w:rPr>
              <w:t xml:space="preserve">Thay đổi số lượng các lớp hình ảnh ghép bổ sung. </w:t>
            </w:r>
          </w:p>
        </w:tc>
      </w:tr>
      <w:tr w:rsidR="0008568E" w:rsidRPr="003F548E" w:rsidTr="00921DDA">
        <w:tc>
          <w:tcPr>
            <w:tcW w:w="2547" w:type="dxa"/>
          </w:tcPr>
          <w:p w:rsidR="0008568E" w:rsidRPr="00921DDA" w:rsidRDefault="0008568E" w:rsidP="002929E5">
            <w:pPr>
              <w:rPr>
                <w:szCs w:val="26"/>
              </w:rPr>
            </w:pPr>
            <w:r w:rsidRPr="00921DDA">
              <w:rPr>
                <w:color w:val="000000"/>
                <w:szCs w:val="26"/>
              </w:rPr>
              <w:t>FH Sound (FHR)</w:t>
            </w:r>
          </w:p>
        </w:tc>
        <w:tc>
          <w:tcPr>
            <w:tcW w:w="6803" w:type="dxa"/>
          </w:tcPr>
          <w:p w:rsidR="0008568E" w:rsidRPr="00921DDA" w:rsidRDefault="0008568E" w:rsidP="002929E5">
            <w:pPr>
              <w:rPr>
                <w:szCs w:val="26"/>
              </w:rPr>
            </w:pPr>
            <w:r w:rsidRPr="00921DDA">
              <w:rPr>
                <w:szCs w:val="26"/>
              </w:rPr>
              <w:t>Khi Auto FHR+ được sử dụng, sẽ phát ra tiếng bíp khi mức sóng nhịp tim đạt đỉnh.</w:t>
            </w:r>
          </w:p>
        </w:tc>
      </w:tr>
      <w:tr w:rsidR="0008568E" w:rsidRPr="003F548E" w:rsidTr="00921DDA">
        <w:tc>
          <w:tcPr>
            <w:tcW w:w="2547" w:type="dxa"/>
          </w:tcPr>
          <w:p w:rsidR="0008568E" w:rsidRPr="00921DDA" w:rsidRDefault="0008568E" w:rsidP="002929E5">
            <w:pPr>
              <w:rPr>
                <w:szCs w:val="26"/>
              </w:rPr>
            </w:pPr>
            <w:r w:rsidRPr="00921DDA">
              <w:rPr>
                <w:color w:val="000000"/>
                <w:szCs w:val="26"/>
              </w:rPr>
              <w:t>HI Framerate (B)</w:t>
            </w:r>
          </w:p>
        </w:tc>
        <w:tc>
          <w:tcPr>
            <w:tcW w:w="6803" w:type="dxa"/>
          </w:tcPr>
          <w:p w:rsidR="0008568E" w:rsidRPr="00921DDA" w:rsidRDefault="0008568E" w:rsidP="002929E5">
            <w:pPr>
              <w:rPr>
                <w:szCs w:val="26"/>
              </w:rPr>
            </w:pPr>
            <w:r w:rsidRPr="00921DDA">
              <w:rPr>
                <w:szCs w:val="26"/>
              </w:rPr>
              <w:t>Đặt hình ảnh chế độ B ở tốc độ khung hình cao.</w:t>
            </w:r>
          </w:p>
        </w:tc>
      </w:tr>
      <w:tr w:rsidR="0008568E" w:rsidRPr="003F548E" w:rsidTr="00921DDA">
        <w:tc>
          <w:tcPr>
            <w:tcW w:w="2547" w:type="dxa"/>
          </w:tcPr>
          <w:p w:rsidR="0008568E" w:rsidRPr="00921DDA" w:rsidRDefault="0008568E" w:rsidP="002929E5">
            <w:pPr>
              <w:rPr>
                <w:szCs w:val="26"/>
              </w:rPr>
            </w:pPr>
            <w:r w:rsidRPr="00921DDA">
              <w:rPr>
                <w:color w:val="000000"/>
                <w:szCs w:val="26"/>
              </w:rPr>
              <w:t>HI REZ</w:t>
            </w:r>
          </w:p>
        </w:tc>
        <w:tc>
          <w:tcPr>
            <w:tcW w:w="6803" w:type="dxa"/>
          </w:tcPr>
          <w:p w:rsidR="0008568E" w:rsidRPr="00921DDA" w:rsidRDefault="0008568E" w:rsidP="002929E5">
            <w:pPr>
              <w:rPr>
                <w:szCs w:val="26"/>
              </w:rPr>
            </w:pPr>
            <w:r w:rsidRPr="00921DDA">
              <w:rPr>
                <w:szCs w:val="26"/>
              </w:rPr>
              <w:t>Bắt dầu hoặc dừng chức năng HI REZ.</w:t>
            </w:r>
          </w:p>
        </w:tc>
      </w:tr>
      <w:tr w:rsidR="0008568E" w:rsidRPr="003F548E" w:rsidTr="00921DDA">
        <w:tc>
          <w:tcPr>
            <w:tcW w:w="2547" w:type="dxa"/>
          </w:tcPr>
          <w:p w:rsidR="0008568E" w:rsidRPr="00921DDA" w:rsidRDefault="0008568E" w:rsidP="002929E5">
            <w:pPr>
              <w:rPr>
                <w:szCs w:val="26"/>
              </w:rPr>
            </w:pPr>
            <w:r w:rsidRPr="00921DDA">
              <w:rPr>
                <w:color w:val="000000"/>
                <w:szCs w:val="26"/>
              </w:rPr>
              <w:t>Invert L/R</w:t>
            </w:r>
          </w:p>
        </w:tc>
        <w:tc>
          <w:tcPr>
            <w:tcW w:w="6803" w:type="dxa"/>
          </w:tcPr>
          <w:p w:rsidR="0008568E" w:rsidRPr="00921DDA" w:rsidRDefault="0008568E" w:rsidP="002929E5">
            <w:pPr>
              <w:rPr>
                <w:szCs w:val="26"/>
              </w:rPr>
            </w:pPr>
            <w:r w:rsidRPr="00921DDA">
              <w:rPr>
                <w:szCs w:val="26"/>
              </w:rPr>
              <w:t>Đảo ngược hình ảnh theo chiều ngang.</w:t>
            </w:r>
          </w:p>
        </w:tc>
      </w:tr>
      <w:tr w:rsidR="0008568E" w:rsidRPr="003F548E" w:rsidTr="00921DDA">
        <w:tc>
          <w:tcPr>
            <w:tcW w:w="2547" w:type="dxa"/>
          </w:tcPr>
          <w:p w:rsidR="0008568E" w:rsidRPr="00921DDA" w:rsidRDefault="0008568E" w:rsidP="002929E5">
            <w:pPr>
              <w:rPr>
                <w:szCs w:val="26"/>
              </w:rPr>
            </w:pPr>
            <w:r w:rsidRPr="00921DDA">
              <w:rPr>
                <w:color w:val="000000"/>
                <w:szCs w:val="26"/>
              </w:rPr>
              <w:t>Invert U/L</w:t>
            </w:r>
          </w:p>
        </w:tc>
        <w:tc>
          <w:tcPr>
            <w:tcW w:w="6803" w:type="dxa"/>
          </w:tcPr>
          <w:p w:rsidR="0008568E" w:rsidRPr="00921DDA" w:rsidRDefault="0008568E" w:rsidP="002929E5">
            <w:pPr>
              <w:rPr>
                <w:szCs w:val="26"/>
              </w:rPr>
            </w:pPr>
            <w:r w:rsidRPr="00921DDA">
              <w:rPr>
                <w:szCs w:val="26"/>
              </w:rPr>
              <w:t>Đảo ngược hình ảnh theo chiều dọc.</w:t>
            </w:r>
          </w:p>
        </w:tc>
      </w:tr>
      <w:tr w:rsidR="0008568E" w:rsidRPr="003F548E" w:rsidTr="00921DDA">
        <w:tc>
          <w:tcPr>
            <w:tcW w:w="2547" w:type="dxa"/>
          </w:tcPr>
          <w:p w:rsidR="0008568E" w:rsidRPr="00921DDA" w:rsidRDefault="0008568E" w:rsidP="002929E5">
            <w:pPr>
              <w:rPr>
                <w:szCs w:val="26"/>
              </w:rPr>
            </w:pPr>
            <w:r w:rsidRPr="00921DDA">
              <w:rPr>
                <w:color w:val="000000"/>
                <w:szCs w:val="26"/>
              </w:rPr>
              <w:t>Left Display</w:t>
            </w:r>
          </w:p>
        </w:tc>
        <w:tc>
          <w:tcPr>
            <w:tcW w:w="6803" w:type="dxa"/>
          </w:tcPr>
          <w:p w:rsidR="0008568E" w:rsidRPr="00921DDA" w:rsidRDefault="0008568E" w:rsidP="002929E5">
            <w:pPr>
              <w:rPr>
                <w:szCs w:val="26"/>
              </w:rPr>
            </w:pPr>
            <w:r w:rsidRPr="00921DDA">
              <w:rPr>
                <w:szCs w:val="26"/>
              </w:rPr>
              <w:t>Trong 360</w:t>
            </w:r>
            <w:r w:rsidRPr="00921DDA">
              <w:rPr>
                <w:szCs w:val="26"/>
                <w:vertAlign w:val="superscript"/>
              </w:rPr>
              <w:t>o</w:t>
            </w:r>
            <w:r w:rsidRPr="00921DDA">
              <w:rPr>
                <w:szCs w:val="26"/>
              </w:rPr>
              <w:t>,</w:t>
            </w:r>
            <w:r w:rsidRPr="00921DDA">
              <w:rPr>
                <w:szCs w:val="26"/>
                <w:vertAlign w:val="superscript"/>
              </w:rPr>
              <w:t xml:space="preserve"> </w:t>
            </w:r>
            <w:r w:rsidRPr="00921DDA">
              <w:rPr>
                <w:szCs w:val="26"/>
              </w:rPr>
              <w:t>hiển thị hình ảnh 180</w:t>
            </w:r>
            <w:r w:rsidRPr="00921DDA">
              <w:rPr>
                <w:szCs w:val="26"/>
                <w:vertAlign w:val="superscript"/>
              </w:rPr>
              <w:t xml:space="preserve">o </w:t>
            </w:r>
            <w:r w:rsidRPr="00921DDA">
              <w:rPr>
                <w:szCs w:val="26"/>
              </w:rPr>
              <w:t>phía bên trái.</w:t>
            </w:r>
          </w:p>
        </w:tc>
      </w:tr>
      <w:tr w:rsidR="0008568E" w:rsidRPr="003F548E" w:rsidTr="00921DDA">
        <w:tc>
          <w:tcPr>
            <w:tcW w:w="2547" w:type="dxa"/>
          </w:tcPr>
          <w:p w:rsidR="0008568E" w:rsidRPr="00921DDA" w:rsidRDefault="0008568E" w:rsidP="002929E5">
            <w:pPr>
              <w:rPr>
                <w:szCs w:val="26"/>
              </w:rPr>
            </w:pPr>
            <w:r w:rsidRPr="00921DDA">
              <w:rPr>
                <w:color w:val="000000"/>
                <w:szCs w:val="26"/>
              </w:rPr>
              <w:t>Needle Emphasis</w:t>
            </w:r>
          </w:p>
        </w:tc>
        <w:tc>
          <w:tcPr>
            <w:tcW w:w="6803" w:type="dxa"/>
          </w:tcPr>
          <w:p w:rsidR="0008568E" w:rsidRPr="00921DDA" w:rsidRDefault="0008568E" w:rsidP="002929E5">
            <w:pPr>
              <w:rPr>
                <w:szCs w:val="26"/>
              </w:rPr>
            </w:pPr>
            <w:r w:rsidRPr="00921DDA">
              <w:rPr>
                <w:szCs w:val="26"/>
              </w:rPr>
              <w:t>Cải thiện khả năng hiển thị của sóng dội.</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Panoramic View</w:t>
            </w:r>
          </w:p>
        </w:tc>
        <w:tc>
          <w:tcPr>
            <w:tcW w:w="6803" w:type="dxa"/>
          </w:tcPr>
          <w:p w:rsidR="0008568E" w:rsidRPr="00921DDA" w:rsidRDefault="0008568E" w:rsidP="002929E5">
            <w:pPr>
              <w:rPr>
                <w:szCs w:val="26"/>
              </w:rPr>
            </w:pPr>
            <w:r w:rsidRPr="00921DDA">
              <w:rPr>
                <w:szCs w:val="26"/>
              </w:rPr>
              <w:t>Bắt đầu hoặc kết thúc chế độ hiển thị toàn cảnh.</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Persist. Type (B)</w:t>
            </w:r>
          </w:p>
        </w:tc>
        <w:tc>
          <w:tcPr>
            <w:tcW w:w="6803" w:type="dxa"/>
          </w:tcPr>
          <w:p w:rsidR="0008568E" w:rsidRPr="00921DDA" w:rsidRDefault="0008568E" w:rsidP="002929E5">
            <w:pPr>
              <w:rPr>
                <w:szCs w:val="26"/>
              </w:rPr>
            </w:pPr>
            <w:r w:rsidRPr="00921DDA">
              <w:rPr>
                <w:szCs w:val="26"/>
              </w:rPr>
              <w:t>Phương pháp xử lý tương quan giữa các khung hình.</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Plane</w:t>
            </w:r>
          </w:p>
        </w:tc>
        <w:tc>
          <w:tcPr>
            <w:tcW w:w="6803" w:type="dxa"/>
          </w:tcPr>
          <w:p w:rsidR="0008568E" w:rsidRPr="00921DDA" w:rsidRDefault="0008568E" w:rsidP="002929E5">
            <w:pPr>
              <w:rPr>
                <w:szCs w:val="26"/>
              </w:rPr>
            </w:pP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Plane +</w:t>
            </w:r>
          </w:p>
        </w:tc>
        <w:tc>
          <w:tcPr>
            <w:tcW w:w="6803" w:type="dxa"/>
          </w:tcPr>
          <w:p w:rsidR="0008568E" w:rsidRPr="00921DDA" w:rsidRDefault="0008568E" w:rsidP="002929E5">
            <w:pPr>
              <w:rPr>
                <w:szCs w:val="26"/>
              </w:rPr>
            </w:pP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Puncture Depth Display</w:t>
            </w:r>
          </w:p>
        </w:tc>
        <w:tc>
          <w:tcPr>
            <w:tcW w:w="6803" w:type="dxa"/>
          </w:tcPr>
          <w:p w:rsidR="0008568E" w:rsidRPr="00921DDA" w:rsidRDefault="0008568E" w:rsidP="002929E5">
            <w:pPr>
              <w:rPr>
                <w:szCs w:val="26"/>
              </w:rPr>
            </w:pPr>
            <w:r w:rsidRPr="00921DDA">
              <w:rPr>
                <w:szCs w:val="26"/>
              </w:rPr>
              <w:t>Hiển thị hoặc xóa dấu hiển thị khoảng cách theo chiều sâu chọc dò</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Puncture GuideLine</w:t>
            </w:r>
          </w:p>
        </w:tc>
        <w:tc>
          <w:tcPr>
            <w:tcW w:w="6803" w:type="dxa"/>
          </w:tcPr>
          <w:p w:rsidR="0008568E" w:rsidRPr="00921DDA" w:rsidRDefault="0008568E" w:rsidP="002929E5">
            <w:pPr>
              <w:rPr>
                <w:szCs w:val="26"/>
              </w:rPr>
            </w:pPr>
            <w:r w:rsidRPr="00921DDA">
              <w:rPr>
                <w:szCs w:val="26"/>
              </w:rPr>
              <w:t>Hiển thị hoặc ẩn hướng dẫn chức năng chọc dò</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Puncture Link (NE)</w:t>
            </w:r>
          </w:p>
        </w:tc>
        <w:tc>
          <w:tcPr>
            <w:tcW w:w="6803" w:type="dxa"/>
          </w:tcPr>
          <w:p w:rsidR="0008568E" w:rsidRPr="00921DDA" w:rsidRDefault="0008568E" w:rsidP="002929E5">
            <w:pPr>
              <w:rPr>
                <w:szCs w:val="26"/>
              </w:rPr>
            </w:pPr>
            <w:r w:rsidRPr="00921DDA">
              <w:rPr>
                <w:szCs w:val="26"/>
              </w:rPr>
              <w:t>Hiển thị một đường vuông góc với đường chọc dò khi đầu dò linear được sử dụng và [</w:t>
            </w:r>
            <w:r w:rsidRPr="00921DDA">
              <w:rPr>
                <w:color w:val="000000"/>
                <w:szCs w:val="26"/>
              </w:rPr>
              <w:t>Needle Emphasis] được bật</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Quad</w:t>
            </w:r>
          </w:p>
        </w:tc>
        <w:tc>
          <w:tcPr>
            <w:tcW w:w="6803" w:type="dxa"/>
          </w:tcPr>
          <w:p w:rsidR="0008568E" w:rsidRPr="00921DDA" w:rsidRDefault="0008568E" w:rsidP="002929E5">
            <w:pPr>
              <w:rPr>
                <w:szCs w:val="26"/>
              </w:rPr>
            </w:pPr>
            <w:r w:rsidRPr="00921DDA">
              <w:rPr>
                <w:szCs w:val="26"/>
              </w:rPr>
              <w:t>Chế độ 4 hình.</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Real-time Biplane</w:t>
            </w:r>
          </w:p>
        </w:tc>
        <w:tc>
          <w:tcPr>
            <w:tcW w:w="6803" w:type="dxa"/>
          </w:tcPr>
          <w:p w:rsidR="0008568E" w:rsidRPr="00921DDA" w:rsidRDefault="0008568E" w:rsidP="002929E5">
            <w:pPr>
              <w:rPr>
                <w:szCs w:val="26"/>
              </w:rPr>
            </w:pPr>
            <w:r w:rsidRPr="00921DDA">
              <w:rPr>
                <w:szCs w:val="26"/>
              </w:rPr>
              <w:t>Bắt đầu hoặc dừng hình ảnh biplane thời gian thực.</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Reference Display (Zoom)</w:t>
            </w:r>
          </w:p>
        </w:tc>
        <w:tc>
          <w:tcPr>
            <w:tcW w:w="6803" w:type="dxa"/>
          </w:tcPr>
          <w:p w:rsidR="0008568E" w:rsidRPr="00921DDA" w:rsidRDefault="0008568E" w:rsidP="002929E5">
            <w:pPr>
              <w:rPr>
                <w:szCs w:val="26"/>
              </w:rPr>
            </w:pPr>
            <w:r w:rsidRPr="00921DDA">
              <w:rPr>
                <w:szCs w:val="26"/>
              </w:rPr>
              <w:t>Hiển thị hình ảnh tham chiếu khi phóng to.</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Reset Brightness</w:t>
            </w:r>
          </w:p>
        </w:tc>
        <w:tc>
          <w:tcPr>
            <w:tcW w:w="6803" w:type="dxa"/>
          </w:tcPr>
          <w:p w:rsidR="0008568E" w:rsidRPr="00921DDA" w:rsidRDefault="0008568E" w:rsidP="002929E5">
            <w:pPr>
              <w:rPr>
                <w:szCs w:val="26"/>
              </w:rPr>
            </w:pPr>
            <w:r w:rsidRPr="00921DDA">
              <w:rPr>
                <w:szCs w:val="26"/>
              </w:rPr>
              <w:t>Đặt lại giá trị độ sáng trung bình tự động thu được.</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Right Display</w:t>
            </w:r>
          </w:p>
        </w:tc>
        <w:tc>
          <w:tcPr>
            <w:tcW w:w="6803" w:type="dxa"/>
          </w:tcPr>
          <w:p w:rsidR="0008568E" w:rsidRPr="00921DDA" w:rsidRDefault="0008568E" w:rsidP="002929E5">
            <w:pPr>
              <w:rPr>
                <w:szCs w:val="26"/>
              </w:rPr>
            </w:pPr>
            <w:r w:rsidRPr="00921DDA">
              <w:rPr>
                <w:szCs w:val="26"/>
              </w:rPr>
              <w:t>Hiển thị ảnh 180</w:t>
            </w:r>
            <w:r w:rsidRPr="00921DDA">
              <w:rPr>
                <w:szCs w:val="26"/>
                <w:vertAlign w:val="superscript"/>
              </w:rPr>
              <w:t>o</w:t>
            </w:r>
            <w:r w:rsidRPr="00921DDA">
              <w:rPr>
                <w:szCs w:val="26"/>
              </w:rPr>
              <w:t xml:space="preserve"> từ phía phải.</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Scan Area</w:t>
            </w:r>
          </w:p>
        </w:tc>
        <w:tc>
          <w:tcPr>
            <w:tcW w:w="6803" w:type="dxa"/>
          </w:tcPr>
          <w:p w:rsidR="0008568E" w:rsidRPr="00921DDA" w:rsidRDefault="0008568E" w:rsidP="002929E5">
            <w:pPr>
              <w:rPr>
                <w:szCs w:val="26"/>
              </w:rPr>
            </w:pPr>
            <w:r w:rsidRPr="00921DDA">
              <w:rPr>
                <w:szCs w:val="26"/>
              </w:rPr>
              <w:t>Đặt vùng quét hình ảnh chế độ B</w:t>
            </w:r>
          </w:p>
          <w:p w:rsidR="0008568E" w:rsidRPr="00921DDA" w:rsidRDefault="0008568E" w:rsidP="002929E5">
            <w:pPr>
              <w:rPr>
                <w:szCs w:val="26"/>
              </w:rPr>
            </w:pPr>
            <w:r w:rsidRPr="00921DDA">
              <w:rPr>
                <w:szCs w:val="26"/>
              </w:rPr>
              <w:t>Sử dụng bóng lăn để thay đổi vùng quét.</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Texture</w:t>
            </w:r>
          </w:p>
        </w:tc>
        <w:tc>
          <w:tcPr>
            <w:tcW w:w="6803" w:type="dxa"/>
          </w:tcPr>
          <w:p w:rsidR="0008568E" w:rsidRPr="00921DDA" w:rsidRDefault="0008568E" w:rsidP="002929E5">
            <w:pPr>
              <w:rPr>
                <w:szCs w:val="26"/>
              </w:rPr>
            </w:pPr>
            <w:r w:rsidRPr="00921DDA">
              <w:rPr>
                <w:szCs w:val="26"/>
              </w:rPr>
              <w:t>Chuyển đổi hình ảnh giữa mịn và sắc nét.</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TGC</w:t>
            </w:r>
          </w:p>
        </w:tc>
        <w:tc>
          <w:tcPr>
            <w:tcW w:w="6803" w:type="dxa"/>
          </w:tcPr>
          <w:p w:rsidR="0008568E" w:rsidRPr="00921DDA" w:rsidRDefault="0008568E" w:rsidP="002929E5">
            <w:pPr>
              <w:rPr>
                <w:szCs w:val="26"/>
              </w:rPr>
            </w:pPr>
            <w:r w:rsidRPr="00921DDA">
              <w:rPr>
                <w:szCs w:val="26"/>
              </w:rPr>
              <w:t>Điều chỉnh gain từng phần theo độ sâu.</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TGC Enhancement</w:t>
            </w:r>
          </w:p>
        </w:tc>
        <w:tc>
          <w:tcPr>
            <w:tcW w:w="6803" w:type="dxa"/>
          </w:tcPr>
          <w:p w:rsidR="0008568E" w:rsidRPr="00921DDA" w:rsidRDefault="0008568E" w:rsidP="002929E5">
            <w:pPr>
              <w:rPr>
                <w:szCs w:val="26"/>
              </w:rPr>
            </w:pPr>
            <w:r w:rsidRPr="00921DDA">
              <w:rPr>
                <w:szCs w:val="26"/>
              </w:rPr>
              <w:t>Đặt mức tăng chế độ B và tối ưu hóa mức tăng lưu lượng màu theo chiều sâu.</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THI</w:t>
            </w:r>
          </w:p>
        </w:tc>
        <w:tc>
          <w:tcPr>
            <w:tcW w:w="6803" w:type="dxa"/>
          </w:tcPr>
          <w:p w:rsidR="0008568E" w:rsidRPr="00921DDA" w:rsidRDefault="0008568E" w:rsidP="002929E5">
            <w:pPr>
              <w:rPr>
                <w:szCs w:val="26"/>
              </w:rPr>
            </w:pPr>
            <w:r w:rsidRPr="00921DDA">
              <w:rPr>
                <w:szCs w:val="26"/>
              </w:rPr>
              <w:t>Đặt phương thức để sử dụng khi chế độ truyền là ứng dụng “Tissue harmonic”. Hoặc là FmT, WbT, hoặc HdT được hiển thị dưới dạng thông tin tần số.</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Top Display</w:t>
            </w:r>
          </w:p>
        </w:tc>
        <w:tc>
          <w:tcPr>
            <w:tcW w:w="6803" w:type="dxa"/>
          </w:tcPr>
          <w:p w:rsidR="0008568E" w:rsidRPr="00921DDA" w:rsidRDefault="0008568E" w:rsidP="002929E5">
            <w:pPr>
              <w:rPr>
                <w:szCs w:val="26"/>
              </w:rPr>
            </w:pPr>
            <w:r w:rsidRPr="00921DDA">
              <w:rPr>
                <w:szCs w:val="26"/>
              </w:rPr>
              <w:t>Góc nhìn 180</w:t>
            </w:r>
            <w:r w:rsidRPr="00921DDA">
              <w:rPr>
                <w:szCs w:val="26"/>
                <w:vertAlign w:val="superscript"/>
              </w:rPr>
              <w:t>o</w:t>
            </w:r>
            <w:r w:rsidRPr="00921DDA">
              <w:rPr>
                <w:szCs w:val="26"/>
              </w:rPr>
              <w:t xml:space="preserve"> từ trên xuống.</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Trapezoidal Scanning</w:t>
            </w:r>
          </w:p>
        </w:tc>
        <w:tc>
          <w:tcPr>
            <w:tcW w:w="6803" w:type="dxa"/>
          </w:tcPr>
          <w:p w:rsidR="0008568E" w:rsidRPr="00921DDA" w:rsidRDefault="0008568E" w:rsidP="002929E5">
            <w:pPr>
              <w:rPr>
                <w:szCs w:val="26"/>
              </w:rPr>
            </w:pPr>
            <w:r w:rsidRPr="00921DDA">
              <w:rPr>
                <w:szCs w:val="26"/>
              </w:rPr>
              <w:t>Bắt đầu hoặc kết thúc quét hình thang.</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eFocusing</w:t>
            </w:r>
          </w:p>
        </w:tc>
        <w:tc>
          <w:tcPr>
            <w:tcW w:w="6803" w:type="dxa"/>
          </w:tcPr>
          <w:p w:rsidR="0008568E" w:rsidRPr="00921DDA" w:rsidRDefault="0008568E" w:rsidP="002929E5">
            <w:pPr>
              <w:rPr>
                <w:szCs w:val="26"/>
              </w:rPr>
            </w:pPr>
            <w:r w:rsidRPr="00921DDA">
              <w:rPr>
                <w:szCs w:val="26"/>
              </w:rPr>
              <w:t>Phương pháp xử lý focus tự động (Lấy nét điện tử) cho hình ảnh chế độ B.</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Vertical Shift</w:t>
            </w:r>
          </w:p>
        </w:tc>
        <w:tc>
          <w:tcPr>
            <w:tcW w:w="6803" w:type="dxa"/>
          </w:tcPr>
          <w:p w:rsidR="0008568E" w:rsidRPr="00921DDA" w:rsidRDefault="0008568E" w:rsidP="002929E5">
            <w:pPr>
              <w:rPr>
                <w:szCs w:val="26"/>
              </w:rPr>
            </w:pPr>
            <w:r w:rsidRPr="00921DDA">
              <w:rPr>
                <w:szCs w:val="26"/>
              </w:rPr>
              <w:t>Chuyển hình ảnh chế độ B theo chiều dọc, di chuyển nó theo chiều dọc với bóng lăn.</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iEF</w:t>
            </w:r>
          </w:p>
        </w:tc>
        <w:tc>
          <w:tcPr>
            <w:tcW w:w="6803" w:type="dxa"/>
          </w:tcPr>
          <w:p w:rsidR="0008568E" w:rsidRPr="00921DDA" w:rsidRDefault="0008568E" w:rsidP="002929E5">
            <w:pPr>
              <w:rPr>
                <w:szCs w:val="26"/>
              </w:rPr>
            </w:pPr>
            <w:r w:rsidRPr="00921DDA">
              <w:rPr>
                <w:szCs w:val="26"/>
              </w:rPr>
              <w:t>Bắt đầu IEF.</w:t>
            </w:r>
          </w:p>
        </w:tc>
      </w:tr>
      <w:tr w:rsidR="0008568E" w:rsidRPr="003F548E" w:rsidTr="00921DDA">
        <w:tc>
          <w:tcPr>
            <w:tcW w:w="2547" w:type="dxa"/>
          </w:tcPr>
          <w:p w:rsidR="0008568E" w:rsidRPr="00921DDA" w:rsidRDefault="0008568E" w:rsidP="002929E5">
            <w:pPr>
              <w:rPr>
                <w:color w:val="000000"/>
                <w:szCs w:val="26"/>
              </w:rPr>
            </w:pPr>
            <w:r w:rsidRPr="00921DDA">
              <w:rPr>
                <w:color w:val="000000"/>
                <w:szCs w:val="26"/>
              </w:rPr>
              <w:t>Wide Scanning</w:t>
            </w:r>
          </w:p>
        </w:tc>
        <w:tc>
          <w:tcPr>
            <w:tcW w:w="6803" w:type="dxa"/>
          </w:tcPr>
          <w:p w:rsidR="0008568E" w:rsidRPr="00921DDA" w:rsidRDefault="0008568E" w:rsidP="002929E5">
            <w:pPr>
              <w:rPr>
                <w:szCs w:val="26"/>
              </w:rPr>
            </w:pPr>
            <w:r w:rsidRPr="00921DDA">
              <w:rPr>
                <w:szCs w:val="26"/>
              </w:rPr>
              <w:t>Khởi động hoặc kết thúc quét mở rộng.</w:t>
            </w:r>
          </w:p>
        </w:tc>
      </w:tr>
    </w:tbl>
    <w:p w:rsidR="0008568E" w:rsidRDefault="0008568E" w:rsidP="002929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9"/>
        <w:gridCol w:w="6608"/>
      </w:tblGrid>
      <w:tr w:rsidR="0008568E" w:rsidTr="00921DDA">
        <w:tc>
          <w:tcPr>
            <w:tcW w:w="9350" w:type="dxa"/>
            <w:gridSpan w:val="2"/>
          </w:tcPr>
          <w:p w:rsidR="0008568E" w:rsidRDefault="0008568E" w:rsidP="002929E5">
            <w:r>
              <w:t>D</w:t>
            </w:r>
          </w:p>
        </w:tc>
      </w:tr>
      <w:tr w:rsidR="0008568E" w:rsidTr="00921DDA">
        <w:tc>
          <w:tcPr>
            <w:tcW w:w="2689" w:type="dxa"/>
          </w:tcPr>
          <w:p w:rsidR="0008568E" w:rsidRDefault="0008568E" w:rsidP="002929E5">
            <w:r>
              <w:t>Tên</w:t>
            </w:r>
          </w:p>
        </w:tc>
        <w:tc>
          <w:tcPr>
            <w:tcW w:w="6661" w:type="dxa"/>
          </w:tcPr>
          <w:p w:rsidR="0008568E" w:rsidRDefault="0008568E" w:rsidP="002929E5">
            <w:r>
              <w:t>Mô tả</w:t>
            </w:r>
          </w:p>
        </w:tc>
      </w:tr>
      <w:tr w:rsidR="0008568E" w:rsidRPr="00510E6B" w:rsidTr="00921DDA">
        <w:tc>
          <w:tcPr>
            <w:tcW w:w="2689" w:type="dxa"/>
          </w:tcPr>
          <w:p w:rsidR="0008568E" w:rsidRPr="00921DDA" w:rsidRDefault="0008568E" w:rsidP="002929E5">
            <w:pPr>
              <w:rPr>
                <w:szCs w:val="26"/>
              </w:rPr>
            </w:pPr>
            <w:r w:rsidRPr="00921DDA">
              <w:rPr>
                <w:color w:val="000000"/>
                <w:szCs w:val="26"/>
              </w:rPr>
              <w:t>Auto Angle Correction</w:t>
            </w:r>
          </w:p>
        </w:tc>
        <w:tc>
          <w:tcPr>
            <w:tcW w:w="6661" w:type="dxa"/>
          </w:tcPr>
          <w:p w:rsidR="0008568E" w:rsidRPr="00921DDA" w:rsidRDefault="0008568E" w:rsidP="002929E5">
            <w:pPr>
              <w:rPr>
                <w:szCs w:val="26"/>
              </w:rPr>
            </w:pPr>
            <w:r w:rsidRPr="00921DDA">
              <w:rPr>
                <w:szCs w:val="26"/>
              </w:rPr>
              <w:t>Tự động đặt góc hiệu chỉnh, dựa trên thông tin màu.</w:t>
            </w:r>
          </w:p>
        </w:tc>
      </w:tr>
      <w:tr w:rsidR="0008568E" w:rsidRPr="00510E6B" w:rsidTr="00921DDA">
        <w:tc>
          <w:tcPr>
            <w:tcW w:w="2689" w:type="dxa"/>
          </w:tcPr>
          <w:p w:rsidR="0008568E" w:rsidRPr="00921DDA" w:rsidRDefault="0008568E" w:rsidP="002929E5">
            <w:pPr>
              <w:rPr>
                <w:szCs w:val="26"/>
              </w:rPr>
            </w:pPr>
            <w:r w:rsidRPr="00921DDA">
              <w:rPr>
                <w:szCs w:val="26"/>
              </w:rPr>
              <w:t>CW</w:t>
            </w:r>
          </w:p>
        </w:tc>
        <w:tc>
          <w:tcPr>
            <w:tcW w:w="6661" w:type="dxa"/>
          </w:tcPr>
          <w:p w:rsidR="0008568E" w:rsidRPr="00921DDA" w:rsidRDefault="0008568E" w:rsidP="002929E5">
            <w:pPr>
              <w:rPr>
                <w:szCs w:val="26"/>
              </w:rPr>
            </w:pPr>
            <w:r w:rsidRPr="00921DDA">
              <w:rPr>
                <w:szCs w:val="26"/>
              </w:rPr>
              <w:t>Chuyển sang hiển thị màn hình kép của hình ảnh chụp cắt lớp và chế độ CW</w:t>
            </w:r>
          </w:p>
        </w:tc>
      </w:tr>
      <w:tr w:rsidR="0008568E" w:rsidRPr="00510E6B" w:rsidTr="00921DDA">
        <w:tc>
          <w:tcPr>
            <w:tcW w:w="2689" w:type="dxa"/>
          </w:tcPr>
          <w:p w:rsidR="0008568E" w:rsidRPr="00921DDA" w:rsidRDefault="0008568E" w:rsidP="002929E5">
            <w:pPr>
              <w:rPr>
                <w:szCs w:val="26"/>
              </w:rPr>
            </w:pPr>
            <w:r w:rsidRPr="00921DDA">
              <w:rPr>
                <w:color w:val="000000"/>
                <w:szCs w:val="26"/>
              </w:rPr>
              <w:t>Dop Cursor</w:t>
            </w:r>
          </w:p>
        </w:tc>
        <w:tc>
          <w:tcPr>
            <w:tcW w:w="6661" w:type="dxa"/>
          </w:tcPr>
          <w:p w:rsidR="0008568E" w:rsidRPr="00921DDA" w:rsidRDefault="0008568E" w:rsidP="002929E5">
            <w:pPr>
              <w:rPr>
                <w:szCs w:val="26"/>
              </w:rPr>
            </w:pPr>
            <w:r w:rsidRPr="00921DDA">
              <w:rPr>
                <w:szCs w:val="26"/>
              </w:rPr>
              <w:t>Hiển thị con trỏ Dop trên hình ảnh chụp cắt lớp</w:t>
            </w:r>
          </w:p>
        </w:tc>
      </w:tr>
      <w:tr w:rsidR="0008568E" w:rsidRPr="00510E6B" w:rsidTr="00921DDA">
        <w:tc>
          <w:tcPr>
            <w:tcW w:w="2689" w:type="dxa"/>
          </w:tcPr>
          <w:p w:rsidR="0008568E" w:rsidRPr="00921DDA" w:rsidRDefault="0008568E" w:rsidP="002929E5">
            <w:pPr>
              <w:rPr>
                <w:szCs w:val="26"/>
              </w:rPr>
            </w:pPr>
            <w:r w:rsidRPr="00921DDA">
              <w:rPr>
                <w:color w:val="000000"/>
                <w:szCs w:val="26"/>
              </w:rPr>
              <w:t>Dop Cursor Assist</w:t>
            </w:r>
          </w:p>
        </w:tc>
        <w:tc>
          <w:tcPr>
            <w:tcW w:w="6661" w:type="dxa"/>
          </w:tcPr>
          <w:p w:rsidR="0008568E" w:rsidRPr="00921DDA" w:rsidRDefault="0008568E" w:rsidP="002929E5">
            <w:pPr>
              <w:rPr>
                <w:szCs w:val="26"/>
              </w:rPr>
            </w:pPr>
            <w:r w:rsidRPr="00921DDA">
              <w:rPr>
                <w:szCs w:val="26"/>
              </w:rPr>
              <w:t>Đặt âm lượng mẫu đến một vị trí thích hợp</w:t>
            </w:r>
          </w:p>
        </w:tc>
      </w:tr>
      <w:tr w:rsidR="0008568E" w:rsidRPr="00510E6B" w:rsidTr="00921DDA">
        <w:tc>
          <w:tcPr>
            <w:tcW w:w="2689" w:type="dxa"/>
          </w:tcPr>
          <w:p w:rsidR="0008568E" w:rsidRPr="00921DDA" w:rsidRDefault="0008568E" w:rsidP="002929E5">
            <w:pPr>
              <w:rPr>
                <w:szCs w:val="26"/>
              </w:rPr>
            </w:pPr>
            <w:r w:rsidRPr="00921DDA">
              <w:rPr>
                <w:color w:val="000000"/>
                <w:szCs w:val="26"/>
              </w:rPr>
              <w:t>Doppler Auto Trace</w:t>
            </w:r>
          </w:p>
        </w:tc>
        <w:tc>
          <w:tcPr>
            <w:tcW w:w="6661" w:type="dxa"/>
          </w:tcPr>
          <w:p w:rsidR="0008568E" w:rsidRPr="00921DDA" w:rsidRDefault="0008568E" w:rsidP="002929E5">
            <w:pPr>
              <w:rPr>
                <w:szCs w:val="26"/>
              </w:rPr>
            </w:pPr>
            <w:r w:rsidRPr="00921DDA">
              <w:rPr>
                <w:szCs w:val="26"/>
              </w:rPr>
              <w:t>Bắt đầu hoặc kết thúc Doppler Auto Trace</w:t>
            </w:r>
          </w:p>
        </w:tc>
      </w:tr>
      <w:tr w:rsidR="0008568E" w:rsidRPr="00510E6B" w:rsidTr="00921DDA">
        <w:tc>
          <w:tcPr>
            <w:tcW w:w="2689" w:type="dxa"/>
          </w:tcPr>
          <w:p w:rsidR="0008568E" w:rsidRPr="00921DDA" w:rsidRDefault="0008568E" w:rsidP="002929E5">
            <w:pPr>
              <w:rPr>
                <w:szCs w:val="26"/>
              </w:rPr>
            </w:pPr>
            <w:r w:rsidRPr="00921DDA">
              <w:rPr>
                <w:color w:val="000000"/>
                <w:szCs w:val="26"/>
              </w:rPr>
              <w:t>Freeze Trigger</w:t>
            </w:r>
          </w:p>
        </w:tc>
        <w:tc>
          <w:tcPr>
            <w:tcW w:w="6661" w:type="dxa"/>
          </w:tcPr>
          <w:p w:rsidR="0008568E" w:rsidRPr="00921DDA" w:rsidRDefault="0008568E" w:rsidP="002929E5">
            <w:pPr>
              <w:rPr>
                <w:szCs w:val="26"/>
              </w:rPr>
            </w:pPr>
            <w:r w:rsidRPr="00921DDA">
              <w:rPr>
                <w:szCs w:val="26"/>
              </w:rPr>
              <w:t>Hiển thị đường dấu vết và kết quả đo khi hình ảnh bị Dừng hình.</w:t>
            </w:r>
          </w:p>
        </w:tc>
      </w:tr>
      <w:tr w:rsidR="0008568E" w:rsidRPr="00510E6B" w:rsidTr="00921DDA">
        <w:tc>
          <w:tcPr>
            <w:tcW w:w="2689" w:type="dxa"/>
          </w:tcPr>
          <w:p w:rsidR="0008568E" w:rsidRPr="00921DDA" w:rsidRDefault="0008568E" w:rsidP="002929E5">
            <w:pPr>
              <w:rPr>
                <w:szCs w:val="26"/>
              </w:rPr>
            </w:pPr>
            <w:r w:rsidRPr="00921DDA">
              <w:rPr>
                <w:color w:val="000000"/>
                <w:szCs w:val="26"/>
              </w:rPr>
              <w:t>Full M/D</w:t>
            </w:r>
          </w:p>
        </w:tc>
        <w:tc>
          <w:tcPr>
            <w:tcW w:w="6661" w:type="dxa"/>
          </w:tcPr>
          <w:p w:rsidR="0008568E" w:rsidRPr="00921DDA" w:rsidRDefault="0008568E" w:rsidP="002929E5">
            <w:pPr>
              <w:rPr>
                <w:szCs w:val="26"/>
              </w:rPr>
            </w:pPr>
            <w:r w:rsidRPr="00921DDA">
              <w:rPr>
                <w:szCs w:val="26"/>
              </w:rPr>
              <w:t>Hiển thị hình ảnh quét (M, PW, CW, TD-PW) trên một màn hình.</w:t>
            </w:r>
          </w:p>
        </w:tc>
      </w:tr>
      <w:tr w:rsidR="0008568E" w:rsidRPr="00510E6B" w:rsidTr="00921DDA">
        <w:tc>
          <w:tcPr>
            <w:tcW w:w="2689" w:type="dxa"/>
          </w:tcPr>
          <w:p w:rsidR="0008568E" w:rsidRPr="00921DDA" w:rsidRDefault="0008568E" w:rsidP="002929E5">
            <w:pPr>
              <w:rPr>
                <w:szCs w:val="26"/>
              </w:rPr>
            </w:pPr>
            <w:r w:rsidRPr="00921DDA">
              <w:rPr>
                <w:color w:val="000000"/>
                <w:szCs w:val="26"/>
              </w:rPr>
              <w:t>Invert Spectrum</w:t>
            </w:r>
          </w:p>
        </w:tc>
        <w:tc>
          <w:tcPr>
            <w:tcW w:w="6661" w:type="dxa"/>
          </w:tcPr>
          <w:p w:rsidR="0008568E" w:rsidRPr="00921DDA" w:rsidRDefault="0008568E" w:rsidP="002929E5">
            <w:pPr>
              <w:rPr>
                <w:szCs w:val="26"/>
              </w:rPr>
            </w:pPr>
            <w:r w:rsidRPr="00921DDA">
              <w:rPr>
                <w:szCs w:val="26"/>
              </w:rPr>
              <w:t>Đảo phổ</w:t>
            </w:r>
          </w:p>
        </w:tc>
      </w:tr>
      <w:tr w:rsidR="0008568E" w:rsidRPr="00510E6B" w:rsidTr="00921DDA">
        <w:tc>
          <w:tcPr>
            <w:tcW w:w="2689" w:type="dxa"/>
          </w:tcPr>
          <w:p w:rsidR="0008568E" w:rsidRPr="00921DDA" w:rsidRDefault="0008568E" w:rsidP="002929E5">
            <w:pPr>
              <w:rPr>
                <w:szCs w:val="26"/>
              </w:rPr>
            </w:pPr>
            <w:r w:rsidRPr="00921DDA">
              <w:rPr>
                <w:color w:val="000000"/>
                <w:szCs w:val="26"/>
              </w:rPr>
              <w:t>Simultaneous (PW)</w:t>
            </w:r>
          </w:p>
        </w:tc>
        <w:tc>
          <w:tcPr>
            <w:tcW w:w="6661" w:type="dxa"/>
          </w:tcPr>
          <w:p w:rsidR="0008568E" w:rsidRPr="00921DDA" w:rsidRDefault="0008568E" w:rsidP="002929E5">
            <w:pPr>
              <w:rPr>
                <w:szCs w:val="26"/>
              </w:rPr>
            </w:pPr>
            <w:r w:rsidRPr="00921DDA">
              <w:rPr>
                <w:szCs w:val="26"/>
              </w:rPr>
              <w:t>Bật/tắt sử dụng màn hình kép hiển thị hình ảnh siêu âm và hình ảnh quét (PW hoặc TD-PW).</w:t>
            </w:r>
          </w:p>
        </w:tc>
      </w:tr>
      <w:tr w:rsidR="0008568E" w:rsidRPr="00510E6B" w:rsidTr="00921DDA">
        <w:tc>
          <w:tcPr>
            <w:tcW w:w="2689" w:type="dxa"/>
          </w:tcPr>
          <w:p w:rsidR="0008568E" w:rsidRPr="00921DDA" w:rsidRDefault="0008568E" w:rsidP="002929E5">
            <w:pPr>
              <w:rPr>
                <w:szCs w:val="26"/>
              </w:rPr>
            </w:pPr>
            <w:r w:rsidRPr="00921DDA">
              <w:rPr>
                <w:color w:val="000000"/>
                <w:szCs w:val="26"/>
              </w:rPr>
              <w:t>TD-PW</w:t>
            </w:r>
          </w:p>
        </w:tc>
        <w:tc>
          <w:tcPr>
            <w:tcW w:w="6661" w:type="dxa"/>
          </w:tcPr>
          <w:p w:rsidR="0008568E" w:rsidRPr="00921DDA" w:rsidRDefault="0008568E" w:rsidP="002929E5">
            <w:pPr>
              <w:rPr>
                <w:szCs w:val="26"/>
              </w:rPr>
            </w:pPr>
            <w:r w:rsidRPr="00921DDA">
              <w:rPr>
                <w:szCs w:val="26"/>
              </w:rPr>
              <w:t>Bắt đầu chế độ TD-PW</w:t>
            </w:r>
          </w:p>
        </w:tc>
      </w:tr>
      <w:tr w:rsidR="0008568E" w:rsidRPr="00510E6B" w:rsidTr="00921DDA">
        <w:tc>
          <w:tcPr>
            <w:tcW w:w="2689" w:type="dxa"/>
          </w:tcPr>
          <w:p w:rsidR="0008568E" w:rsidRPr="00921DDA" w:rsidRDefault="0008568E" w:rsidP="002929E5">
            <w:pPr>
              <w:rPr>
                <w:szCs w:val="26"/>
              </w:rPr>
            </w:pPr>
            <w:r w:rsidRPr="00921DDA">
              <w:rPr>
                <w:color w:val="000000"/>
                <w:szCs w:val="26"/>
              </w:rPr>
              <w:t>Dual Gate Doppler</w:t>
            </w:r>
          </w:p>
        </w:tc>
        <w:tc>
          <w:tcPr>
            <w:tcW w:w="6661" w:type="dxa"/>
          </w:tcPr>
          <w:p w:rsidR="0008568E" w:rsidRPr="00921DDA" w:rsidRDefault="0008568E" w:rsidP="002929E5">
            <w:pPr>
              <w:rPr>
                <w:szCs w:val="26"/>
              </w:rPr>
            </w:pPr>
            <w:r w:rsidRPr="00921DDA">
              <w:rPr>
                <w:szCs w:val="26"/>
              </w:rPr>
              <w:t>Hiển thị hai con trỏ Doppler</w:t>
            </w:r>
          </w:p>
        </w:tc>
      </w:tr>
      <w:tr w:rsidR="0008568E" w:rsidRPr="00510E6B" w:rsidTr="00921DDA">
        <w:tc>
          <w:tcPr>
            <w:tcW w:w="2689" w:type="dxa"/>
          </w:tcPr>
          <w:p w:rsidR="0008568E" w:rsidRPr="00921DDA" w:rsidRDefault="0008568E" w:rsidP="002929E5">
            <w:pPr>
              <w:rPr>
                <w:szCs w:val="26"/>
              </w:rPr>
            </w:pPr>
            <w:r w:rsidRPr="00921DDA">
              <w:rPr>
                <w:color w:val="000000"/>
                <w:szCs w:val="26"/>
              </w:rPr>
              <w:t>Trace Locate</w:t>
            </w:r>
          </w:p>
        </w:tc>
        <w:tc>
          <w:tcPr>
            <w:tcW w:w="6661" w:type="dxa"/>
          </w:tcPr>
          <w:p w:rsidR="0008568E" w:rsidRPr="00921DDA" w:rsidRDefault="0008568E" w:rsidP="002929E5">
            <w:pPr>
              <w:rPr>
                <w:szCs w:val="26"/>
              </w:rPr>
            </w:pPr>
            <w:r w:rsidRPr="00921DDA">
              <w:rPr>
                <w:szCs w:val="26"/>
              </w:rPr>
              <w:t>Di chuyển vị trí hiển thị của kết quả đo Doppler Auto Trace.</w:t>
            </w:r>
          </w:p>
        </w:tc>
      </w:tr>
      <w:tr w:rsidR="0008568E" w:rsidRPr="00510E6B" w:rsidTr="00921DDA">
        <w:tc>
          <w:tcPr>
            <w:tcW w:w="2689" w:type="dxa"/>
          </w:tcPr>
          <w:p w:rsidR="0008568E" w:rsidRPr="00921DDA" w:rsidRDefault="0008568E" w:rsidP="002929E5">
            <w:pPr>
              <w:rPr>
                <w:szCs w:val="26"/>
              </w:rPr>
            </w:pPr>
            <w:r w:rsidRPr="00921DDA">
              <w:rPr>
                <w:color w:val="000000"/>
                <w:szCs w:val="26"/>
              </w:rPr>
              <w:t>Trace Smooth</w:t>
            </w:r>
          </w:p>
        </w:tc>
        <w:tc>
          <w:tcPr>
            <w:tcW w:w="6661" w:type="dxa"/>
          </w:tcPr>
          <w:p w:rsidR="0008568E" w:rsidRPr="00921DDA" w:rsidRDefault="0008568E" w:rsidP="002929E5">
            <w:pPr>
              <w:rPr>
                <w:szCs w:val="26"/>
              </w:rPr>
            </w:pPr>
            <w:r w:rsidRPr="00921DDA">
              <w:rPr>
                <w:szCs w:val="26"/>
              </w:rPr>
              <w:t>Chỉnh mức độ mịn của đường viền.</w:t>
            </w:r>
          </w:p>
        </w:tc>
      </w:tr>
      <w:tr w:rsidR="0008568E" w:rsidRPr="00510E6B" w:rsidTr="00921DDA">
        <w:tc>
          <w:tcPr>
            <w:tcW w:w="2689" w:type="dxa"/>
          </w:tcPr>
          <w:p w:rsidR="0008568E" w:rsidRPr="00921DDA" w:rsidRDefault="0008568E" w:rsidP="002929E5">
            <w:pPr>
              <w:rPr>
                <w:szCs w:val="26"/>
              </w:rPr>
            </w:pPr>
            <w:r w:rsidRPr="00921DDA">
              <w:rPr>
                <w:color w:val="000000"/>
                <w:szCs w:val="26"/>
              </w:rPr>
              <w:t>Trans. Menu Auto Display</w:t>
            </w:r>
          </w:p>
        </w:tc>
        <w:tc>
          <w:tcPr>
            <w:tcW w:w="6661" w:type="dxa"/>
          </w:tcPr>
          <w:p w:rsidR="0008568E" w:rsidRPr="00921DDA" w:rsidRDefault="0008568E" w:rsidP="002929E5">
            <w:pPr>
              <w:rPr>
                <w:szCs w:val="26"/>
              </w:rPr>
            </w:pPr>
          </w:p>
        </w:tc>
      </w:tr>
    </w:tbl>
    <w:p w:rsidR="0008568E" w:rsidRPr="00510E6B" w:rsidRDefault="0008568E" w:rsidP="002929E5">
      <w:pPr>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6553"/>
      </w:tblGrid>
      <w:tr w:rsidR="0008568E" w:rsidRPr="00510E6B" w:rsidTr="00921DDA">
        <w:tc>
          <w:tcPr>
            <w:tcW w:w="9061" w:type="dxa"/>
            <w:gridSpan w:val="2"/>
          </w:tcPr>
          <w:p w:rsidR="0008568E" w:rsidRPr="00921DDA" w:rsidRDefault="0008568E" w:rsidP="002929E5">
            <w:pPr>
              <w:rPr>
                <w:szCs w:val="26"/>
              </w:rPr>
            </w:pPr>
            <w:r w:rsidRPr="00921DDA">
              <w:rPr>
                <w:szCs w:val="26"/>
              </w:rPr>
              <w:t>Color</w:t>
            </w:r>
          </w:p>
        </w:tc>
      </w:tr>
      <w:tr w:rsidR="0008568E" w:rsidRPr="00510E6B" w:rsidTr="00921DDA">
        <w:tc>
          <w:tcPr>
            <w:tcW w:w="2508" w:type="dxa"/>
          </w:tcPr>
          <w:p w:rsidR="0008568E" w:rsidRPr="00921DDA" w:rsidRDefault="0008568E" w:rsidP="002929E5">
            <w:pPr>
              <w:rPr>
                <w:szCs w:val="26"/>
              </w:rPr>
            </w:pPr>
            <w:r w:rsidRPr="00921DDA">
              <w:rPr>
                <w:szCs w:val="26"/>
              </w:rPr>
              <w:t xml:space="preserve">Tên </w:t>
            </w:r>
          </w:p>
        </w:tc>
        <w:tc>
          <w:tcPr>
            <w:tcW w:w="6553" w:type="dxa"/>
          </w:tcPr>
          <w:p w:rsidR="0008568E" w:rsidRPr="00921DDA" w:rsidRDefault="0008568E" w:rsidP="002929E5">
            <w:pPr>
              <w:rPr>
                <w:szCs w:val="26"/>
              </w:rPr>
            </w:pPr>
            <w:r w:rsidRPr="00921DDA">
              <w:rPr>
                <w:szCs w:val="26"/>
              </w:rPr>
              <w:t>Mô tả</w:t>
            </w:r>
          </w:p>
        </w:tc>
      </w:tr>
      <w:tr w:rsidR="0008568E" w:rsidRPr="00510E6B" w:rsidTr="00921DDA">
        <w:tc>
          <w:tcPr>
            <w:tcW w:w="2508" w:type="dxa"/>
          </w:tcPr>
          <w:p w:rsidR="0008568E" w:rsidRPr="00921DDA" w:rsidRDefault="0008568E" w:rsidP="002929E5">
            <w:pPr>
              <w:rPr>
                <w:szCs w:val="26"/>
              </w:rPr>
            </w:pPr>
            <w:r w:rsidRPr="00921DDA">
              <w:rPr>
                <w:color w:val="000000"/>
                <w:szCs w:val="26"/>
              </w:rPr>
              <w:t>Accumu. Imaging</w:t>
            </w:r>
          </w:p>
        </w:tc>
        <w:tc>
          <w:tcPr>
            <w:tcW w:w="6553" w:type="dxa"/>
          </w:tcPr>
          <w:p w:rsidR="0008568E" w:rsidRPr="00921DDA" w:rsidRDefault="0008568E" w:rsidP="002929E5">
            <w:pPr>
              <w:rPr>
                <w:szCs w:val="26"/>
              </w:rPr>
            </w:pPr>
            <w:r w:rsidRPr="00921DDA">
              <w:rPr>
                <w:szCs w:val="26"/>
              </w:rPr>
              <w:t>Hiển thị/ ẩn hình ảnh màu chồng lên thời gian thực.</w:t>
            </w:r>
          </w:p>
        </w:tc>
      </w:tr>
      <w:tr w:rsidR="0008568E" w:rsidRPr="00510E6B" w:rsidTr="00921DDA">
        <w:tc>
          <w:tcPr>
            <w:tcW w:w="2508" w:type="dxa"/>
          </w:tcPr>
          <w:p w:rsidR="0008568E" w:rsidRPr="00921DDA" w:rsidRDefault="0008568E" w:rsidP="002929E5">
            <w:pPr>
              <w:rPr>
                <w:szCs w:val="26"/>
              </w:rPr>
            </w:pPr>
            <w:r w:rsidRPr="00921DDA">
              <w:rPr>
                <w:color w:val="000000"/>
                <w:szCs w:val="26"/>
              </w:rPr>
              <w:t>Capture Imaging</w:t>
            </w:r>
          </w:p>
        </w:tc>
        <w:tc>
          <w:tcPr>
            <w:tcW w:w="6553" w:type="dxa"/>
          </w:tcPr>
          <w:p w:rsidR="0008568E" w:rsidRPr="00921DDA" w:rsidRDefault="0008568E" w:rsidP="002929E5">
            <w:pPr>
              <w:rPr>
                <w:szCs w:val="26"/>
              </w:rPr>
            </w:pPr>
            <w:r w:rsidRPr="00921DDA">
              <w:rPr>
                <w:szCs w:val="26"/>
              </w:rPr>
              <w:t>Hiển thị/ẩn hình ảnh màu chồng lên sau khi hình ảnh bị Dừng hình.</w:t>
            </w:r>
          </w:p>
        </w:tc>
      </w:tr>
      <w:tr w:rsidR="0008568E" w:rsidRPr="00510E6B" w:rsidTr="00921DDA">
        <w:tc>
          <w:tcPr>
            <w:tcW w:w="2508" w:type="dxa"/>
          </w:tcPr>
          <w:p w:rsidR="0008568E" w:rsidRPr="00921DDA" w:rsidRDefault="0008568E" w:rsidP="002929E5">
            <w:pPr>
              <w:rPr>
                <w:szCs w:val="26"/>
              </w:rPr>
            </w:pPr>
            <w:r w:rsidRPr="00921DDA">
              <w:rPr>
                <w:color w:val="000000"/>
                <w:szCs w:val="26"/>
              </w:rPr>
              <w:t>DFI</w:t>
            </w:r>
          </w:p>
        </w:tc>
        <w:tc>
          <w:tcPr>
            <w:tcW w:w="6553" w:type="dxa"/>
          </w:tcPr>
          <w:p w:rsidR="0008568E" w:rsidRPr="00921DDA" w:rsidRDefault="0008568E" w:rsidP="002929E5">
            <w:pPr>
              <w:rPr>
                <w:szCs w:val="26"/>
              </w:rPr>
            </w:pPr>
            <w:r w:rsidRPr="00921DDA">
              <w:rPr>
                <w:szCs w:val="26"/>
              </w:rPr>
              <w:t>Bắt đầu chế độ DFI.</w:t>
            </w:r>
          </w:p>
        </w:tc>
      </w:tr>
      <w:tr w:rsidR="0008568E" w:rsidRPr="00510E6B" w:rsidTr="00921DDA">
        <w:tc>
          <w:tcPr>
            <w:tcW w:w="2508" w:type="dxa"/>
          </w:tcPr>
          <w:p w:rsidR="0008568E" w:rsidRPr="00921DDA" w:rsidRDefault="0008568E" w:rsidP="002929E5">
            <w:pPr>
              <w:rPr>
                <w:szCs w:val="26"/>
              </w:rPr>
            </w:pPr>
            <w:r w:rsidRPr="00921DDA">
              <w:rPr>
                <w:color w:val="000000"/>
                <w:szCs w:val="26"/>
              </w:rPr>
              <w:t>Directional</w:t>
            </w:r>
          </w:p>
        </w:tc>
        <w:tc>
          <w:tcPr>
            <w:tcW w:w="6553" w:type="dxa"/>
          </w:tcPr>
          <w:p w:rsidR="0008568E" w:rsidRPr="00921DDA" w:rsidRDefault="0008568E" w:rsidP="002929E5">
            <w:pPr>
              <w:rPr>
                <w:szCs w:val="26"/>
              </w:rPr>
            </w:pPr>
            <w:r w:rsidRPr="00921DDA">
              <w:rPr>
                <w:szCs w:val="26"/>
              </w:rPr>
              <w:t>Hiển thị hoặc ẩn hướng lưu lượng máu trong chế độ PD hoặc chế độ eFlow.</w:t>
            </w:r>
          </w:p>
        </w:tc>
      </w:tr>
      <w:tr w:rsidR="0008568E" w:rsidRPr="00510E6B" w:rsidTr="00921DDA">
        <w:tc>
          <w:tcPr>
            <w:tcW w:w="2508" w:type="dxa"/>
          </w:tcPr>
          <w:p w:rsidR="0008568E" w:rsidRPr="00921DDA" w:rsidRDefault="0008568E" w:rsidP="002929E5">
            <w:pPr>
              <w:rPr>
                <w:szCs w:val="26"/>
              </w:rPr>
            </w:pPr>
            <w:r w:rsidRPr="00921DDA">
              <w:rPr>
                <w:color w:val="000000"/>
                <w:szCs w:val="26"/>
              </w:rPr>
              <w:t>Dual CF</w:t>
            </w:r>
          </w:p>
        </w:tc>
        <w:tc>
          <w:tcPr>
            <w:tcW w:w="6553" w:type="dxa"/>
          </w:tcPr>
          <w:p w:rsidR="0008568E" w:rsidRPr="00921DDA" w:rsidRDefault="0008568E" w:rsidP="002929E5">
            <w:pPr>
              <w:rPr>
                <w:szCs w:val="26"/>
              </w:rPr>
            </w:pPr>
            <w:r w:rsidRPr="00921DDA">
              <w:rPr>
                <w:szCs w:val="26"/>
              </w:rPr>
              <w:t>Bật hiển thị hình ảnh chế độ B ở bên trái và hình ảnh chế độ Doppler màu bên phải, trong màn hình kép đồng thời.</w:t>
            </w:r>
          </w:p>
        </w:tc>
      </w:tr>
      <w:tr w:rsidR="0008568E" w:rsidRPr="00510E6B" w:rsidTr="00921DDA">
        <w:tc>
          <w:tcPr>
            <w:tcW w:w="2508" w:type="dxa"/>
          </w:tcPr>
          <w:p w:rsidR="0008568E" w:rsidRPr="00921DDA" w:rsidRDefault="0008568E" w:rsidP="002929E5">
            <w:pPr>
              <w:rPr>
                <w:szCs w:val="26"/>
              </w:rPr>
            </w:pPr>
            <w:r w:rsidRPr="00921DDA">
              <w:rPr>
                <w:color w:val="000000"/>
                <w:szCs w:val="26"/>
              </w:rPr>
              <w:t>eFlow</w:t>
            </w:r>
          </w:p>
        </w:tc>
        <w:tc>
          <w:tcPr>
            <w:tcW w:w="6553" w:type="dxa"/>
          </w:tcPr>
          <w:p w:rsidR="0008568E" w:rsidRPr="00921DDA" w:rsidRDefault="0008568E" w:rsidP="002929E5">
            <w:pPr>
              <w:rPr>
                <w:szCs w:val="26"/>
              </w:rPr>
            </w:pPr>
            <w:r w:rsidRPr="00921DDA">
              <w:rPr>
                <w:szCs w:val="26"/>
              </w:rPr>
              <w:t>Bắt đầu chế độ eFlow.</w:t>
            </w:r>
          </w:p>
        </w:tc>
      </w:tr>
      <w:tr w:rsidR="0008568E" w:rsidRPr="00510E6B" w:rsidTr="00921DDA">
        <w:tc>
          <w:tcPr>
            <w:tcW w:w="2508" w:type="dxa"/>
          </w:tcPr>
          <w:p w:rsidR="0008568E" w:rsidRPr="00921DDA" w:rsidRDefault="0008568E" w:rsidP="002929E5">
            <w:pPr>
              <w:rPr>
                <w:szCs w:val="26"/>
              </w:rPr>
            </w:pPr>
            <w:r w:rsidRPr="00921DDA">
              <w:rPr>
                <w:color w:val="000000"/>
                <w:szCs w:val="26"/>
              </w:rPr>
              <w:t>HI Framerate (Col)</w:t>
            </w:r>
          </w:p>
        </w:tc>
        <w:tc>
          <w:tcPr>
            <w:tcW w:w="6553" w:type="dxa"/>
          </w:tcPr>
          <w:p w:rsidR="0008568E" w:rsidRPr="00921DDA" w:rsidRDefault="0008568E" w:rsidP="002929E5">
            <w:pPr>
              <w:rPr>
                <w:szCs w:val="26"/>
              </w:rPr>
            </w:pPr>
            <w:r w:rsidRPr="00921DDA">
              <w:rPr>
                <w:szCs w:val="26"/>
              </w:rPr>
              <w:t>Đặt hình ảnh chế độ Doppler màu thành tốc độ khung hình cao.</w:t>
            </w:r>
          </w:p>
        </w:tc>
      </w:tr>
      <w:tr w:rsidR="0008568E" w:rsidRPr="00510E6B" w:rsidTr="00921DDA">
        <w:tc>
          <w:tcPr>
            <w:tcW w:w="2508" w:type="dxa"/>
          </w:tcPr>
          <w:p w:rsidR="0008568E" w:rsidRPr="00921DDA" w:rsidRDefault="0008568E" w:rsidP="002929E5">
            <w:pPr>
              <w:rPr>
                <w:szCs w:val="26"/>
              </w:rPr>
            </w:pPr>
            <w:r w:rsidRPr="00921DDA">
              <w:rPr>
                <w:color w:val="000000"/>
                <w:szCs w:val="26"/>
              </w:rPr>
              <w:t>Invert Color Map</w:t>
            </w:r>
          </w:p>
        </w:tc>
        <w:tc>
          <w:tcPr>
            <w:tcW w:w="6553" w:type="dxa"/>
          </w:tcPr>
          <w:p w:rsidR="0008568E" w:rsidRPr="00921DDA" w:rsidRDefault="0008568E" w:rsidP="002929E5">
            <w:pPr>
              <w:rPr>
                <w:szCs w:val="26"/>
              </w:rPr>
            </w:pPr>
            <w:r w:rsidRPr="00921DDA">
              <w:rPr>
                <w:szCs w:val="26"/>
              </w:rPr>
              <w:t>Đảo ngược màu phân cực.</w:t>
            </w:r>
          </w:p>
        </w:tc>
      </w:tr>
      <w:tr w:rsidR="0008568E" w:rsidRPr="00510E6B" w:rsidTr="00921DDA">
        <w:tc>
          <w:tcPr>
            <w:tcW w:w="2508" w:type="dxa"/>
          </w:tcPr>
          <w:p w:rsidR="0008568E" w:rsidRPr="00921DDA" w:rsidRDefault="0008568E" w:rsidP="002929E5">
            <w:pPr>
              <w:rPr>
                <w:szCs w:val="26"/>
              </w:rPr>
            </w:pPr>
            <w:r w:rsidRPr="00921DDA">
              <w:rPr>
                <w:color w:val="000000"/>
                <w:szCs w:val="26"/>
              </w:rPr>
              <w:t>PD</w:t>
            </w:r>
          </w:p>
        </w:tc>
        <w:tc>
          <w:tcPr>
            <w:tcW w:w="6553" w:type="dxa"/>
          </w:tcPr>
          <w:p w:rsidR="0008568E" w:rsidRPr="00921DDA" w:rsidRDefault="0008568E" w:rsidP="002929E5">
            <w:pPr>
              <w:rPr>
                <w:szCs w:val="26"/>
              </w:rPr>
            </w:pPr>
            <w:r w:rsidRPr="00921DDA">
              <w:rPr>
                <w:szCs w:val="26"/>
              </w:rPr>
              <w:t>Bắt đầu chế độ PD</w:t>
            </w:r>
          </w:p>
        </w:tc>
      </w:tr>
      <w:tr w:rsidR="0008568E" w:rsidRPr="00510E6B" w:rsidTr="00921DDA">
        <w:tc>
          <w:tcPr>
            <w:tcW w:w="2508" w:type="dxa"/>
          </w:tcPr>
          <w:p w:rsidR="0008568E" w:rsidRPr="00921DDA" w:rsidRDefault="0008568E" w:rsidP="002929E5">
            <w:pPr>
              <w:rPr>
                <w:szCs w:val="26"/>
              </w:rPr>
            </w:pPr>
            <w:r w:rsidRPr="00921DDA">
              <w:rPr>
                <w:color w:val="000000"/>
                <w:szCs w:val="26"/>
              </w:rPr>
              <w:t>TDI</w:t>
            </w:r>
          </w:p>
        </w:tc>
        <w:tc>
          <w:tcPr>
            <w:tcW w:w="6553" w:type="dxa"/>
          </w:tcPr>
          <w:p w:rsidR="0008568E" w:rsidRPr="00921DDA" w:rsidRDefault="0008568E" w:rsidP="002929E5">
            <w:pPr>
              <w:rPr>
                <w:szCs w:val="26"/>
              </w:rPr>
            </w:pPr>
            <w:r w:rsidRPr="00921DDA">
              <w:rPr>
                <w:szCs w:val="26"/>
              </w:rPr>
              <w:t>Bắt đầu chế độ TDI</w:t>
            </w:r>
          </w:p>
        </w:tc>
      </w:tr>
      <w:tr w:rsidR="0008568E" w:rsidTr="00921DDA">
        <w:tc>
          <w:tcPr>
            <w:tcW w:w="9061" w:type="dxa"/>
            <w:gridSpan w:val="2"/>
          </w:tcPr>
          <w:p w:rsidR="0008568E" w:rsidRDefault="0008568E" w:rsidP="002929E5"/>
        </w:tc>
      </w:tr>
      <w:tr w:rsidR="0008568E" w:rsidTr="00921DDA">
        <w:tc>
          <w:tcPr>
            <w:tcW w:w="2508" w:type="dxa"/>
          </w:tcPr>
          <w:p w:rsidR="0008568E" w:rsidRDefault="0008568E" w:rsidP="002929E5">
            <w:r>
              <w:t>Tên</w:t>
            </w:r>
          </w:p>
        </w:tc>
        <w:tc>
          <w:tcPr>
            <w:tcW w:w="6553" w:type="dxa"/>
          </w:tcPr>
          <w:p w:rsidR="0008568E" w:rsidRDefault="0008568E" w:rsidP="002929E5">
            <w:r>
              <w:t>Mô tả</w:t>
            </w:r>
          </w:p>
        </w:tc>
      </w:tr>
      <w:tr w:rsidR="0008568E" w:rsidRPr="00DD51D1" w:rsidTr="00921DDA">
        <w:tc>
          <w:tcPr>
            <w:tcW w:w="2508" w:type="dxa"/>
          </w:tcPr>
          <w:p w:rsidR="0008568E" w:rsidRPr="00921DDA" w:rsidRDefault="0008568E" w:rsidP="002929E5">
            <w:pPr>
              <w:rPr>
                <w:szCs w:val="26"/>
              </w:rPr>
            </w:pPr>
            <w:r w:rsidRPr="00921DDA">
              <w:rPr>
                <w:color w:val="000000"/>
                <w:szCs w:val="26"/>
              </w:rPr>
              <w:t>Body Mark</w:t>
            </w:r>
          </w:p>
        </w:tc>
        <w:tc>
          <w:tcPr>
            <w:tcW w:w="6553" w:type="dxa"/>
          </w:tcPr>
          <w:p w:rsidR="0008568E" w:rsidRPr="00921DDA" w:rsidRDefault="0008568E" w:rsidP="002929E5">
            <w:pPr>
              <w:rPr>
                <w:szCs w:val="26"/>
              </w:rPr>
            </w:pPr>
            <w:r w:rsidRPr="00921DDA">
              <w:rPr>
                <w:szCs w:val="26"/>
              </w:rPr>
              <w:t>Đặt để hiển thị hoặc ẩn dấu của cơ thể</w:t>
            </w:r>
          </w:p>
        </w:tc>
      </w:tr>
      <w:tr w:rsidR="0008568E" w:rsidRPr="00DD51D1" w:rsidTr="00921DDA">
        <w:tc>
          <w:tcPr>
            <w:tcW w:w="2508" w:type="dxa"/>
          </w:tcPr>
          <w:p w:rsidR="0008568E" w:rsidRPr="00921DDA" w:rsidRDefault="0008568E" w:rsidP="002929E5">
            <w:pPr>
              <w:rPr>
                <w:szCs w:val="26"/>
              </w:rPr>
            </w:pPr>
            <w:r w:rsidRPr="00921DDA">
              <w:rPr>
                <w:color w:val="000000"/>
                <w:szCs w:val="26"/>
              </w:rPr>
              <w:t>Caliper</w:t>
            </w:r>
          </w:p>
        </w:tc>
        <w:tc>
          <w:tcPr>
            <w:tcW w:w="6553" w:type="dxa"/>
          </w:tcPr>
          <w:p w:rsidR="0008568E" w:rsidRPr="00921DDA" w:rsidRDefault="0008568E" w:rsidP="002929E5">
            <w:pPr>
              <w:rPr>
                <w:szCs w:val="26"/>
              </w:rPr>
            </w:pPr>
            <w:r w:rsidRPr="00921DDA">
              <w:rPr>
                <w:szCs w:val="26"/>
              </w:rPr>
              <w:t>Bắt đầu phép đo cơ bản được gán cho mục này.</w:t>
            </w:r>
          </w:p>
        </w:tc>
      </w:tr>
      <w:tr w:rsidR="0008568E" w:rsidRPr="00DD51D1" w:rsidTr="00921DDA">
        <w:tc>
          <w:tcPr>
            <w:tcW w:w="2508" w:type="dxa"/>
          </w:tcPr>
          <w:p w:rsidR="0008568E" w:rsidRPr="00921DDA" w:rsidRDefault="0008568E" w:rsidP="002929E5">
            <w:pPr>
              <w:rPr>
                <w:szCs w:val="26"/>
              </w:rPr>
            </w:pPr>
            <w:r w:rsidRPr="00921DDA">
              <w:rPr>
                <w:color w:val="000000"/>
                <w:szCs w:val="26"/>
              </w:rPr>
              <w:t>Cine Search</w:t>
            </w:r>
          </w:p>
        </w:tc>
        <w:tc>
          <w:tcPr>
            <w:tcW w:w="6553" w:type="dxa"/>
          </w:tcPr>
          <w:p w:rsidR="0008568E" w:rsidRPr="00921DDA" w:rsidRDefault="0008568E" w:rsidP="002929E5">
            <w:pPr>
              <w:rPr>
                <w:szCs w:val="26"/>
              </w:rPr>
            </w:pPr>
            <w:r w:rsidRPr="00921DDA">
              <w:rPr>
                <w:szCs w:val="26"/>
              </w:rPr>
              <w:t>Thay đổi các chức năng trackball thành Tìm kiếm/Cuộn.</w:t>
            </w:r>
          </w:p>
        </w:tc>
      </w:tr>
      <w:tr w:rsidR="0008568E" w:rsidRPr="00DD51D1" w:rsidTr="00921DDA">
        <w:tc>
          <w:tcPr>
            <w:tcW w:w="2508" w:type="dxa"/>
          </w:tcPr>
          <w:p w:rsidR="0008568E" w:rsidRPr="00921DDA" w:rsidRDefault="0008568E" w:rsidP="002929E5">
            <w:pPr>
              <w:rPr>
                <w:szCs w:val="26"/>
              </w:rPr>
            </w:pPr>
            <w:r w:rsidRPr="00921DDA">
              <w:rPr>
                <w:color w:val="000000"/>
                <w:szCs w:val="26"/>
              </w:rPr>
              <w:t>Comment</w:t>
            </w:r>
          </w:p>
        </w:tc>
        <w:tc>
          <w:tcPr>
            <w:tcW w:w="6553" w:type="dxa"/>
          </w:tcPr>
          <w:p w:rsidR="0008568E" w:rsidRPr="00921DDA" w:rsidRDefault="0008568E" w:rsidP="002929E5">
            <w:pPr>
              <w:rPr>
                <w:szCs w:val="26"/>
              </w:rPr>
            </w:pPr>
            <w:r w:rsidRPr="00921DDA">
              <w:rPr>
                <w:szCs w:val="26"/>
              </w:rPr>
              <w:t>Hiển thị con trỏ trong màn hình</w:t>
            </w:r>
          </w:p>
        </w:tc>
      </w:tr>
      <w:tr w:rsidR="0008568E" w:rsidRPr="00DD51D1" w:rsidTr="00921DDA">
        <w:tc>
          <w:tcPr>
            <w:tcW w:w="2508" w:type="dxa"/>
          </w:tcPr>
          <w:p w:rsidR="0008568E" w:rsidRPr="00921DDA" w:rsidRDefault="0008568E" w:rsidP="002929E5">
            <w:pPr>
              <w:rPr>
                <w:szCs w:val="26"/>
              </w:rPr>
            </w:pPr>
            <w:r w:rsidRPr="00921DDA">
              <w:rPr>
                <w:color w:val="000000"/>
                <w:szCs w:val="26"/>
              </w:rPr>
              <w:t>Counter (A)</w:t>
            </w:r>
          </w:p>
        </w:tc>
        <w:tc>
          <w:tcPr>
            <w:tcW w:w="6553" w:type="dxa"/>
          </w:tcPr>
          <w:p w:rsidR="0008568E" w:rsidRPr="00921DDA" w:rsidRDefault="0008568E" w:rsidP="002929E5">
            <w:pPr>
              <w:rPr>
                <w:szCs w:val="26"/>
              </w:rPr>
            </w:pPr>
            <w:r w:rsidRPr="00921DDA">
              <w:rPr>
                <w:szCs w:val="26"/>
              </w:rPr>
              <w:t>Bắt đầu đếm ngược và hiển thị bộ đếm ở phía trên bên trái màn hình.</w:t>
            </w:r>
          </w:p>
        </w:tc>
      </w:tr>
      <w:tr w:rsidR="0008568E" w:rsidRPr="00DD51D1" w:rsidTr="00921DDA">
        <w:tc>
          <w:tcPr>
            <w:tcW w:w="2508" w:type="dxa"/>
          </w:tcPr>
          <w:p w:rsidR="0008568E" w:rsidRPr="00921DDA" w:rsidRDefault="0008568E" w:rsidP="002929E5">
            <w:pPr>
              <w:rPr>
                <w:szCs w:val="26"/>
              </w:rPr>
            </w:pPr>
            <w:r w:rsidRPr="00921DDA">
              <w:rPr>
                <w:color w:val="000000"/>
                <w:szCs w:val="26"/>
              </w:rPr>
              <w:t>Counter (B)</w:t>
            </w:r>
          </w:p>
        </w:tc>
        <w:tc>
          <w:tcPr>
            <w:tcW w:w="6553" w:type="dxa"/>
          </w:tcPr>
          <w:p w:rsidR="0008568E" w:rsidRPr="00921DDA" w:rsidRDefault="0008568E" w:rsidP="002929E5">
            <w:pPr>
              <w:rPr>
                <w:szCs w:val="26"/>
              </w:rPr>
            </w:pPr>
            <w:r w:rsidRPr="00921DDA">
              <w:rPr>
                <w:szCs w:val="26"/>
              </w:rPr>
              <w:t>Bắt đầu đếm ngược và hiển thị bộ đếm ở phía trên bên trái màn hình.</w:t>
            </w:r>
          </w:p>
        </w:tc>
      </w:tr>
      <w:tr w:rsidR="0008568E" w:rsidRPr="00DD51D1" w:rsidTr="00921DDA">
        <w:tc>
          <w:tcPr>
            <w:tcW w:w="2508" w:type="dxa"/>
          </w:tcPr>
          <w:p w:rsidR="0008568E" w:rsidRPr="00921DDA" w:rsidRDefault="0008568E" w:rsidP="002929E5">
            <w:pPr>
              <w:rPr>
                <w:szCs w:val="26"/>
              </w:rPr>
            </w:pPr>
            <w:r w:rsidRPr="00921DDA">
              <w:rPr>
                <w:color w:val="000000"/>
                <w:szCs w:val="26"/>
              </w:rPr>
              <w:t>Current View</w:t>
            </w:r>
          </w:p>
        </w:tc>
        <w:tc>
          <w:tcPr>
            <w:tcW w:w="6553" w:type="dxa"/>
          </w:tcPr>
          <w:p w:rsidR="0008568E" w:rsidRPr="00921DDA" w:rsidRDefault="0008568E" w:rsidP="002929E5">
            <w:pPr>
              <w:rPr>
                <w:szCs w:val="26"/>
              </w:rPr>
            </w:pPr>
            <w:r w:rsidRPr="00921DDA">
              <w:rPr>
                <w:szCs w:val="26"/>
              </w:rPr>
              <w:t>Chuyển sang màn hình quét.</w:t>
            </w:r>
          </w:p>
        </w:tc>
      </w:tr>
      <w:tr w:rsidR="0008568E" w:rsidRPr="00DD51D1" w:rsidTr="00921DDA">
        <w:tc>
          <w:tcPr>
            <w:tcW w:w="2508" w:type="dxa"/>
          </w:tcPr>
          <w:p w:rsidR="0008568E" w:rsidRPr="00921DDA" w:rsidRDefault="0008568E" w:rsidP="002929E5">
            <w:pPr>
              <w:rPr>
                <w:szCs w:val="26"/>
              </w:rPr>
            </w:pPr>
            <w:r w:rsidRPr="00921DDA">
              <w:rPr>
                <w:color w:val="000000"/>
                <w:szCs w:val="26"/>
              </w:rPr>
              <w:t>Delete All</w:t>
            </w:r>
          </w:p>
        </w:tc>
        <w:tc>
          <w:tcPr>
            <w:tcW w:w="6553" w:type="dxa"/>
          </w:tcPr>
          <w:p w:rsidR="0008568E" w:rsidRPr="00921DDA" w:rsidRDefault="0008568E" w:rsidP="002929E5">
            <w:pPr>
              <w:rPr>
                <w:szCs w:val="26"/>
              </w:rPr>
            </w:pPr>
            <w:r w:rsidRPr="00921DDA">
              <w:rPr>
                <w:szCs w:val="26"/>
              </w:rPr>
              <w:t>Xóa tất cả hình ảnh.</w:t>
            </w:r>
          </w:p>
        </w:tc>
      </w:tr>
      <w:tr w:rsidR="0008568E" w:rsidRPr="00DD51D1" w:rsidTr="00921DDA">
        <w:tc>
          <w:tcPr>
            <w:tcW w:w="2508" w:type="dxa"/>
          </w:tcPr>
          <w:p w:rsidR="0008568E" w:rsidRPr="00921DDA" w:rsidRDefault="0008568E" w:rsidP="002929E5">
            <w:pPr>
              <w:rPr>
                <w:szCs w:val="26"/>
              </w:rPr>
            </w:pPr>
            <w:r w:rsidRPr="00921DDA">
              <w:rPr>
                <w:color w:val="000000"/>
                <w:szCs w:val="26"/>
              </w:rPr>
              <w:t>Disk Remain</w:t>
            </w:r>
          </w:p>
        </w:tc>
        <w:tc>
          <w:tcPr>
            <w:tcW w:w="6553" w:type="dxa"/>
          </w:tcPr>
          <w:p w:rsidR="0008568E" w:rsidRPr="00921DDA" w:rsidRDefault="0008568E" w:rsidP="002929E5">
            <w:pPr>
              <w:rPr>
                <w:szCs w:val="26"/>
              </w:rPr>
            </w:pPr>
            <w:r w:rsidRPr="00921DDA">
              <w:rPr>
                <w:szCs w:val="26"/>
              </w:rPr>
              <w:t>Dung lượng bộ nhớ khả dụng</w:t>
            </w:r>
          </w:p>
        </w:tc>
      </w:tr>
      <w:tr w:rsidR="0008568E" w:rsidRPr="00DD51D1" w:rsidTr="00921DDA">
        <w:tc>
          <w:tcPr>
            <w:tcW w:w="2508" w:type="dxa"/>
          </w:tcPr>
          <w:p w:rsidR="0008568E" w:rsidRPr="00921DDA" w:rsidRDefault="0008568E" w:rsidP="002929E5">
            <w:pPr>
              <w:rPr>
                <w:szCs w:val="26"/>
              </w:rPr>
            </w:pPr>
            <w:r w:rsidRPr="00921DDA">
              <w:rPr>
                <w:color w:val="000000"/>
                <w:szCs w:val="26"/>
              </w:rPr>
              <w:t>End Exam</w:t>
            </w:r>
          </w:p>
        </w:tc>
        <w:tc>
          <w:tcPr>
            <w:tcW w:w="6553" w:type="dxa"/>
          </w:tcPr>
          <w:p w:rsidR="0008568E" w:rsidRPr="00921DDA" w:rsidRDefault="0008568E" w:rsidP="002929E5">
            <w:pPr>
              <w:rPr>
                <w:szCs w:val="26"/>
              </w:rPr>
            </w:pPr>
            <w:r w:rsidRPr="00921DDA">
              <w:rPr>
                <w:szCs w:val="26"/>
              </w:rPr>
              <w:t>Kết thúc và chuyển sang bệnh nhân tiếp theo.</w:t>
            </w:r>
          </w:p>
        </w:tc>
      </w:tr>
      <w:tr w:rsidR="0008568E" w:rsidRPr="00DD51D1" w:rsidTr="00921DDA">
        <w:tc>
          <w:tcPr>
            <w:tcW w:w="2508" w:type="dxa"/>
          </w:tcPr>
          <w:p w:rsidR="0008568E" w:rsidRPr="00921DDA" w:rsidRDefault="0008568E" w:rsidP="002929E5">
            <w:pPr>
              <w:rPr>
                <w:szCs w:val="26"/>
              </w:rPr>
            </w:pPr>
            <w:r w:rsidRPr="00921DDA">
              <w:rPr>
                <w:color w:val="000000"/>
                <w:szCs w:val="26"/>
              </w:rPr>
              <w:t>Exit Protocol</w:t>
            </w:r>
          </w:p>
        </w:tc>
        <w:tc>
          <w:tcPr>
            <w:tcW w:w="6553" w:type="dxa"/>
          </w:tcPr>
          <w:p w:rsidR="0008568E" w:rsidRPr="00921DDA" w:rsidRDefault="0008568E" w:rsidP="002929E5">
            <w:pPr>
              <w:rPr>
                <w:szCs w:val="26"/>
              </w:rPr>
            </w:pPr>
            <w:r w:rsidRPr="00921DDA">
              <w:rPr>
                <w:szCs w:val="26"/>
              </w:rPr>
              <w:t>Kết thúc giao thức hiện đang thực hiện.</w:t>
            </w:r>
          </w:p>
        </w:tc>
      </w:tr>
      <w:tr w:rsidR="0008568E" w:rsidRPr="00DD51D1" w:rsidTr="00921DDA">
        <w:tc>
          <w:tcPr>
            <w:tcW w:w="2508" w:type="dxa"/>
          </w:tcPr>
          <w:p w:rsidR="0008568E" w:rsidRPr="00921DDA" w:rsidRDefault="0008568E" w:rsidP="002929E5">
            <w:pPr>
              <w:rPr>
                <w:szCs w:val="26"/>
              </w:rPr>
            </w:pPr>
            <w:r w:rsidRPr="00921DDA">
              <w:rPr>
                <w:color w:val="000000"/>
                <w:szCs w:val="26"/>
              </w:rPr>
              <w:t>EXT</w:t>
            </w:r>
          </w:p>
        </w:tc>
        <w:tc>
          <w:tcPr>
            <w:tcW w:w="6553" w:type="dxa"/>
          </w:tcPr>
          <w:p w:rsidR="0008568E" w:rsidRPr="00921DDA" w:rsidRDefault="0008568E" w:rsidP="002929E5">
            <w:pPr>
              <w:rPr>
                <w:szCs w:val="26"/>
              </w:rPr>
            </w:pPr>
            <w:r w:rsidRPr="00921DDA">
              <w:rPr>
                <w:szCs w:val="26"/>
              </w:rPr>
              <w:t>Hiển thị hình ảnh từ phương tiện kết nối bên ngoài</w:t>
            </w:r>
          </w:p>
        </w:tc>
      </w:tr>
      <w:tr w:rsidR="0008568E" w:rsidRPr="00DD51D1" w:rsidTr="00921DDA">
        <w:tc>
          <w:tcPr>
            <w:tcW w:w="2508" w:type="dxa"/>
          </w:tcPr>
          <w:p w:rsidR="0008568E" w:rsidRPr="00921DDA" w:rsidRDefault="0008568E" w:rsidP="002929E5">
            <w:pPr>
              <w:rPr>
                <w:szCs w:val="26"/>
              </w:rPr>
            </w:pPr>
            <w:r w:rsidRPr="00921DDA">
              <w:rPr>
                <w:color w:val="000000"/>
                <w:szCs w:val="26"/>
              </w:rPr>
              <w:t>Find</w:t>
            </w:r>
          </w:p>
        </w:tc>
        <w:tc>
          <w:tcPr>
            <w:tcW w:w="6553" w:type="dxa"/>
          </w:tcPr>
          <w:p w:rsidR="0008568E" w:rsidRPr="00921DDA" w:rsidRDefault="0008568E" w:rsidP="002929E5">
            <w:pPr>
              <w:rPr>
                <w:szCs w:val="26"/>
              </w:rPr>
            </w:pPr>
            <w:r w:rsidRPr="00921DDA">
              <w:rPr>
                <w:szCs w:val="26"/>
              </w:rPr>
              <w:t>Hiển thị màn hình quét.</w:t>
            </w:r>
          </w:p>
        </w:tc>
      </w:tr>
      <w:tr w:rsidR="0008568E" w:rsidRPr="00DD51D1" w:rsidTr="00921DDA">
        <w:tc>
          <w:tcPr>
            <w:tcW w:w="2508" w:type="dxa"/>
          </w:tcPr>
          <w:p w:rsidR="0008568E" w:rsidRPr="00921DDA" w:rsidRDefault="0008568E" w:rsidP="002929E5">
            <w:pPr>
              <w:rPr>
                <w:szCs w:val="26"/>
              </w:rPr>
            </w:pPr>
            <w:r w:rsidRPr="00921DDA">
              <w:rPr>
                <w:color w:val="000000"/>
                <w:szCs w:val="26"/>
              </w:rPr>
              <w:t>Freeze</w:t>
            </w:r>
          </w:p>
        </w:tc>
        <w:tc>
          <w:tcPr>
            <w:tcW w:w="6553" w:type="dxa"/>
          </w:tcPr>
          <w:p w:rsidR="0008568E" w:rsidRPr="00921DDA" w:rsidRDefault="0008568E" w:rsidP="002929E5">
            <w:pPr>
              <w:rPr>
                <w:szCs w:val="26"/>
              </w:rPr>
            </w:pPr>
            <w:r w:rsidRPr="00921DDA">
              <w:rPr>
                <w:szCs w:val="26"/>
              </w:rPr>
              <w:t>Phím dừng hình.</w:t>
            </w:r>
          </w:p>
        </w:tc>
      </w:tr>
      <w:tr w:rsidR="0008568E" w:rsidRPr="00DD51D1" w:rsidTr="00921DDA">
        <w:tc>
          <w:tcPr>
            <w:tcW w:w="2508" w:type="dxa"/>
          </w:tcPr>
          <w:p w:rsidR="0008568E" w:rsidRPr="00921DDA" w:rsidRDefault="0008568E" w:rsidP="002929E5">
            <w:pPr>
              <w:rPr>
                <w:szCs w:val="26"/>
              </w:rPr>
            </w:pPr>
            <w:r w:rsidRPr="00921DDA">
              <w:rPr>
                <w:color w:val="000000"/>
                <w:szCs w:val="26"/>
              </w:rPr>
              <w:t>Full Screen View</w:t>
            </w:r>
          </w:p>
        </w:tc>
        <w:tc>
          <w:tcPr>
            <w:tcW w:w="6553" w:type="dxa"/>
          </w:tcPr>
          <w:p w:rsidR="0008568E" w:rsidRPr="00921DDA" w:rsidRDefault="0008568E" w:rsidP="002929E5">
            <w:pPr>
              <w:rPr>
                <w:szCs w:val="26"/>
              </w:rPr>
            </w:pPr>
            <w:r w:rsidRPr="00921DDA">
              <w:rPr>
                <w:szCs w:val="26"/>
              </w:rPr>
              <w:t>Hiển thị toàn màn hình.</w:t>
            </w:r>
          </w:p>
        </w:tc>
      </w:tr>
      <w:tr w:rsidR="0008568E" w:rsidRPr="00DD51D1" w:rsidTr="00921DDA">
        <w:tc>
          <w:tcPr>
            <w:tcW w:w="2508" w:type="dxa"/>
          </w:tcPr>
          <w:p w:rsidR="0008568E" w:rsidRPr="00921DDA" w:rsidRDefault="0008568E" w:rsidP="002929E5">
            <w:pPr>
              <w:rPr>
                <w:szCs w:val="26"/>
              </w:rPr>
            </w:pPr>
            <w:r w:rsidRPr="00921DDA">
              <w:rPr>
                <w:color w:val="000000"/>
                <w:szCs w:val="26"/>
              </w:rPr>
              <w:t>ID</w:t>
            </w:r>
          </w:p>
        </w:tc>
        <w:tc>
          <w:tcPr>
            <w:tcW w:w="6553" w:type="dxa"/>
          </w:tcPr>
          <w:p w:rsidR="0008568E" w:rsidRPr="00921DDA" w:rsidRDefault="0008568E" w:rsidP="002929E5">
            <w:pPr>
              <w:rPr>
                <w:szCs w:val="26"/>
              </w:rPr>
            </w:pPr>
            <w:r w:rsidRPr="00921DDA">
              <w:rPr>
                <w:szCs w:val="26"/>
              </w:rPr>
              <w:t>Hiển thị dữ liệu bệnh nhân hiện đang được kiểm tra trên màn hình dữ liệu bệnh nhân.</w:t>
            </w:r>
          </w:p>
        </w:tc>
      </w:tr>
      <w:tr w:rsidR="0008568E" w:rsidRPr="00DD51D1" w:rsidTr="00921DDA">
        <w:tc>
          <w:tcPr>
            <w:tcW w:w="2508" w:type="dxa"/>
          </w:tcPr>
          <w:p w:rsidR="0008568E" w:rsidRPr="00921DDA" w:rsidRDefault="0008568E" w:rsidP="002929E5">
            <w:pPr>
              <w:rPr>
                <w:szCs w:val="26"/>
              </w:rPr>
            </w:pPr>
            <w:r w:rsidRPr="00921DDA">
              <w:rPr>
                <w:color w:val="000000"/>
                <w:szCs w:val="26"/>
              </w:rPr>
              <w:t>Image Compare</w:t>
            </w:r>
          </w:p>
        </w:tc>
        <w:tc>
          <w:tcPr>
            <w:tcW w:w="6553" w:type="dxa"/>
          </w:tcPr>
          <w:p w:rsidR="0008568E" w:rsidRPr="00921DDA" w:rsidRDefault="0008568E" w:rsidP="002929E5">
            <w:pPr>
              <w:rPr>
                <w:szCs w:val="26"/>
              </w:rPr>
            </w:pPr>
            <w:r w:rsidRPr="00921DDA">
              <w:rPr>
                <w:szCs w:val="26"/>
              </w:rPr>
              <w:t>Hiển thị hình ảnh được chọn ở bên trái và hình ảnh kiểm tra ở bên phải.</w:t>
            </w:r>
          </w:p>
        </w:tc>
      </w:tr>
      <w:tr w:rsidR="0008568E" w:rsidRPr="00DD51D1" w:rsidTr="00921DDA">
        <w:tc>
          <w:tcPr>
            <w:tcW w:w="2508" w:type="dxa"/>
          </w:tcPr>
          <w:p w:rsidR="0008568E" w:rsidRPr="00921DDA" w:rsidRDefault="0008568E" w:rsidP="002929E5">
            <w:pPr>
              <w:rPr>
                <w:szCs w:val="26"/>
              </w:rPr>
            </w:pPr>
            <w:r w:rsidRPr="00921DDA">
              <w:rPr>
                <w:color w:val="000000"/>
                <w:szCs w:val="26"/>
              </w:rPr>
              <w:t>Invert Link</w:t>
            </w:r>
          </w:p>
        </w:tc>
        <w:tc>
          <w:tcPr>
            <w:tcW w:w="6553" w:type="dxa"/>
          </w:tcPr>
          <w:p w:rsidR="0008568E" w:rsidRPr="00921DDA" w:rsidRDefault="0008568E" w:rsidP="002929E5">
            <w:pPr>
              <w:rPr>
                <w:szCs w:val="26"/>
              </w:rPr>
            </w:pPr>
            <w:r w:rsidRPr="00921DDA">
              <w:rPr>
                <w:szCs w:val="26"/>
              </w:rPr>
              <w:t>Liên kết [Đảo ngược bản đồ màu] với [Đảo ngược quang phổ].</w:t>
            </w:r>
          </w:p>
        </w:tc>
      </w:tr>
      <w:tr w:rsidR="0008568E" w:rsidRPr="00DD51D1" w:rsidTr="00921DDA">
        <w:tc>
          <w:tcPr>
            <w:tcW w:w="2508" w:type="dxa"/>
          </w:tcPr>
          <w:p w:rsidR="0008568E" w:rsidRPr="00921DDA" w:rsidRDefault="0008568E" w:rsidP="002929E5">
            <w:pPr>
              <w:rPr>
                <w:szCs w:val="26"/>
              </w:rPr>
            </w:pPr>
            <w:r w:rsidRPr="00921DDA">
              <w:rPr>
                <w:color w:val="000000"/>
                <w:szCs w:val="26"/>
              </w:rPr>
              <w:t>KB</w:t>
            </w:r>
          </w:p>
        </w:tc>
        <w:tc>
          <w:tcPr>
            <w:tcW w:w="6553" w:type="dxa"/>
          </w:tcPr>
          <w:p w:rsidR="0008568E" w:rsidRPr="00921DDA" w:rsidRDefault="0008568E" w:rsidP="002929E5">
            <w:pPr>
              <w:rPr>
                <w:szCs w:val="26"/>
              </w:rPr>
            </w:pPr>
            <w:r w:rsidRPr="00921DDA">
              <w:rPr>
                <w:szCs w:val="26"/>
              </w:rPr>
              <w:t>Hiển thị hoặc ẩn bàn phím ảo trên màn hình cảm ứng.</w:t>
            </w:r>
          </w:p>
        </w:tc>
      </w:tr>
      <w:tr w:rsidR="0008568E" w:rsidRPr="00DD51D1" w:rsidTr="00921DDA">
        <w:tc>
          <w:tcPr>
            <w:tcW w:w="2508" w:type="dxa"/>
          </w:tcPr>
          <w:p w:rsidR="0008568E" w:rsidRPr="00921DDA" w:rsidRDefault="0008568E" w:rsidP="002929E5">
            <w:pPr>
              <w:rPr>
                <w:szCs w:val="26"/>
              </w:rPr>
            </w:pPr>
            <w:r w:rsidRPr="00921DDA">
              <w:rPr>
                <w:color w:val="000000"/>
                <w:szCs w:val="26"/>
              </w:rPr>
              <w:t>Load Raw Data</w:t>
            </w:r>
          </w:p>
        </w:tc>
        <w:tc>
          <w:tcPr>
            <w:tcW w:w="6553" w:type="dxa"/>
          </w:tcPr>
          <w:p w:rsidR="0008568E" w:rsidRPr="00921DDA" w:rsidRDefault="0008568E" w:rsidP="002929E5">
            <w:pPr>
              <w:rPr>
                <w:szCs w:val="26"/>
              </w:rPr>
            </w:pPr>
            <w:r w:rsidRPr="00921DDA">
              <w:rPr>
                <w:szCs w:val="26"/>
              </w:rPr>
              <w:t>Tải dữ liệu thô vào Cine.</w:t>
            </w:r>
          </w:p>
        </w:tc>
      </w:tr>
      <w:tr w:rsidR="0008568E" w:rsidRPr="00DD51D1" w:rsidTr="00921DDA">
        <w:tc>
          <w:tcPr>
            <w:tcW w:w="2508" w:type="dxa"/>
          </w:tcPr>
          <w:p w:rsidR="0008568E" w:rsidRPr="00921DDA" w:rsidRDefault="0008568E" w:rsidP="002929E5">
            <w:pPr>
              <w:rPr>
                <w:szCs w:val="26"/>
              </w:rPr>
            </w:pPr>
            <w:r w:rsidRPr="00921DDA">
              <w:rPr>
                <w:color w:val="000000"/>
                <w:szCs w:val="26"/>
              </w:rPr>
              <w:t>Manual Raw Store</w:t>
            </w:r>
          </w:p>
        </w:tc>
        <w:tc>
          <w:tcPr>
            <w:tcW w:w="6553" w:type="dxa"/>
          </w:tcPr>
          <w:p w:rsidR="0008568E" w:rsidRPr="00921DDA" w:rsidRDefault="0008568E" w:rsidP="002929E5">
            <w:pPr>
              <w:rPr>
                <w:szCs w:val="26"/>
              </w:rPr>
            </w:pPr>
            <w:r w:rsidRPr="00921DDA">
              <w:rPr>
                <w:szCs w:val="26"/>
              </w:rPr>
              <w:t>Lưu hình ảnh chuyển động ở định dạng gốc.</w:t>
            </w:r>
          </w:p>
          <w:p w:rsidR="0008568E" w:rsidRPr="00921DDA" w:rsidRDefault="0008568E" w:rsidP="002929E5">
            <w:pPr>
              <w:rPr>
                <w:szCs w:val="26"/>
              </w:rPr>
            </w:pPr>
          </w:p>
        </w:tc>
      </w:tr>
      <w:tr w:rsidR="0008568E" w:rsidRPr="00DD51D1" w:rsidTr="00921DDA">
        <w:tc>
          <w:tcPr>
            <w:tcW w:w="2508" w:type="dxa"/>
          </w:tcPr>
          <w:p w:rsidR="0008568E" w:rsidRPr="00921DDA" w:rsidRDefault="0008568E" w:rsidP="002929E5">
            <w:pPr>
              <w:rPr>
                <w:szCs w:val="26"/>
              </w:rPr>
            </w:pPr>
            <w:r w:rsidRPr="00921DDA">
              <w:rPr>
                <w:color w:val="000000"/>
                <w:szCs w:val="26"/>
              </w:rPr>
              <w:t>Measurement</w:t>
            </w:r>
          </w:p>
        </w:tc>
        <w:tc>
          <w:tcPr>
            <w:tcW w:w="6553" w:type="dxa"/>
          </w:tcPr>
          <w:p w:rsidR="0008568E" w:rsidRPr="00921DDA" w:rsidRDefault="0008568E" w:rsidP="002929E5">
            <w:pPr>
              <w:rPr>
                <w:szCs w:val="26"/>
              </w:rPr>
            </w:pPr>
            <w:r w:rsidRPr="00921DDA">
              <w:rPr>
                <w:szCs w:val="26"/>
              </w:rPr>
              <w:t>Hiển thị các menu đo.</w:t>
            </w:r>
          </w:p>
        </w:tc>
      </w:tr>
      <w:tr w:rsidR="0008568E" w:rsidRPr="00DD51D1" w:rsidTr="00921DDA">
        <w:tc>
          <w:tcPr>
            <w:tcW w:w="2508" w:type="dxa"/>
          </w:tcPr>
          <w:p w:rsidR="0008568E" w:rsidRPr="00921DDA" w:rsidRDefault="0008568E" w:rsidP="002929E5">
            <w:pPr>
              <w:rPr>
                <w:szCs w:val="26"/>
              </w:rPr>
            </w:pPr>
            <w:r w:rsidRPr="00921DDA">
              <w:rPr>
                <w:color w:val="000000"/>
                <w:szCs w:val="26"/>
              </w:rPr>
              <w:t>Next Image</w:t>
            </w:r>
          </w:p>
        </w:tc>
        <w:tc>
          <w:tcPr>
            <w:tcW w:w="6553" w:type="dxa"/>
          </w:tcPr>
          <w:p w:rsidR="0008568E" w:rsidRPr="00921DDA" w:rsidRDefault="0008568E" w:rsidP="002929E5">
            <w:pPr>
              <w:rPr>
                <w:szCs w:val="26"/>
              </w:rPr>
            </w:pPr>
            <w:r w:rsidRPr="00921DDA">
              <w:rPr>
                <w:szCs w:val="26"/>
              </w:rPr>
              <w:t>Chuyển sang hình ảnh tiếp theo trong chế độ xem toàn màn hình.</w:t>
            </w:r>
          </w:p>
        </w:tc>
      </w:tr>
      <w:tr w:rsidR="0008568E" w:rsidRPr="00DD51D1" w:rsidTr="00921DDA">
        <w:tc>
          <w:tcPr>
            <w:tcW w:w="2508" w:type="dxa"/>
          </w:tcPr>
          <w:p w:rsidR="0008568E" w:rsidRPr="00921DDA" w:rsidRDefault="0008568E" w:rsidP="002929E5">
            <w:pPr>
              <w:rPr>
                <w:szCs w:val="26"/>
              </w:rPr>
            </w:pPr>
            <w:r w:rsidRPr="00921DDA">
              <w:rPr>
                <w:color w:val="000000"/>
                <w:szCs w:val="26"/>
              </w:rPr>
              <w:t>Next View</w:t>
            </w:r>
          </w:p>
        </w:tc>
        <w:tc>
          <w:tcPr>
            <w:tcW w:w="6553" w:type="dxa"/>
          </w:tcPr>
          <w:p w:rsidR="0008568E" w:rsidRPr="00921DDA" w:rsidRDefault="0008568E" w:rsidP="002929E5">
            <w:pPr>
              <w:rPr>
                <w:szCs w:val="26"/>
              </w:rPr>
            </w:pPr>
            <w:r w:rsidRPr="00921DDA">
              <w:rPr>
                <w:szCs w:val="26"/>
              </w:rPr>
              <w:t>Di chuyển sang chế độ xem tiếp theo.</w:t>
            </w:r>
          </w:p>
        </w:tc>
      </w:tr>
      <w:tr w:rsidR="0008568E" w:rsidRPr="00DD51D1" w:rsidTr="00921DDA">
        <w:tc>
          <w:tcPr>
            <w:tcW w:w="2508" w:type="dxa"/>
          </w:tcPr>
          <w:p w:rsidR="0008568E" w:rsidRPr="00921DDA" w:rsidRDefault="0008568E" w:rsidP="002929E5">
            <w:pPr>
              <w:rPr>
                <w:szCs w:val="26"/>
              </w:rPr>
            </w:pPr>
            <w:r w:rsidRPr="00921DDA">
              <w:rPr>
                <w:color w:val="000000"/>
                <w:szCs w:val="26"/>
              </w:rPr>
              <w:t>Original</w:t>
            </w:r>
          </w:p>
        </w:tc>
        <w:tc>
          <w:tcPr>
            <w:tcW w:w="6553" w:type="dxa"/>
          </w:tcPr>
          <w:p w:rsidR="0008568E" w:rsidRPr="00921DDA" w:rsidRDefault="0008568E" w:rsidP="002929E5">
            <w:pPr>
              <w:rPr>
                <w:szCs w:val="26"/>
              </w:rPr>
            </w:pPr>
            <w:r w:rsidRPr="00921DDA">
              <w:rPr>
                <w:szCs w:val="26"/>
              </w:rPr>
              <w:t>Hiển thị hình ảnh phát lại Raw ở trạng thái trước khi điều chỉnh hình ảnh. (ảnh gốc)</w:t>
            </w:r>
          </w:p>
        </w:tc>
      </w:tr>
      <w:tr w:rsidR="0008568E" w:rsidRPr="00DD51D1" w:rsidTr="00921DDA">
        <w:tc>
          <w:tcPr>
            <w:tcW w:w="2508" w:type="dxa"/>
          </w:tcPr>
          <w:p w:rsidR="0008568E" w:rsidRPr="00921DDA" w:rsidRDefault="0008568E" w:rsidP="002929E5">
            <w:pPr>
              <w:rPr>
                <w:szCs w:val="26"/>
              </w:rPr>
            </w:pPr>
            <w:r w:rsidRPr="00921DDA">
              <w:rPr>
                <w:color w:val="000000"/>
                <w:szCs w:val="26"/>
              </w:rPr>
              <w:t>Parameter Display</w:t>
            </w:r>
          </w:p>
        </w:tc>
        <w:tc>
          <w:tcPr>
            <w:tcW w:w="6553" w:type="dxa"/>
          </w:tcPr>
          <w:p w:rsidR="0008568E" w:rsidRPr="00921DDA" w:rsidRDefault="0008568E" w:rsidP="002929E5">
            <w:pPr>
              <w:rPr>
                <w:szCs w:val="26"/>
              </w:rPr>
            </w:pPr>
            <w:r w:rsidRPr="00921DDA">
              <w:rPr>
                <w:szCs w:val="26"/>
              </w:rPr>
              <w:t>Hiển thị hoặc ẩn các tham số trên màn hình.</w:t>
            </w:r>
          </w:p>
        </w:tc>
      </w:tr>
      <w:tr w:rsidR="0008568E" w:rsidRPr="00DD51D1" w:rsidTr="00921DDA">
        <w:tc>
          <w:tcPr>
            <w:tcW w:w="2508" w:type="dxa"/>
          </w:tcPr>
          <w:p w:rsidR="0008568E" w:rsidRPr="00921DDA" w:rsidRDefault="0008568E" w:rsidP="002929E5">
            <w:pPr>
              <w:rPr>
                <w:szCs w:val="26"/>
              </w:rPr>
            </w:pPr>
            <w:r w:rsidRPr="00921DDA">
              <w:rPr>
                <w:color w:val="000000"/>
                <w:szCs w:val="26"/>
              </w:rPr>
              <w:t>Pause Protocol</w:t>
            </w:r>
          </w:p>
        </w:tc>
        <w:tc>
          <w:tcPr>
            <w:tcW w:w="6553" w:type="dxa"/>
          </w:tcPr>
          <w:p w:rsidR="0008568E" w:rsidRPr="00921DDA" w:rsidRDefault="0008568E" w:rsidP="002929E5">
            <w:pPr>
              <w:rPr>
                <w:szCs w:val="26"/>
              </w:rPr>
            </w:pPr>
            <w:r w:rsidRPr="00921DDA">
              <w:rPr>
                <w:szCs w:val="26"/>
              </w:rPr>
              <w:t>Ngừng hoặc tiếp tục giao thức</w:t>
            </w:r>
          </w:p>
        </w:tc>
      </w:tr>
      <w:tr w:rsidR="0008568E" w:rsidRPr="00DD51D1" w:rsidTr="00921DDA">
        <w:tc>
          <w:tcPr>
            <w:tcW w:w="2508" w:type="dxa"/>
          </w:tcPr>
          <w:p w:rsidR="0008568E" w:rsidRPr="00921DDA" w:rsidRDefault="0008568E" w:rsidP="002929E5">
            <w:pPr>
              <w:rPr>
                <w:szCs w:val="26"/>
              </w:rPr>
            </w:pPr>
            <w:r w:rsidRPr="00921DDA">
              <w:rPr>
                <w:color w:val="000000"/>
                <w:szCs w:val="26"/>
              </w:rPr>
              <w:t>Playback</w:t>
            </w:r>
          </w:p>
        </w:tc>
        <w:tc>
          <w:tcPr>
            <w:tcW w:w="6553" w:type="dxa"/>
          </w:tcPr>
          <w:p w:rsidR="0008568E" w:rsidRPr="00921DDA" w:rsidRDefault="0008568E" w:rsidP="002929E5">
            <w:pPr>
              <w:rPr>
                <w:szCs w:val="26"/>
              </w:rPr>
            </w:pPr>
            <w:r w:rsidRPr="00921DDA">
              <w:rPr>
                <w:szCs w:val="26"/>
              </w:rPr>
              <w:t>Phát lại hình ảnh đã chụp từ bộ nhớ Cine hoặc dừng phát lại.</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Power Limit Override</w:t>
            </w:r>
          </w:p>
        </w:tc>
        <w:tc>
          <w:tcPr>
            <w:tcW w:w="6553" w:type="dxa"/>
          </w:tcPr>
          <w:p w:rsidR="0008568E" w:rsidRPr="00921DDA" w:rsidRDefault="0008568E" w:rsidP="002929E5">
            <w:pPr>
              <w:rPr>
                <w:szCs w:val="26"/>
              </w:rPr>
            </w:pPr>
            <w:r w:rsidRPr="00921DDA">
              <w:rPr>
                <w:szCs w:val="26"/>
              </w:rPr>
              <w:t>Ghi đè giới hạn công suất âm cho các ứng dụng của thai nhi.</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Prev Image</w:t>
            </w:r>
          </w:p>
        </w:tc>
        <w:tc>
          <w:tcPr>
            <w:tcW w:w="6553" w:type="dxa"/>
          </w:tcPr>
          <w:p w:rsidR="0008568E" w:rsidRPr="00921DDA" w:rsidRDefault="0008568E" w:rsidP="002929E5">
            <w:pPr>
              <w:rPr>
                <w:szCs w:val="26"/>
              </w:rPr>
            </w:pPr>
            <w:r w:rsidRPr="00921DDA">
              <w:rPr>
                <w:szCs w:val="26"/>
              </w:rPr>
              <w:t>Chuyển sang hình ảnh được chọn trước đó trong chế độ xem toàn màn hình.</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Prev. View</w:t>
            </w:r>
          </w:p>
        </w:tc>
        <w:tc>
          <w:tcPr>
            <w:tcW w:w="6553" w:type="dxa"/>
          </w:tcPr>
          <w:p w:rsidR="0008568E" w:rsidRPr="00921DDA" w:rsidRDefault="0008568E" w:rsidP="002929E5">
            <w:pPr>
              <w:rPr>
                <w:szCs w:val="26"/>
              </w:rPr>
            </w:pPr>
            <w:r w:rsidRPr="00921DDA">
              <w:rPr>
                <w:szCs w:val="26"/>
              </w:rPr>
              <w:t>Di chuyển sang chế độ xem trước đó.</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Print Queue</w:t>
            </w:r>
          </w:p>
        </w:tc>
        <w:tc>
          <w:tcPr>
            <w:tcW w:w="6553" w:type="dxa"/>
          </w:tcPr>
          <w:p w:rsidR="0008568E" w:rsidRPr="00921DDA" w:rsidRDefault="0008568E" w:rsidP="002929E5">
            <w:pPr>
              <w:rPr>
                <w:szCs w:val="26"/>
              </w:rPr>
            </w:pPr>
            <w:r w:rsidRPr="00921DDA">
              <w:rPr>
                <w:szCs w:val="26"/>
              </w:rPr>
              <w:t>In các tập tin in trong thư mục hàng đợi.</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QSS A</w:t>
            </w:r>
          </w:p>
        </w:tc>
        <w:tc>
          <w:tcPr>
            <w:tcW w:w="6553" w:type="dxa"/>
          </w:tcPr>
          <w:p w:rsidR="0008568E" w:rsidRPr="00921DDA" w:rsidRDefault="0008568E" w:rsidP="002929E5">
            <w:pPr>
              <w:rPr>
                <w:szCs w:val="26"/>
              </w:rPr>
            </w:pPr>
            <w:r w:rsidRPr="00921DDA">
              <w:rPr>
                <w:szCs w:val="26"/>
              </w:rPr>
              <w:t>Áp dụng QSS A cài đặt nhanh</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QSS B</w:t>
            </w:r>
          </w:p>
        </w:tc>
        <w:tc>
          <w:tcPr>
            <w:tcW w:w="6553" w:type="dxa"/>
          </w:tcPr>
          <w:p w:rsidR="0008568E" w:rsidRPr="00921DDA" w:rsidRDefault="0008568E" w:rsidP="002929E5">
            <w:pPr>
              <w:rPr>
                <w:szCs w:val="26"/>
              </w:rPr>
            </w:pPr>
            <w:r w:rsidRPr="00921DDA">
              <w:rPr>
                <w:szCs w:val="26"/>
              </w:rPr>
              <w:t>Áp dụng QSS B cài đặt nhanh</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REC</w:t>
            </w:r>
          </w:p>
        </w:tc>
        <w:tc>
          <w:tcPr>
            <w:tcW w:w="6553" w:type="dxa"/>
          </w:tcPr>
          <w:p w:rsidR="0008568E" w:rsidRPr="00921DDA" w:rsidRDefault="0008568E" w:rsidP="002929E5">
            <w:pPr>
              <w:rPr>
                <w:szCs w:val="26"/>
              </w:rPr>
            </w:pPr>
            <w:r w:rsidRPr="00921DDA">
              <w:rPr>
                <w:szCs w:val="26"/>
              </w:rPr>
              <w:t>Ghi vào bộ nhớ một video HD.</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Reset Counter (A)</w:t>
            </w:r>
          </w:p>
        </w:tc>
        <w:tc>
          <w:tcPr>
            <w:tcW w:w="6553" w:type="dxa"/>
          </w:tcPr>
          <w:p w:rsidR="0008568E" w:rsidRPr="00921DDA" w:rsidRDefault="0008568E" w:rsidP="002929E5">
            <w:pPr>
              <w:rPr>
                <w:szCs w:val="26"/>
              </w:rPr>
            </w:pPr>
            <w:r w:rsidRPr="00921DDA">
              <w:rPr>
                <w:szCs w:val="26"/>
              </w:rPr>
              <w:t>Đặt lại bộ đếm (A) đến 00:00.</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Reset Counter (B)</w:t>
            </w:r>
          </w:p>
        </w:tc>
        <w:tc>
          <w:tcPr>
            <w:tcW w:w="6553" w:type="dxa"/>
          </w:tcPr>
          <w:p w:rsidR="0008568E" w:rsidRPr="00921DDA" w:rsidRDefault="0008568E" w:rsidP="002929E5">
            <w:pPr>
              <w:rPr>
                <w:szCs w:val="26"/>
              </w:rPr>
            </w:pPr>
            <w:r w:rsidRPr="00921DDA">
              <w:rPr>
                <w:szCs w:val="26"/>
              </w:rPr>
              <w:t>Đặt lại bộ đếm (B) đến 00:00.</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R-Wave Beep</w:t>
            </w:r>
          </w:p>
        </w:tc>
        <w:tc>
          <w:tcPr>
            <w:tcW w:w="6553" w:type="dxa"/>
          </w:tcPr>
          <w:p w:rsidR="0008568E" w:rsidRPr="00921DDA" w:rsidRDefault="0008568E" w:rsidP="002929E5">
            <w:pPr>
              <w:rPr>
                <w:szCs w:val="26"/>
              </w:rPr>
            </w:pPr>
            <w:r w:rsidRPr="00921DDA">
              <w:rPr>
                <w:szCs w:val="26"/>
              </w:rPr>
              <w:t>Phát âm thanh tiếng bíp khi phát hiện thấy sóng R hoặc tắt.</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Send</w:t>
            </w:r>
          </w:p>
        </w:tc>
        <w:tc>
          <w:tcPr>
            <w:tcW w:w="6553" w:type="dxa"/>
          </w:tcPr>
          <w:p w:rsidR="0008568E" w:rsidRPr="00921DDA" w:rsidRDefault="0008568E" w:rsidP="002929E5">
            <w:pPr>
              <w:rPr>
                <w:szCs w:val="26"/>
              </w:rPr>
            </w:pPr>
            <w:r w:rsidRPr="00921DDA">
              <w:rPr>
                <w:szCs w:val="26"/>
              </w:rPr>
              <w:t>Gửi kết quả đo lường cho một báo cáo.</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Store</w:t>
            </w:r>
          </w:p>
        </w:tc>
        <w:tc>
          <w:tcPr>
            <w:tcW w:w="6553" w:type="dxa"/>
          </w:tcPr>
          <w:p w:rsidR="0008568E" w:rsidRPr="00921DDA" w:rsidRDefault="0008568E" w:rsidP="002929E5">
            <w:pPr>
              <w:rPr>
                <w:szCs w:val="26"/>
              </w:rPr>
            </w:pPr>
            <w:r w:rsidRPr="00921DDA">
              <w:rPr>
                <w:szCs w:val="26"/>
              </w:rPr>
              <w:t>Lưu hình ảnh hiển thị.</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T.B.F</w:t>
            </w:r>
          </w:p>
        </w:tc>
        <w:tc>
          <w:tcPr>
            <w:tcW w:w="6553" w:type="dxa"/>
          </w:tcPr>
          <w:p w:rsidR="0008568E" w:rsidRPr="00921DDA" w:rsidRDefault="0008568E" w:rsidP="002929E5">
            <w:pPr>
              <w:rPr>
                <w:szCs w:val="26"/>
              </w:rPr>
            </w:pPr>
            <w:r w:rsidRPr="00921DDA">
              <w:rPr>
                <w:szCs w:val="26"/>
              </w:rPr>
              <w:t>Chuyển đổi chức năng trackball.</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Teaching File (Video)</w:t>
            </w:r>
          </w:p>
        </w:tc>
        <w:tc>
          <w:tcPr>
            <w:tcW w:w="6553" w:type="dxa"/>
          </w:tcPr>
          <w:p w:rsidR="0008568E" w:rsidRPr="00921DDA" w:rsidRDefault="0008568E" w:rsidP="002929E5">
            <w:pPr>
              <w:rPr>
                <w:szCs w:val="26"/>
              </w:rPr>
            </w:pPr>
            <w:r w:rsidRPr="00921DDA">
              <w:rPr>
                <w:szCs w:val="26"/>
              </w:rPr>
              <w:t>Dữ liệu của bệnh nhân được ẩn khi di chuyển hình ảnh được lưu ở định dạng video clip ở bất cứ đâu khác với đĩa cứng của thiết bị.</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Tile View</w:t>
            </w:r>
          </w:p>
        </w:tc>
        <w:tc>
          <w:tcPr>
            <w:tcW w:w="6553" w:type="dxa"/>
          </w:tcPr>
          <w:p w:rsidR="0008568E" w:rsidRPr="00921DDA" w:rsidRDefault="0008568E" w:rsidP="002929E5">
            <w:pPr>
              <w:rPr>
                <w:szCs w:val="26"/>
              </w:rPr>
            </w:pPr>
            <w:r w:rsidRPr="00921DDA">
              <w:rPr>
                <w:szCs w:val="26"/>
              </w:rPr>
              <w:t>Hiển thị danh sách các hình ảnh có cùng ID với ID bệnh nhân hiện tại.</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Update</w:t>
            </w:r>
          </w:p>
        </w:tc>
        <w:tc>
          <w:tcPr>
            <w:tcW w:w="6553" w:type="dxa"/>
          </w:tcPr>
          <w:p w:rsidR="0008568E" w:rsidRPr="00921DDA" w:rsidRDefault="0008568E" w:rsidP="002929E5">
            <w:pPr>
              <w:rPr>
                <w:szCs w:val="26"/>
              </w:rPr>
            </w:pPr>
            <w:r w:rsidRPr="00921DDA">
              <w:rPr>
                <w:szCs w:val="26"/>
              </w:rPr>
              <w:t>Cập nhật màn hình hoạt động trong màn hình kép hiển thị hình ảnh siêu âm và hình ảnh quét.</w:t>
            </w:r>
          </w:p>
        </w:tc>
      </w:tr>
      <w:tr w:rsidR="0008568E" w:rsidRPr="00DD51D1" w:rsidTr="00921DDA">
        <w:tc>
          <w:tcPr>
            <w:tcW w:w="2508" w:type="dxa"/>
          </w:tcPr>
          <w:p w:rsidR="0008568E" w:rsidRPr="00921DDA" w:rsidRDefault="0008568E" w:rsidP="002929E5">
            <w:pPr>
              <w:rPr>
                <w:color w:val="000000"/>
                <w:szCs w:val="26"/>
              </w:rPr>
            </w:pPr>
            <w:r w:rsidRPr="00921DDA">
              <w:rPr>
                <w:color w:val="000000"/>
                <w:szCs w:val="26"/>
              </w:rPr>
              <w:t>Video Clip Auto Stop</w:t>
            </w:r>
          </w:p>
        </w:tc>
        <w:tc>
          <w:tcPr>
            <w:tcW w:w="6553" w:type="dxa"/>
          </w:tcPr>
          <w:p w:rsidR="0008568E" w:rsidRPr="00921DDA" w:rsidRDefault="0008568E" w:rsidP="002929E5">
            <w:pPr>
              <w:rPr>
                <w:szCs w:val="26"/>
              </w:rPr>
            </w:pPr>
            <w:r w:rsidRPr="00921DDA">
              <w:rPr>
                <w:szCs w:val="26"/>
              </w:rPr>
              <w:t>Dừng màn hình hiển thị sau khi một video clip được lưu.</w:t>
            </w:r>
          </w:p>
        </w:tc>
      </w:tr>
    </w:tbl>
    <w:p w:rsidR="0008568E" w:rsidRPr="00DD51D1" w:rsidRDefault="0008568E" w:rsidP="002929E5">
      <w:pPr>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6514"/>
      </w:tblGrid>
      <w:tr w:rsidR="0008568E" w:rsidRPr="00DD51D1" w:rsidTr="00921DDA">
        <w:tc>
          <w:tcPr>
            <w:tcW w:w="2547" w:type="dxa"/>
          </w:tcPr>
          <w:p w:rsidR="0008568E" w:rsidRPr="00921DDA" w:rsidRDefault="0008568E" w:rsidP="002929E5">
            <w:pPr>
              <w:rPr>
                <w:szCs w:val="26"/>
              </w:rPr>
            </w:pPr>
            <w:r w:rsidRPr="00921DDA">
              <w:rPr>
                <w:szCs w:val="26"/>
              </w:rPr>
              <w:t>Tên</w:t>
            </w:r>
          </w:p>
        </w:tc>
        <w:tc>
          <w:tcPr>
            <w:tcW w:w="6514" w:type="dxa"/>
          </w:tcPr>
          <w:p w:rsidR="0008568E" w:rsidRPr="00921DDA" w:rsidRDefault="0008568E" w:rsidP="002929E5">
            <w:pPr>
              <w:rPr>
                <w:szCs w:val="26"/>
              </w:rPr>
            </w:pPr>
            <w:r w:rsidRPr="00921DDA">
              <w:rPr>
                <w:szCs w:val="26"/>
              </w:rPr>
              <w:t>Mô tả</w:t>
            </w:r>
          </w:p>
        </w:tc>
      </w:tr>
      <w:tr w:rsidR="0008568E" w:rsidRPr="00DD51D1" w:rsidTr="00921DDA">
        <w:tc>
          <w:tcPr>
            <w:tcW w:w="2547" w:type="dxa"/>
          </w:tcPr>
          <w:p w:rsidR="0008568E" w:rsidRPr="00921DDA" w:rsidRDefault="0008568E" w:rsidP="002929E5">
            <w:pPr>
              <w:rPr>
                <w:szCs w:val="26"/>
              </w:rPr>
            </w:pPr>
            <w:r w:rsidRPr="00921DDA">
              <w:rPr>
                <w:color w:val="000000"/>
                <w:szCs w:val="26"/>
              </w:rPr>
              <w:t>2DTT Analysis</w:t>
            </w:r>
          </w:p>
        </w:tc>
        <w:tc>
          <w:tcPr>
            <w:tcW w:w="6514" w:type="dxa"/>
          </w:tcPr>
          <w:p w:rsidR="0008568E" w:rsidRPr="00921DDA" w:rsidRDefault="0008568E" w:rsidP="002929E5">
            <w:pPr>
              <w:rPr>
                <w:szCs w:val="26"/>
              </w:rPr>
            </w:pPr>
            <w:r w:rsidRPr="00921DDA">
              <w:rPr>
                <w:szCs w:val="26"/>
              </w:rPr>
              <w:t>Bắt đầu phân tích theo dõi mô 2D.</w:t>
            </w:r>
          </w:p>
        </w:tc>
      </w:tr>
      <w:tr w:rsidR="0008568E" w:rsidRPr="00DD51D1" w:rsidTr="00921DDA">
        <w:tc>
          <w:tcPr>
            <w:tcW w:w="2547" w:type="dxa"/>
          </w:tcPr>
          <w:p w:rsidR="0008568E" w:rsidRPr="00921DDA" w:rsidRDefault="0008568E" w:rsidP="002929E5">
            <w:pPr>
              <w:rPr>
                <w:szCs w:val="26"/>
              </w:rPr>
            </w:pPr>
            <w:r w:rsidRPr="00921DDA">
              <w:rPr>
                <w:color w:val="000000"/>
                <w:szCs w:val="26"/>
              </w:rPr>
              <w:t>3D/4D Selection</w:t>
            </w:r>
          </w:p>
        </w:tc>
        <w:tc>
          <w:tcPr>
            <w:tcW w:w="6514" w:type="dxa"/>
          </w:tcPr>
          <w:p w:rsidR="0008568E" w:rsidRPr="00921DDA" w:rsidRDefault="0008568E" w:rsidP="002929E5">
            <w:pPr>
              <w:rPr>
                <w:szCs w:val="26"/>
              </w:rPr>
            </w:pPr>
            <w:r w:rsidRPr="00921DDA">
              <w:rPr>
                <w:szCs w:val="26"/>
              </w:rPr>
              <w:t>Đặt lại trạng thái trước khi nhập 3D.</w:t>
            </w:r>
          </w:p>
        </w:tc>
      </w:tr>
      <w:tr w:rsidR="0008568E" w:rsidRPr="00DD51D1" w:rsidTr="00921DDA">
        <w:tc>
          <w:tcPr>
            <w:tcW w:w="2547" w:type="dxa"/>
          </w:tcPr>
          <w:p w:rsidR="0008568E" w:rsidRPr="00921DDA" w:rsidRDefault="0008568E" w:rsidP="002929E5">
            <w:pPr>
              <w:rPr>
                <w:szCs w:val="26"/>
              </w:rPr>
            </w:pPr>
            <w:r w:rsidRPr="00921DDA">
              <w:rPr>
                <w:color w:val="000000"/>
                <w:szCs w:val="26"/>
              </w:rPr>
              <w:t>4D Mode</w:t>
            </w:r>
          </w:p>
        </w:tc>
        <w:tc>
          <w:tcPr>
            <w:tcW w:w="6514" w:type="dxa"/>
          </w:tcPr>
          <w:p w:rsidR="0008568E" w:rsidRPr="00921DDA" w:rsidRDefault="0008568E" w:rsidP="002929E5">
            <w:pPr>
              <w:rPr>
                <w:szCs w:val="26"/>
              </w:rPr>
            </w:pPr>
            <w:r w:rsidRPr="00921DDA">
              <w:rPr>
                <w:szCs w:val="26"/>
              </w:rPr>
              <w:t>Bắt đầu chế độ 4D.</w:t>
            </w:r>
          </w:p>
        </w:tc>
      </w:tr>
      <w:tr w:rsidR="0008568E" w:rsidRPr="00DD51D1" w:rsidTr="00921DDA">
        <w:tc>
          <w:tcPr>
            <w:tcW w:w="2547" w:type="dxa"/>
          </w:tcPr>
          <w:p w:rsidR="0008568E" w:rsidRPr="00921DDA" w:rsidRDefault="0008568E" w:rsidP="002929E5">
            <w:pPr>
              <w:rPr>
                <w:szCs w:val="26"/>
              </w:rPr>
            </w:pPr>
            <w:r w:rsidRPr="00921DDA">
              <w:rPr>
                <w:color w:val="000000"/>
                <w:szCs w:val="26"/>
              </w:rPr>
              <w:t>CHI Analysis</w:t>
            </w:r>
          </w:p>
        </w:tc>
        <w:tc>
          <w:tcPr>
            <w:tcW w:w="6514" w:type="dxa"/>
          </w:tcPr>
          <w:p w:rsidR="0008568E" w:rsidRPr="00921DDA" w:rsidRDefault="0008568E" w:rsidP="002929E5">
            <w:pPr>
              <w:rPr>
                <w:szCs w:val="26"/>
              </w:rPr>
            </w:pPr>
            <w:r w:rsidRPr="00921DDA">
              <w:rPr>
                <w:szCs w:val="26"/>
              </w:rPr>
              <w:t>Phân tích CHI.</w:t>
            </w:r>
          </w:p>
        </w:tc>
      </w:tr>
      <w:tr w:rsidR="0008568E" w:rsidRPr="00DD51D1" w:rsidTr="00921DDA">
        <w:tc>
          <w:tcPr>
            <w:tcW w:w="2547" w:type="dxa"/>
          </w:tcPr>
          <w:p w:rsidR="0008568E" w:rsidRPr="00921DDA" w:rsidRDefault="0008568E" w:rsidP="002929E5">
            <w:pPr>
              <w:rPr>
                <w:szCs w:val="26"/>
              </w:rPr>
            </w:pPr>
            <w:r w:rsidRPr="00921DDA">
              <w:rPr>
                <w:color w:val="000000"/>
                <w:szCs w:val="26"/>
              </w:rPr>
              <w:t>Echo Tracking</w:t>
            </w:r>
          </w:p>
        </w:tc>
        <w:tc>
          <w:tcPr>
            <w:tcW w:w="6514" w:type="dxa"/>
          </w:tcPr>
          <w:p w:rsidR="0008568E" w:rsidRPr="00921DDA" w:rsidRDefault="0008568E" w:rsidP="002929E5">
            <w:pPr>
              <w:rPr>
                <w:szCs w:val="26"/>
              </w:rPr>
            </w:pPr>
            <w:r w:rsidRPr="00921DDA">
              <w:rPr>
                <w:szCs w:val="26"/>
              </w:rPr>
              <w:t>Bắt đầu nghe.</w:t>
            </w:r>
          </w:p>
        </w:tc>
      </w:tr>
      <w:tr w:rsidR="0008568E" w:rsidRPr="00DD51D1" w:rsidTr="00921DDA">
        <w:tc>
          <w:tcPr>
            <w:tcW w:w="2547" w:type="dxa"/>
          </w:tcPr>
          <w:p w:rsidR="0008568E" w:rsidRPr="00921DDA" w:rsidRDefault="0008568E" w:rsidP="002929E5">
            <w:pPr>
              <w:rPr>
                <w:szCs w:val="26"/>
              </w:rPr>
            </w:pPr>
            <w:r w:rsidRPr="00921DDA">
              <w:rPr>
                <w:color w:val="000000"/>
                <w:szCs w:val="26"/>
              </w:rPr>
              <w:t>Elastography</w:t>
            </w:r>
          </w:p>
        </w:tc>
        <w:tc>
          <w:tcPr>
            <w:tcW w:w="6514" w:type="dxa"/>
          </w:tcPr>
          <w:p w:rsidR="0008568E" w:rsidRPr="00921DDA" w:rsidRDefault="0008568E" w:rsidP="002929E5">
            <w:pPr>
              <w:rPr>
                <w:szCs w:val="26"/>
              </w:rPr>
            </w:pPr>
            <w:r w:rsidRPr="00921DDA">
              <w:rPr>
                <w:szCs w:val="26"/>
              </w:rPr>
              <w:t>Bắt đầu siêu âm mô thời gian thực.</w:t>
            </w:r>
          </w:p>
        </w:tc>
      </w:tr>
      <w:tr w:rsidR="0008568E" w:rsidRPr="00DD51D1" w:rsidTr="00921DDA">
        <w:tc>
          <w:tcPr>
            <w:tcW w:w="2547" w:type="dxa"/>
          </w:tcPr>
          <w:p w:rsidR="0008568E" w:rsidRPr="00921DDA" w:rsidRDefault="0008568E" w:rsidP="002929E5">
            <w:pPr>
              <w:rPr>
                <w:szCs w:val="26"/>
              </w:rPr>
            </w:pPr>
            <w:r w:rsidRPr="00921DDA">
              <w:rPr>
                <w:color w:val="000000"/>
                <w:szCs w:val="26"/>
              </w:rPr>
              <w:t>FMD</w:t>
            </w:r>
          </w:p>
        </w:tc>
        <w:tc>
          <w:tcPr>
            <w:tcW w:w="6514" w:type="dxa"/>
          </w:tcPr>
          <w:p w:rsidR="0008568E" w:rsidRPr="00921DDA" w:rsidRDefault="0008568E" w:rsidP="002929E5">
            <w:pPr>
              <w:rPr>
                <w:szCs w:val="26"/>
              </w:rPr>
            </w:pPr>
            <w:r w:rsidRPr="00921DDA">
              <w:rPr>
                <w:szCs w:val="26"/>
              </w:rPr>
              <w:t>Bắt đầu FMD</w:t>
            </w:r>
          </w:p>
        </w:tc>
      </w:tr>
      <w:tr w:rsidR="0008568E" w:rsidRPr="00DD51D1" w:rsidTr="00921DDA">
        <w:tc>
          <w:tcPr>
            <w:tcW w:w="2547" w:type="dxa"/>
          </w:tcPr>
          <w:p w:rsidR="0008568E" w:rsidRPr="00921DDA" w:rsidRDefault="0008568E" w:rsidP="002929E5">
            <w:pPr>
              <w:rPr>
                <w:szCs w:val="26"/>
              </w:rPr>
            </w:pPr>
            <w:r w:rsidRPr="00921DDA">
              <w:rPr>
                <w:color w:val="000000"/>
                <w:szCs w:val="26"/>
              </w:rPr>
              <w:t>HI DEF 3D Mode</w:t>
            </w:r>
          </w:p>
        </w:tc>
        <w:tc>
          <w:tcPr>
            <w:tcW w:w="6514" w:type="dxa"/>
          </w:tcPr>
          <w:p w:rsidR="0008568E" w:rsidRPr="00921DDA" w:rsidRDefault="0008568E" w:rsidP="002929E5">
            <w:pPr>
              <w:rPr>
                <w:szCs w:val="26"/>
              </w:rPr>
            </w:pPr>
            <w:r w:rsidRPr="00921DDA">
              <w:rPr>
                <w:szCs w:val="26"/>
              </w:rPr>
              <w:t>Chuyển sang trạng thái trước khi nhập trong chế độ HI DEF 3D.</w:t>
            </w:r>
          </w:p>
        </w:tc>
      </w:tr>
      <w:tr w:rsidR="0008568E" w:rsidRPr="00DD51D1" w:rsidTr="00921DDA">
        <w:tc>
          <w:tcPr>
            <w:tcW w:w="2547" w:type="dxa"/>
          </w:tcPr>
          <w:p w:rsidR="0008568E" w:rsidRPr="00921DDA" w:rsidRDefault="0008568E" w:rsidP="002929E5">
            <w:pPr>
              <w:rPr>
                <w:szCs w:val="26"/>
              </w:rPr>
            </w:pPr>
            <w:r w:rsidRPr="00921DDA">
              <w:rPr>
                <w:color w:val="000000"/>
                <w:szCs w:val="26"/>
              </w:rPr>
              <w:t>RVS</w:t>
            </w:r>
          </w:p>
        </w:tc>
        <w:tc>
          <w:tcPr>
            <w:tcW w:w="6514" w:type="dxa"/>
          </w:tcPr>
          <w:p w:rsidR="0008568E" w:rsidRPr="00921DDA" w:rsidRDefault="0008568E" w:rsidP="002929E5">
            <w:pPr>
              <w:rPr>
                <w:szCs w:val="26"/>
              </w:rPr>
            </w:pPr>
            <w:r w:rsidRPr="00921DDA">
              <w:rPr>
                <w:szCs w:val="26"/>
              </w:rPr>
              <w:t>Khởi động siêu âm … thời gian thực.</w:t>
            </w:r>
          </w:p>
        </w:tc>
      </w:tr>
      <w:tr w:rsidR="0008568E" w:rsidRPr="00DD51D1" w:rsidTr="00921DDA">
        <w:tc>
          <w:tcPr>
            <w:tcW w:w="2547" w:type="dxa"/>
          </w:tcPr>
          <w:p w:rsidR="0008568E" w:rsidRPr="00921DDA" w:rsidRDefault="0008568E" w:rsidP="002929E5">
            <w:pPr>
              <w:rPr>
                <w:szCs w:val="26"/>
              </w:rPr>
            </w:pPr>
            <w:r w:rsidRPr="00921DDA">
              <w:rPr>
                <w:color w:val="000000"/>
                <w:szCs w:val="26"/>
              </w:rPr>
              <w:t>Select (3D)</w:t>
            </w:r>
          </w:p>
        </w:tc>
        <w:tc>
          <w:tcPr>
            <w:tcW w:w="6514" w:type="dxa"/>
          </w:tcPr>
          <w:p w:rsidR="0008568E" w:rsidRPr="00921DDA" w:rsidRDefault="0008568E" w:rsidP="002929E5">
            <w:pPr>
              <w:rPr>
                <w:szCs w:val="26"/>
              </w:rPr>
            </w:pPr>
            <w:r w:rsidRPr="00921DDA">
              <w:rPr>
                <w:szCs w:val="26"/>
              </w:rPr>
              <w:t>Thay đổi hình ảnh hoạt động trong Màn hình 3D.</w:t>
            </w:r>
          </w:p>
        </w:tc>
      </w:tr>
      <w:tr w:rsidR="0008568E" w:rsidRPr="00DD51D1" w:rsidTr="00921DDA">
        <w:tc>
          <w:tcPr>
            <w:tcW w:w="2547" w:type="dxa"/>
          </w:tcPr>
          <w:p w:rsidR="0008568E" w:rsidRPr="00921DDA" w:rsidRDefault="0008568E" w:rsidP="002929E5">
            <w:pPr>
              <w:rPr>
                <w:szCs w:val="26"/>
              </w:rPr>
            </w:pPr>
            <w:r w:rsidRPr="00921DDA">
              <w:rPr>
                <w:color w:val="000000"/>
                <w:szCs w:val="26"/>
              </w:rPr>
              <w:t>Shear Wave Meas.</w:t>
            </w:r>
          </w:p>
        </w:tc>
        <w:tc>
          <w:tcPr>
            <w:tcW w:w="6514" w:type="dxa"/>
          </w:tcPr>
          <w:p w:rsidR="0008568E" w:rsidRPr="00921DDA" w:rsidRDefault="0008568E" w:rsidP="002929E5">
            <w:pPr>
              <w:rPr>
                <w:szCs w:val="26"/>
              </w:rPr>
            </w:pPr>
            <w:r w:rsidRPr="00921DDA">
              <w:rPr>
                <w:szCs w:val="26"/>
              </w:rPr>
              <w:t>Bắt đầu đo Shear wave.</w:t>
            </w:r>
          </w:p>
        </w:tc>
      </w:tr>
      <w:tr w:rsidR="0008568E" w:rsidRPr="00DD51D1" w:rsidTr="00921DDA">
        <w:tc>
          <w:tcPr>
            <w:tcW w:w="2547" w:type="dxa"/>
          </w:tcPr>
          <w:p w:rsidR="0008568E" w:rsidRPr="00921DDA" w:rsidRDefault="0008568E" w:rsidP="002929E5">
            <w:pPr>
              <w:rPr>
                <w:szCs w:val="26"/>
              </w:rPr>
            </w:pPr>
            <w:r w:rsidRPr="00921DDA">
              <w:rPr>
                <w:color w:val="000000"/>
                <w:szCs w:val="26"/>
              </w:rPr>
              <w:t>STIC Mode</w:t>
            </w:r>
          </w:p>
        </w:tc>
        <w:tc>
          <w:tcPr>
            <w:tcW w:w="6514" w:type="dxa"/>
          </w:tcPr>
          <w:p w:rsidR="0008568E" w:rsidRPr="00921DDA" w:rsidRDefault="0008568E" w:rsidP="002929E5">
            <w:pPr>
              <w:rPr>
                <w:szCs w:val="26"/>
              </w:rPr>
            </w:pPr>
            <w:r w:rsidRPr="00921DDA">
              <w:rPr>
                <w:szCs w:val="26"/>
              </w:rPr>
              <w:t>Chuyển sang trạng thái trước khi nhập trong chế độ STIC.</w:t>
            </w:r>
          </w:p>
        </w:tc>
      </w:tr>
      <w:tr w:rsidR="0008568E" w:rsidRPr="00DD51D1" w:rsidTr="00921DDA">
        <w:tc>
          <w:tcPr>
            <w:tcW w:w="2547" w:type="dxa"/>
          </w:tcPr>
          <w:p w:rsidR="0008568E" w:rsidRPr="00921DDA" w:rsidRDefault="0008568E" w:rsidP="002929E5">
            <w:pPr>
              <w:rPr>
                <w:szCs w:val="26"/>
              </w:rPr>
            </w:pPr>
            <w:r w:rsidRPr="00921DDA">
              <w:rPr>
                <w:color w:val="000000"/>
                <w:szCs w:val="26"/>
              </w:rPr>
              <w:t>Stress Echo</w:t>
            </w:r>
          </w:p>
        </w:tc>
        <w:tc>
          <w:tcPr>
            <w:tcW w:w="6514" w:type="dxa"/>
          </w:tcPr>
          <w:p w:rsidR="0008568E" w:rsidRPr="00921DDA" w:rsidRDefault="0008568E" w:rsidP="002929E5">
            <w:pPr>
              <w:rPr>
                <w:szCs w:val="26"/>
              </w:rPr>
            </w:pPr>
            <w:r w:rsidRPr="00921DDA">
              <w:rPr>
                <w:szCs w:val="26"/>
              </w:rPr>
              <w:t>Bắt đầu chế độ Echo Stress.</w:t>
            </w:r>
          </w:p>
        </w:tc>
      </w:tr>
      <w:tr w:rsidR="0008568E" w:rsidRPr="00DD51D1" w:rsidTr="00921DDA">
        <w:tc>
          <w:tcPr>
            <w:tcW w:w="2547" w:type="dxa"/>
          </w:tcPr>
          <w:p w:rsidR="0008568E" w:rsidRPr="00921DDA" w:rsidRDefault="0008568E" w:rsidP="002929E5">
            <w:pPr>
              <w:rPr>
                <w:szCs w:val="26"/>
              </w:rPr>
            </w:pPr>
            <w:r w:rsidRPr="00921DDA">
              <w:rPr>
                <w:color w:val="000000"/>
                <w:szCs w:val="26"/>
              </w:rPr>
              <w:t>TDI Analysis</w:t>
            </w:r>
          </w:p>
        </w:tc>
        <w:tc>
          <w:tcPr>
            <w:tcW w:w="6514" w:type="dxa"/>
          </w:tcPr>
          <w:p w:rsidR="0008568E" w:rsidRPr="00921DDA" w:rsidRDefault="0008568E" w:rsidP="002929E5">
            <w:pPr>
              <w:rPr>
                <w:szCs w:val="26"/>
              </w:rPr>
            </w:pPr>
            <w:r w:rsidRPr="00921DDA">
              <w:rPr>
                <w:szCs w:val="26"/>
              </w:rPr>
              <w:t>Phân tích TDI.</w:t>
            </w:r>
          </w:p>
        </w:tc>
      </w:tr>
      <w:tr w:rsidR="0008568E" w:rsidRPr="00DD51D1" w:rsidTr="00921DDA">
        <w:tc>
          <w:tcPr>
            <w:tcW w:w="2547" w:type="dxa"/>
          </w:tcPr>
          <w:p w:rsidR="0008568E" w:rsidRPr="00921DDA" w:rsidRDefault="0008568E" w:rsidP="002929E5">
            <w:pPr>
              <w:rPr>
                <w:szCs w:val="26"/>
              </w:rPr>
            </w:pPr>
            <w:r w:rsidRPr="00921DDA">
              <w:rPr>
                <w:color w:val="000000"/>
                <w:szCs w:val="26"/>
              </w:rPr>
              <w:t>WI</w:t>
            </w:r>
          </w:p>
        </w:tc>
        <w:tc>
          <w:tcPr>
            <w:tcW w:w="6514" w:type="dxa"/>
          </w:tcPr>
          <w:p w:rsidR="0008568E" w:rsidRPr="00921DDA" w:rsidRDefault="0008568E" w:rsidP="002929E5">
            <w:pPr>
              <w:rPr>
                <w:szCs w:val="26"/>
              </w:rPr>
            </w:pPr>
            <w:r w:rsidRPr="00921DDA">
              <w:rPr>
                <w:szCs w:val="26"/>
              </w:rPr>
              <w:t>Bắt đầu cường độ sóng</w:t>
            </w:r>
          </w:p>
        </w:tc>
      </w:tr>
    </w:tbl>
    <w:p w:rsidR="0008568E" w:rsidRDefault="0008568E" w:rsidP="002929E5"/>
    <w:p w:rsidR="0008568E" w:rsidRDefault="0008568E" w:rsidP="002929E5"/>
    <w:p w:rsidR="0008568E" w:rsidRDefault="0008568E" w:rsidP="002929E5">
      <w:pPr>
        <w:sectPr w:rsidR="0008568E" w:rsidSect="002929E5">
          <w:pgSz w:w="11906" w:h="16838" w:code="9"/>
          <w:pgMar w:top="1440" w:right="1134" w:bottom="1440" w:left="1701" w:header="720" w:footer="720" w:gutter="0"/>
          <w:cols w:space="720"/>
          <w:docGrid w:linePitch="360"/>
        </w:sectPr>
      </w:pPr>
    </w:p>
    <w:p w:rsidR="0008568E" w:rsidRPr="00BF700D" w:rsidRDefault="0008568E" w:rsidP="00BD60F8">
      <w:pPr>
        <w:pStyle w:val="Heading1"/>
      </w:pPr>
      <w:bookmarkStart w:id="55" w:name="_Toc12015573"/>
      <w:r w:rsidRPr="00BF700D">
        <w:t>Cài đặt</w:t>
      </w:r>
      <w:bookmarkStart w:id="56" w:name="cai_dat"/>
      <w:bookmarkEnd w:id="55"/>
      <w:bookmarkEnd w:id="56"/>
    </w:p>
    <w:p w:rsidR="0008568E" w:rsidRPr="00BD60F8" w:rsidRDefault="0008568E" w:rsidP="00BD60F8">
      <w:pPr>
        <w:pStyle w:val="ListParagraph"/>
        <w:keepNext/>
        <w:keepLines/>
        <w:numPr>
          <w:ilvl w:val="0"/>
          <w:numId w:val="1"/>
        </w:numPr>
        <w:spacing w:after="120"/>
        <w:ind w:left="0"/>
        <w:contextualSpacing w:val="0"/>
        <w:outlineLvl w:val="1"/>
        <w:rPr>
          <w:rFonts w:ascii="Times New Roman Bold" w:hAnsi="Times New Roman Bold"/>
          <w:b/>
          <w:vanish/>
          <w:szCs w:val="26"/>
        </w:rPr>
      </w:pPr>
      <w:bookmarkStart w:id="57" w:name="_Toc12015574"/>
      <w:bookmarkEnd w:id="57"/>
    </w:p>
    <w:p w:rsidR="0008568E" w:rsidRPr="00540C43" w:rsidRDefault="0008568E" w:rsidP="00BD60F8">
      <w:pPr>
        <w:pStyle w:val="Heading2"/>
      </w:pPr>
      <w:bookmarkStart w:id="58" w:name="_Toc12015575"/>
      <w:r w:rsidRPr="00540C43">
        <w:t>Giới thiệu chung</w:t>
      </w:r>
      <w:bookmarkStart w:id="59" w:name="gioi_thieu_chung"/>
      <w:bookmarkEnd w:id="58"/>
      <w:bookmarkEnd w:id="59"/>
    </w:p>
    <w:p w:rsidR="0008568E" w:rsidRDefault="0008568E" w:rsidP="002929E5">
      <w:r>
        <w:t>Cài đạt bao gồm các mục dưới đây</w:t>
      </w:r>
    </w:p>
    <w:p w:rsidR="0008568E" w:rsidRDefault="0008568E" w:rsidP="00FB2A80">
      <w:pPr>
        <w:pStyle w:val="ListParagraph"/>
        <w:numPr>
          <w:ilvl w:val="0"/>
          <w:numId w:val="38"/>
        </w:numPr>
      </w:pPr>
      <w:r>
        <w:t>SystemPreset: Cài đặt thông số chung cho thiết bị</w:t>
      </w:r>
    </w:p>
    <w:p w:rsidR="0008568E" w:rsidRDefault="0008568E" w:rsidP="00FB2A80">
      <w:pPr>
        <w:pStyle w:val="ListParagraph"/>
        <w:numPr>
          <w:ilvl w:val="0"/>
          <w:numId w:val="38"/>
        </w:numPr>
      </w:pPr>
      <w:r>
        <w:t>Application: Cài đạt các thông số liên quan đến đầu dò</w:t>
      </w:r>
    </w:p>
    <w:p w:rsidR="0008568E" w:rsidRDefault="0008568E" w:rsidP="00FB2A80">
      <w:pPr>
        <w:pStyle w:val="ListParagraph"/>
        <w:numPr>
          <w:ilvl w:val="0"/>
          <w:numId w:val="38"/>
        </w:numPr>
      </w:pPr>
      <w:r>
        <w:t>Region: Cài đặt các thông số độc lập với đầu dò</w:t>
      </w:r>
    </w:p>
    <w:p w:rsidR="0008568E" w:rsidRDefault="0008568E" w:rsidP="00FB2A80">
      <w:pPr>
        <w:pStyle w:val="ListParagraph"/>
        <w:numPr>
          <w:ilvl w:val="0"/>
          <w:numId w:val="38"/>
        </w:numPr>
      </w:pPr>
      <w:r>
        <w:t>Measurement: Cài đặt các thông số trong phương thức đo</w:t>
      </w:r>
    </w:p>
    <w:p w:rsidR="0008568E" w:rsidRDefault="0008568E" w:rsidP="00FB2A80">
      <w:pPr>
        <w:pStyle w:val="ListParagraph"/>
        <w:numPr>
          <w:ilvl w:val="0"/>
          <w:numId w:val="38"/>
        </w:numPr>
      </w:pPr>
      <w:r>
        <w:t>Filing: Cài đặt các thông số liên quan đến hình ảnh đầu ra và phát lại</w:t>
      </w:r>
    </w:p>
    <w:p w:rsidR="0008568E" w:rsidRDefault="0008568E" w:rsidP="00FB2A80">
      <w:pPr>
        <w:pStyle w:val="ListParagraph"/>
        <w:numPr>
          <w:ilvl w:val="0"/>
          <w:numId w:val="38"/>
        </w:numPr>
      </w:pPr>
      <w:r>
        <w:t>InputDevice: Chức năng của các phím đa năng và menus</w:t>
      </w:r>
    </w:p>
    <w:p w:rsidR="0008568E" w:rsidRDefault="0008568E" w:rsidP="00FB2A80">
      <w:pPr>
        <w:pStyle w:val="ListParagraph"/>
        <w:numPr>
          <w:ilvl w:val="0"/>
          <w:numId w:val="38"/>
        </w:numPr>
      </w:pPr>
      <w:r>
        <w:t>Dictionary: Cài đặt từ điển cho người dùng và hệ thống</w:t>
      </w:r>
    </w:p>
    <w:p w:rsidR="0008568E" w:rsidRDefault="0008568E" w:rsidP="00FB2A80">
      <w:pPr>
        <w:pStyle w:val="ListParagraph"/>
        <w:numPr>
          <w:ilvl w:val="0"/>
          <w:numId w:val="38"/>
        </w:numPr>
      </w:pPr>
      <w:r>
        <w:t>ColoMap: Cài đặt lựa chọn cho bản đồ màu</w:t>
      </w:r>
    </w:p>
    <w:p w:rsidR="0008568E" w:rsidRDefault="0008568E" w:rsidP="002929E5"/>
    <w:p w:rsidR="0008568E" w:rsidRPr="00540C43" w:rsidRDefault="0008568E" w:rsidP="00BD60F8">
      <w:pPr>
        <w:pStyle w:val="Heading2"/>
      </w:pPr>
      <w:bookmarkStart w:id="60" w:name="_Toc12015576"/>
      <w:r w:rsidRPr="00540C43">
        <w:t>Cài đặt sẵn QSS</w:t>
      </w:r>
      <w:bookmarkStart w:id="61" w:name="QSS"/>
      <w:bookmarkEnd w:id="60"/>
      <w:bookmarkEnd w:id="61"/>
    </w:p>
    <w:p w:rsidR="0008568E" w:rsidRDefault="0008568E" w:rsidP="002929E5">
      <w:pPr>
        <w:ind w:firstLine="720"/>
      </w:pPr>
      <w:r>
        <w:t>Các cài đặt sẵn QSS (Bộ quét nhanh) là để thực hiện thay đổi hàng loạt cho các cài đặt tương ứng với hình dạng cơ thể hoặc các cơ quan của đối tượng thử nghiệm. Giá trị đặt sẵn QSS có thể được thay đổi mà không thay đổi ứng dụng.</w:t>
      </w:r>
    </w:p>
    <w:p w:rsidR="0008568E" w:rsidRDefault="0008568E" w:rsidP="00333328">
      <w:pPr>
        <w:jc w:val="center"/>
      </w:pPr>
      <w:r w:rsidRPr="0012229F">
        <w:rPr>
          <w:noProof/>
        </w:rPr>
        <w:pict>
          <v:shape id="Picture 41" o:spid="_x0000_i1068" type="#_x0000_t75" style="width:409.5pt;height:288.75pt;visibility:visible">
            <v:imagedata r:id="rId52" o:title=""/>
          </v:shape>
        </w:pict>
      </w:r>
    </w:p>
    <w:p w:rsidR="0008568E" w:rsidRDefault="0008568E" w:rsidP="004B70BC">
      <w:pPr>
        <w:ind w:firstLine="720"/>
      </w:pPr>
      <w:r>
        <w:t>QSS đặt sẵn nhóm các tham số liên quan đến chất lượng hình ảnh (mức tăng, dải động, v.v.) cho từng thông số tương ứng. Các chế độ tương ứng được phân loại như sau:</w:t>
      </w:r>
    </w:p>
    <w:p w:rsidR="0008568E" w:rsidRDefault="0008568E" w:rsidP="002929E5">
      <w:r>
        <w:t>Phân loại cài đặt sẵn QSS theo chế độ tương ứng.</w:t>
      </w:r>
    </w:p>
    <w:p w:rsidR="0008568E" w:rsidRPr="004B70BC" w:rsidRDefault="0008568E" w:rsidP="00BD60F8">
      <w:pPr>
        <w:pStyle w:val="Heading3"/>
      </w:pPr>
      <w:bookmarkStart w:id="62" w:name="_Toc12015577"/>
      <w:r w:rsidRPr="004B70BC">
        <w:t>Tạo QSS đặt sẵn.</w:t>
      </w:r>
      <w:bookmarkEnd w:id="62"/>
    </w:p>
    <w:p w:rsidR="0008568E" w:rsidRPr="00BF700D" w:rsidRDefault="0008568E" w:rsidP="00FB2A80">
      <w:pPr>
        <w:pStyle w:val="ListParagraph"/>
        <w:numPr>
          <w:ilvl w:val="0"/>
          <w:numId w:val="28"/>
        </w:numPr>
        <w:rPr>
          <w:color w:val="000000"/>
          <w:szCs w:val="26"/>
        </w:rPr>
      </w:pPr>
      <w:r w:rsidRPr="00BF700D">
        <w:rPr>
          <w:szCs w:val="26"/>
        </w:rPr>
        <w:t xml:space="preserve">Nhấn phím </w:t>
      </w:r>
      <w:r w:rsidRPr="00BF700D">
        <w:rPr>
          <w:color w:val="000000"/>
          <w:szCs w:val="26"/>
        </w:rPr>
        <w:t>[Probe/Preset] và chọn [Preset Setup] từ màn hình chạm.</w:t>
      </w:r>
    </w:p>
    <w:p w:rsidR="0008568E" w:rsidRPr="00BF700D" w:rsidRDefault="0008568E" w:rsidP="00FB2A80">
      <w:pPr>
        <w:pStyle w:val="ListParagraph"/>
        <w:numPr>
          <w:ilvl w:val="0"/>
          <w:numId w:val="28"/>
        </w:numPr>
        <w:rPr>
          <w:color w:val="000000"/>
          <w:szCs w:val="26"/>
        </w:rPr>
      </w:pPr>
      <w:r w:rsidRPr="00BF700D">
        <w:rPr>
          <w:color w:val="000000"/>
          <w:szCs w:val="26"/>
        </w:rPr>
        <w:t>Chọn “Application”.</w:t>
      </w:r>
    </w:p>
    <w:p w:rsidR="0008568E" w:rsidRPr="00BF700D" w:rsidRDefault="0008568E" w:rsidP="00FB2A80">
      <w:pPr>
        <w:pStyle w:val="ListParagraph"/>
        <w:numPr>
          <w:ilvl w:val="0"/>
          <w:numId w:val="28"/>
        </w:numPr>
        <w:rPr>
          <w:szCs w:val="26"/>
        </w:rPr>
      </w:pPr>
      <w:r w:rsidRPr="00BF700D">
        <w:rPr>
          <w:szCs w:val="26"/>
        </w:rPr>
        <w:t xml:space="preserve">Chọn ứng dụng mong muốn từ </w:t>
      </w:r>
      <w:r>
        <w:rPr>
          <w:szCs w:val="26"/>
        </w:rPr>
        <w:t>Application view</w:t>
      </w:r>
      <w:r w:rsidRPr="00BF700D">
        <w:rPr>
          <w:szCs w:val="26"/>
        </w:rPr>
        <w:t>.</w:t>
      </w:r>
    </w:p>
    <w:p w:rsidR="0008568E" w:rsidRPr="00BF700D" w:rsidRDefault="0008568E" w:rsidP="00FB2A80">
      <w:pPr>
        <w:pStyle w:val="ListParagraph"/>
        <w:numPr>
          <w:ilvl w:val="0"/>
          <w:numId w:val="28"/>
        </w:numPr>
        <w:rPr>
          <w:color w:val="000000"/>
          <w:szCs w:val="26"/>
        </w:rPr>
      </w:pPr>
      <w:r w:rsidRPr="00BF700D">
        <w:rPr>
          <w:szCs w:val="26"/>
        </w:rPr>
        <w:t xml:space="preserve">Chọn </w:t>
      </w:r>
      <w:r w:rsidRPr="00BF700D">
        <w:rPr>
          <w:color w:val="000000"/>
          <w:szCs w:val="26"/>
        </w:rPr>
        <w:t>[Edit Data].</w:t>
      </w:r>
    </w:p>
    <w:p w:rsidR="0008568E" w:rsidRDefault="0008568E" w:rsidP="00FB2A80">
      <w:pPr>
        <w:pStyle w:val="ListParagraph"/>
        <w:numPr>
          <w:ilvl w:val="0"/>
          <w:numId w:val="28"/>
        </w:numPr>
        <w:rPr>
          <w:szCs w:val="26"/>
        </w:rPr>
      </w:pPr>
      <w:r w:rsidRPr="00BF700D">
        <w:rPr>
          <w:szCs w:val="26"/>
        </w:rPr>
        <w:t>Chọn [QSS] để chỉnh sửa các cài đặt sẵn.</w:t>
      </w:r>
    </w:p>
    <w:p w:rsidR="0008568E" w:rsidRDefault="0008568E" w:rsidP="000576D5">
      <w:pPr>
        <w:rPr>
          <w:szCs w:val="26"/>
        </w:rPr>
      </w:pPr>
    </w:p>
    <w:p w:rsidR="0008568E" w:rsidRPr="00F34BA3" w:rsidRDefault="0008568E" w:rsidP="00BD60F8">
      <w:pPr>
        <w:pStyle w:val="Heading3"/>
      </w:pPr>
      <w:bookmarkStart w:id="63" w:name="_Toc12015578"/>
      <w:r w:rsidRPr="00F34BA3">
        <w:t>Cách tạo QSS nhanh trên màn hình chạm</w:t>
      </w:r>
      <w:bookmarkEnd w:id="63"/>
    </w:p>
    <w:p w:rsidR="0008568E" w:rsidRPr="00F34BA3" w:rsidRDefault="0008568E" w:rsidP="00FB2A80">
      <w:pPr>
        <w:pStyle w:val="ListParagraph"/>
        <w:numPr>
          <w:ilvl w:val="0"/>
          <w:numId w:val="29"/>
        </w:numPr>
        <w:rPr>
          <w:szCs w:val="26"/>
        </w:rPr>
      </w:pPr>
      <w:r w:rsidRPr="00F34BA3">
        <w:rPr>
          <w:szCs w:val="26"/>
        </w:rPr>
        <w:t>Điều chỉnh các thông số cho phù hợp với ng</w:t>
      </w:r>
      <w:r>
        <w:rPr>
          <w:szCs w:val="26"/>
        </w:rPr>
        <w:t>ười</w:t>
      </w:r>
      <w:r w:rsidRPr="00F34BA3">
        <w:rPr>
          <w:szCs w:val="26"/>
        </w:rPr>
        <w:t xml:space="preserve"> sử dụng</w:t>
      </w:r>
    </w:p>
    <w:p w:rsidR="0008568E" w:rsidRDefault="0008568E" w:rsidP="00FB2A80">
      <w:pPr>
        <w:pStyle w:val="ListParagraph"/>
        <w:numPr>
          <w:ilvl w:val="0"/>
          <w:numId w:val="29"/>
        </w:numPr>
        <w:rPr>
          <w:szCs w:val="26"/>
        </w:rPr>
      </w:pPr>
      <w:r w:rsidRPr="00F34BA3">
        <w:rPr>
          <w:szCs w:val="26"/>
        </w:rPr>
        <w:t>Nhấn chọn vào mục “QSS Registration” trên màn hình cảm ứng</w:t>
      </w:r>
    </w:p>
    <w:p w:rsidR="0008568E" w:rsidRPr="00F34BA3" w:rsidRDefault="0008568E" w:rsidP="00AF2F38">
      <w:pPr>
        <w:pStyle w:val="ListParagraph"/>
        <w:jc w:val="center"/>
        <w:rPr>
          <w:szCs w:val="26"/>
        </w:rPr>
      </w:pPr>
      <w:r w:rsidRPr="0012229F">
        <w:rPr>
          <w:noProof/>
        </w:rPr>
        <w:pict>
          <v:shape id="Picture 22" o:spid="_x0000_i1069" type="#_x0000_t75" style="width:250.5pt;height:151.5pt;visibility:visible">
            <v:imagedata r:id="rId53" o:title=""/>
          </v:shape>
        </w:pict>
      </w:r>
    </w:p>
    <w:p w:rsidR="0008568E" w:rsidRDefault="0008568E" w:rsidP="00FB2A80">
      <w:pPr>
        <w:pStyle w:val="ListParagraph"/>
        <w:numPr>
          <w:ilvl w:val="0"/>
          <w:numId w:val="29"/>
        </w:numPr>
        <w:rPr>
          <w:szCs w:val="26"/>
        </w:rPr>
      </w:pPr>
      <w:r w:rsidRPr="00F34BA3">
        <w:rPr>
          <w:szCs w:val="26"/>
        </w:rPr>
        <w:t xml:space="preserve">Chọn </w:t>
      </w:r>
      <w:r>
        <w:rPr>
          <w:szCs w:val="26"/>
        </w:rPr>
        <w:t>nơi bạn muốn sao chép từ đó</w:t>
      </w:r>
      <w:r w:rsidRPr="00F34BA3">
        <w:rPr>
          <w:szCs w:val="26"/>
        </w:rPr>
        <w:t xml:space="preserve"> và đích </w:t>
      </w:r>
      <w:r>
        <w:rPr>
          <w:szCs w:val="26"/>
        </w:rPr>
        <w:t>đến mà bạn muốn sao chép vào</w:t>
      </w:r>
      <w:r w:rsidRPr="00F34BA3">
        <w:rPr>
          <w:szCs w:val="26"/>
        </w:rPr>
        <w:t xml:space="preserve"> sau đó chọn “Copy Execute” trên màn hình cảm ứng để lưu các thông số cài đặt nhanh vào mục lựa chọn nhanh trên màn hình chạm.</w:t>
      </w:r>
    </w:p>
    <w:p w:rsidR="0008568E" w:rsidRDefault="0008568E" w:rsidP="00982220">
      <w:pPr>
        <w:pStyle w:val="ListParagraph"/>
        <w:jc w:val="center"/>
        <w:rPr>
          <w:szCs w:val="26"/>
        </w:rPr>
      </w:pPr>
      <w:r w:rsidRPr="0012229F">
        <w:rPr>
          <w:noProof/>
        </w:rPr>
        <w:pict>
          <v:shape id="Picture 26" o:spid="_x0000_i1070" type="#_x0000_t75" style="width:258.75pt;height:153pt;visibility:visible">
            <v:imagedata r:id="rId54" o:title=""/>
          </v:shape>
        </w:pict>
      </w:r>
    </w:p>
    <w:p w:rsidR="0008568E" w:rsidRPr="000270C8" w:rsidRDefault="0008568E" w:rsidP="00753CDA">
      <w:pPr>
        <w:pStyle w:val="ListParagraph"/>
        <w:ind w:left="0"/>
        <w:jc w:val="center"/>
        <w:rPr>
          <w:szCs w:val="26"/>
        </w:rPr>
      </w:pPr>
      <w:r w:rsidRPr="0012229F">
        <w:rPr>
          <w:noProof/>
        </w:rPr>
        <w:pict>
          <v:shape id="Picture 15" o:spid="_x0000_i1071" type="#_x0000_t75" style="width:447pt;height:258pt;visibility:visible">
            <v:imagedata r:id="rId55" o:title=""/>
          </v:shape>
        </w:pict>
      </w:r>
    </w:p>
    <w:sectPr w:rsidR="0008568E" w:rsidRPr="000270C8" w:rsidSect="002929E5">
      <w:pgSz w:w="11906" w:h="16838" w:code="9"/>
      <w:pgMar w:top="1440" w:right="1134" w:bottom="1440"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68E" w:rsidRDefault="0008568E" w:rsidP="00CB68E3">
      <w:pPr>
        <w:spacing w:line="240" w:lineRule="auto"/>
      </w:pPr>
      <w:r>
        <w:separator/>
      </w:r>
    </w:p>
  </w:endnote>
  <w:endnote w:type="continuationSeparator" w:id="0">
    <w:p w:rsidR="0008568E" w:rsidRDefault="0008568E" w:rsidP="00CB68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UVN Thoi Nay Nang"/>
    <w:panose1 w:val="00000000000000000000"/>
    <w:charset w:val="00"/>
    <w:family w:val="roman"/>
    <w:notTrueType/>
    <w:pitch w:val="default"/>
    <w:sig w:usb0="00000003" w:usb1="00000000" w:usb2="00000000" w:usb3="00000000" w:csb0="00000001" w:csb1="00000000"/>
  </w:font>
  <w:font w:name="MyriadPro-Ligh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Pro-Regula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68E" w:rsidRDefault="0008568E">
    <w:pPr>
      <w:pStyle w:val="Footer"/>
      <w:jc w:val="right"/>
    </w:pPr>
    <w:fldSimple w:instr=" PAGE   \* MERGEFORMAT ">
      <w:r>
        <w:rPr>
          <w:noProof/>
        </w:rPr>
        <w:t>2</w:t>
      </w:r>
    </w:fldSimple>
  </w:p>
  <w:p w:rsidR="0008568E" w:rsidRDefault="000856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68E" w:rsidRDefault="0008568E" w:rsidP="00CB68E3">
      <w:pPr>
        <w:spacing w:line="240" w:lineRule="auto"/>
      </w:pPr>
      <w:r>
        <w:separator/>
      </w:r>
    </w:p>
  </w:footnote>
  <w:footnote w:type="continuationSeparator" w:id="0">
    <w:p w:rsidR="0008568E" w:rsidRDefault="0008568E" w:rsidP="00CB68E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148"/>
    <w:multiLevelType w:val="hybridMultilevel"/>
    <w:tmpl w:val="314EF7D0"/>
    <w:lvl w:ilvl="0" w:tplc="D044441A">
      <w:start w:val="1"/>
      <w:numFmt w:val="decimal"/>
      <w:lvlText w:val="%1)"/>
      <w:lvlJc w:val="right"/>
      <w:pPr>
        <w:ind w:left="720" w:hanging="360"/>
      </w:pPr>
      <w:rPr>
        <w:rFonts w:ascii="Times New Roman" w:hAnsi="Times New Roman" w:cs="Times New Roman" w:hint="default"/>
        <w:sz w:val="26"/>
      </w:rPr>
    </w:lvl>
    <w:lvl w:ilvl="1" w:tplc="D044441A">
      <w:start w:val="1"/>
      <w:numFmt w:val="decimal"/>
      <w:lvlText w:val="%2)"/>
      <w:lvlJc w:val="right"/>
      <w:pPr>
        <w:ind w:left="1440" w:hanging="360"/>
      </w:pPr>
      <w:rPr>
        <w:rFonts w:ascii="Times New Roman" w:hAnsi="Times New Roman" w:cs="Times New Roman" w:hint="default"/>
        <w:sz w:val="26"/>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3A57D62"/>
    <w:multiLevelType w:val="hybridMultilevel"/>
    <w:tmpl w:val="B630C56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FB6837"/>
    <w:multiLevelType w:val="hybridMultilevel"/>
    <w:tmpl w:val="90881FB6"/>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5A40FFB"/>
    <w:multiLevelType w:val="hybridMultilevel"/>
    <w:tmpl w:val="9754087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5E43588"/>
    <w:multiLevelType w:val="hybridMultilevel"/>
    <w:tmpl w:val="B846E94A"/>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1346BA"/>
    <w:multiLevelType w:val="hybridMultilevel"/>
    <w:tmpl w:val="256E45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987238C"/>
    <w:multiLevelType w:val="hybridMultilevel"/>
    <w:tmpl w:val="10C481AC"/>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0B0F75CE"/>
    <w:multiLevelType w:val="multilevel"/>
    <w:tmpl w:val="430228B4"/>
    <w:lvl w:ilvl="0">
      <w:start w:val="1"/>
      <w:numFmt w:val="decimal"/>
      <w:lvlText w:val="%1)"/>
      <w:lvlJc w:val="right"/>
      <w:pPr>
        <w:ind w:left="405" w:hanging="405"/>
      </w:pPr>
      <w:rPr>
        <w:rFonts w:ascii="Times New Roman" w:hAnsi="Times New Roman" w:cs="Times New Roman" w:hint="default"/>
        <w:sz w:val="26"/>
      </w:rPr>
    </w:lvl>
    <w:lvl w:ilvl="1">
      <w:start w:val="1"/>
      <w:numFmt w:val="decimal"/>
      <w:lvlText w:val="%1-%2"/>
      <w:lvlJc w:val="left"/>
      <w:pPr>
        <w:ind w:left="765" w:hanging="40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nsid w:val="0C0F581E"/>
    <w:multiLevelType w:val="hybridMultilevel"/>
    <w:tmpl w:val="702CE3B8"/>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DAE775C"/>
    <w:multiLevelType w:val="hybridMultilevel"/>
    <w:tmpl w:val="B3D0E7C8"/>
    <w:lvl w:ilvl="0" w:tplc="D044441A">
      <w:start w:val="1"/>
      <w:numFmt w:val="decimal"/>
      <w:lvlText w:val="%1)"/>
      <w:lvlJc w:val="right"/>
      <w:pPr>
        <w:ind w:left="720" w:hanging="360"/>
      </w:pPr>
      <w:rPr>
        <w:rFonts w:ascii="Times New Roman" w:hAnsi="Times New Roman" w:cs="Times New Roman" w:hint="default"/>
        <w:sz w:val="26"/>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F487A7C"/>
    <w:multiLevelType w:val="hybridMultilevel"/>
    <w:tmpl w:val="702CE3B8"/>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2BB4240"/>
    <w:multiLevelType w:val="hybridMultilevel"/>
    <w:tmpl w:val="901CEED0"/>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0A7871"/>
    <w:multiLevelType w:val="hybridMultilevel"/>
    <w:tmpl w:val="93CEC76C"/>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7332830"/>
    <w:multiLevelType w:val="hybridMultilevel"/>
    <w:tmpl w:val="FF10D33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7694A9F"/>
    <w:multiLevelType w:val="hybridMultilevel"/>
    <w:tmpl w:val="ECB456E8"/>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4932AF"/>
    <w:multiLevelType w:val="hybridMultilevel"/>
    <w:tmpl w:val="515C9E38"/>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1DA87ED6"/>
    <w:multiLevelType w:val="multilevel"/>
    <w:tmpl w:val="077441E6"/>
    <w:lvl w:ilvl="0">
      <w:start w:val="1"/>
      <w:numFmt w:val="decimal"/>
      <w:lvlText w:val="%1."/>
      <w:lvlJc w:val="left"/>
      <w:pPr>
        <w:ind w:left="765" w:hanging="360"/>
      </w:pPr>
      <w:rPr>
        <w:rFonts w:cs="Times New Roman" w:hint="default"/>
      </w:rPr>
    </w:lvl>
    <w:lvl w:ilvl="1">
      <w:start w:val="1"/>
      <w:numFmt w:val="decimal"/>
      <w:isLgl/>
      <w:lvlText w:val="%1.%2"/>
      <w:lvlJc w:val="left"/>
      <w:pPr>
        <w:ind w:left="795" w:hanging="390"/>
      </w:pPr>
      <w:rPr>
        <w:rFonts w:cs="Times New Roman" w:hint="default"/>
      </w:rPr>
    </w:lvl>
    <w:lvl w:ilvl="2">
      <w:start w:val="1"/>
      <w:numFmt w:val="decimal"/>
      <w:isLgl/>
      <w:lvlText w:val="%1.%2.%3"/>
      <w:lvlJc w:val="left"/>
      <w:pPr>
        <w:ind w:left="1125" w:hanging="720"/>
      </w:pPr>
      <w:rPr>
        <w:rFonts w:cs="Times New Roman" w:hint="default"/>
      </w:rPr>
    </w:lvl>
    <w:lvl w:ilvl="3">
      <w:start w:val="1"/>
      <w:numFmt w:val="decimal"/>
      <w:isLgl/>
      <w:lvlText w:val="%1.%2.%3.%4"/>
      <w:lvlJc w:val="left"/>
      <w:pPr>
        <w:ind w:left="1125" w:hanging="720"/>
      </w:pPr>
      <w:rPr>
        <w:rFonts w:cs="Times New Roman" w:hint="default"/>
      </w:rPr>
    </w:lvl>
    <w:lvl w:ilvl="4">
      <w:start w:val="1"/>
      <w:numFmt w:val="decimal"/>
      <w:isLgl/>
      <w:lvlText w:val="%1.%2.%3.%4.%5"/>
      <w:lvlJc w:val="left"/>
      <w:pPr>
        <w:ind w:left="1485" w:hanging="1080"/>
      </w:pPr>
      <w:rPr>
        <w:rFonts w:cs="Times New Roman" w:hint="default"/>
      </w:rPr>
    </w:lvl>
    <w:lvl w:ilvl="5">
      <w:start w:val="1"/>
      <w:numFmt w:val="decimal"/>
      <w:isLgl/>
      <w:lvlText w:val="%1.%2.%3.%4.%5.%6"/>
      <w:lvlJc w:val="left"/>
      <w:pPr>
        <w:ind w:left="1845" w:hanging="1440"/>
      </w:pPr>
      <w:rPr>
        <w:rFonts w:cs="Times New Roman" w:hint="default"/>
      </w:rPr>
    </w:lvl>
    <w:lvl w:ilvl="6">
      <w:start w:val="1"/>
      <w:numFmt w:val="decimal"/>
      <w:isLgl/>
      <w:lvlText w:val="%1.%2.%3.%4.%5.%6.%7"/>
      <w:lvlJc w:val="left"/>
      <w:pPr>
        <w:ind w:left="1845" w:hanging="1440"/>
      </w:pPr>
      <w:rPr>
        <w:rFonts w:cs="Times New Roman" w:hint="default"/>
      </w:rPr>
    </w:lvl>
    <w:lvl w:ilvl="7">
      <w:start w:val="1"/>
      <w:numFmt w:val="decimal"/>
      <w:isLgl/>
      <w:lvlText w:val="%1.%2.%3.%4.%5.%6.%7.%8"/>
      <w:lvlJc w:val="left"/>
      <w:pPr>
        <w:ind w:left="2205" w:hanging="1800"/>
      </w:pPr>
      <w:rPr>
        <w:rFonts w:cs="Times New Roman" w:hint="default"/>
      </w:rPr>
    </w:lvl>
    <w:lvl w:ilvl="8">
      <w:start w:val="1"/>
      <w:numFmt w:val="decimal"/>
      <w:isLgl/>
      <w:lvlText w:val="%1.%2.%3.%4.%5.%6.%7.%8.%9"/>
      <w:lvlJc w:val="left"/>
      <w:pPr>
        <w:ind w:left="2205" w:hanging="1800"/>
      </w:pPr>
      <w:rPr>
        <w:rFonts w:cs="Times New Roman" w:hint="default"/>
      </w:rPr>
    </w:lvl>
  </w:abstractNum>
  <w:abstractNum w:abstractNumId="17">
    <w:nsid w:val="1E4614B7"/>
    <w:multiLevelType w:val="hybridMultilevel"/>
    <w:tmpl w:val="BAA8641E"/>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43749A"/>
    <w:multiLevelType w:val="hybridMultilevel"/>
    <w:tmpl w:val="1E784324"/>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3106418"/>
    <w:multiLevelType w:val="hybridMultilevel"/>
    <w:tmpl w:val="88AA569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36A49E0"/>
    <w:multiLevelType w:val="hybridMultilevel"/>
    <w:tmpl w:val="C2E2D6C8"/>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496417C"/>
    <w:multiLevelType w:val="hybridMultilevel"/>
    <w:tmpl w:val="09D464A8"/>
    <w:lvl w:ilvl="0" w:tplc="04090015">
      <w:start w:val="1"/>
      <w:numFmt w:val="upp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254C1D15"/>
    <w:multiLevelType w:val="hybridMultilevel"/>
    <w:tmpl w:val="DFD69902"/>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63C0133"/>
    <w:multiLevelType w:val="hybridMultilevel"/>
    <w:tmpl w:val="7E82E980"/>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A066C9"/>
    <w:multiLevelType w:val="hybridMultilevel"/>
    <w:tmpl w:val="017AE136"/>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83D60FD"/>
    <w:multiLevelType w:val="hybridMultilevel"/>
    <w:tmpl w:val="9F8AE542"/>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2F297C72"/>
    <w:multiLevelType w:val="hybridMultilevel"/>
    <w:tmpl w:val="EA848CB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2FC5628B"/>
    <w:multiLevelType w:val="hybridMultilevel"/>
    <w:tmpl w:val="713216BE"/>
    <w:lvl w:ilvl="0" w:tplc="E99A7912">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57159B"/>
    <w:multiLevelType w:val="multilevel"/>
    <w:tmpl w:val="B15C8A24"/>
    <w:lvl w:ilvl="0">
      <w:start w:val="1"/>
      <w:numFmt w:val="decimal"/>
      <w:lvlText w:val="%1."/>
      <w:lvlJc w:val="left"/>
      <w:pPr>
        <w:ind w:left="720" w:hanging="360"/>
      </w:pPr>
      <w:rPr>
        <w:rFonts w:cs="Times New Roman" w:hint="default"/>
      </w:rPr>
    </w:lvl>
    <w:lvl w:ilvl="1">
      <w:start w:val="1"/>
      <w:numFmt w:val="decimal"/>
      <w:isLgl/>
      <w:lvlText w:val="%1.%2"/>
      <w:lvlJc w:val="left"/>
      <w:pPr>
        <w:ind w:left="869" w:hanging="58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31A12AEF"/>
    <w:multiLevelType w:val="hybridMultilevel"/>
    <w:tmpl w:val="7C24E05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3A57F80"/>
    <w:multiLevelType w:val="hybridMultilevel"/>
    <w:tmpl w:val="6F64B05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5640BA6"/>
    <w:multiLevelType w:val="hybridMultilevel"/>
    <w:tmpl w:val="FC68B7DC"/>
    <w:lvl w:ilvl="0" w:tplc="D044441A">
      <w:start w:val="1"/>
      <w:numFmt w:val="decimal"/>
      <w:lvlText w:val="%1)"/>
      <w:lvlJc w:val="right"/>
      <w:pPr>
        <w:ind w:left="720" w:hanging="360"/>
      </w:pPr>
      <w:rPr>
        <w:rFonts w:ascii="Times New Roman" w:hAnsi="Times New Roman" w:cs="Times New Roman" w:hint="default"/>
        <w:sz w:val="26"/>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8F544ED"/>
    <w:multiLevelType w:val="hybridMultilevel"/>
    <w:tmpl w:val="DB1A181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39F4137D"/>
    <w:multiLevelType w:val="hybridMultilevel"/>
    <w:tmpl w:val="C1DE182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3AC432CF"/>
    <w:multiLevelType w:val="hybridMultilevel"/>
    <w:tmpl w:val="E0B0820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BCD7622"/>
    <w:multiLevelType w:val="multilevel"/>
    <w:tmpl w:val="7152CB02"/>
    <w:lvl w:ilvl="0">
      <w:start w:val="3"/>
      <w:numFmt w:val="decimal"/>
      <w:lvlText w:val="%1)"/>
      <w:lvlJc w:val="right"/>
      <w:pPr>
        <w:ind w:left="405" w:hanging="405"/>
      </w:pPr>
      <w:rPr>
        <w:rFonts w:ascii="Times New Roman" w:hAnsi="Times New Roman" w:cs="Times New Roman" w:hint="default"/>
        <w:sz w:val="26"/>
      </w:rPr>
    </w:lvl>
    <w:lvl w:ilvl="1">
      <w:start w:val="1"/>
      <w:numFmt w:val="decimal"/>
      <w:lvlText w:val="%1-%2"/>
      <w:lvlJc w:val="left"/>
      <w:pPr>
        <w:ind w:left="765" w:hanging="40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nsid w:val="3D855CA4"/>
    <w:multiLevelType w:val="hybridMultilevel"/>
    <w:tmpl w:val="3A7C1E00"/>
    <w:lvl w:ilvl="0" w:tplc="1C56867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3E8A7D3A"/>
    <w:multiLevelType w:val="hybridMultilevel"/>
    <w:tmpl w:val="C816A288"/>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3F6718B6"/>
    <w:multiLevelType w:val="hybridMultilevel"/>
    <w:tmpl w:val="5686E16E"/>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3F876E63"/>
    <w:multiLevelType w:val="hybridMultilevel"/>
    <w:tmpl w:val="23F867C8"/>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A44A0F"/>
    <w:multiLevelType w:val="hybridMultilevel"/>
    <w:tmpl w:val="C5085414"/>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0CD4228"/>
    <w:multiLevelType w:val="hybridMultilevel"/>
    <w:tmpl w:val="6184873C"/>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17156F4"/>
    <w:multiLevelType w:val="multilevel"/>
    <w:tmpl w:val="49327454"/>
    <w:lvl w:ilvl="0">
      <w:start w:val="1"/>
      <w:numFmt w:val="decimal"/>
      <w:pStyle w:val="Heading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3">
    <w:nsid w:val="42E22A67"/>
    <w:multiLevelType w:val="hybridMultilevel"/>
    <w:tmpl w:val="D660D3D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38C0780"/>
    <w:multiLevelType w:val="hybridMultilevel"/>
    <w:tmpl w:val="D7D46978"/>
    <w:lvl w:ilvl="0" w:tplc="D044441A">
      <w:start w:val="1"/>
      <w:numFmt w:val="decimal"/>
      <w:lvlText w:val="%1)"/>
      <w:lvlJc w:val="right"/>
      <w:pPr>
        <w:ind w:left="1080" w:hanging="360"/>
      </w:pPr>
      <w:rPr>
        <w:rFonts w:ascii="Times New Roman" w:hAnsi="Times New Roman" w:cs="Times New Roman" w:hint="default"/>
        <w:sz w:val="2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44E668BA"/>
    <w:multiLevelType w:val="hybridMultilevel"/>
    <w:tmpl w:val="D9BA68BA"/>
    <w:lvl w:ilvl="0" w:tplc="04090017">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nsid w:val="46461E2A"/>
    <w:multiLevelType w:val="hybridMultilevel"/>
    <w:tmpl w:val="D60628A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46C77256"/>
    <w:multiLevelType w:val="hybridMultilevel"/>
    <w:tmpl w:val="4B66EF60"/>
    <w:lvl w:ilvl="0" w:tplc="D044441A">
      <w:start w:val="1"/>
      <w:numFmt w:val="decimal"/>
      <w:lvlText w:val="%1)"/>
      <w:lvlJc w:val="right"/>
      <w:pPr>
        <w:ind w:left="1080" w:hanging="360"/>
      </w:pPr>
      <w:rPr>
        <w:rFonts w:ascii="Times New Roman" w:hAnsi="Times New Roman" w:cs="Times New Roman" w:hint="default"/>
        <w:sz w:val="26"/>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46EA5061"/>
    <w:multiLevelType w:val="hybridMultilevel"/>
    <w:tmpl w:val="6876F586"/>
    <w:lvl w:ilvl="0" w:tplc="04090017">
      <w:start w:val="1"/>
      <w:numFmt w:val="lowerLetter"/>
      <w:lvlText w:val="%1)"/>
      <w:lvlJc w:val="left"/>
      <w:pPr>
        <w:ind w:left="720" w:hanging="360"/>
      </w:pPr>
      <w:rPr>
        <w:rFonts w:cs="Times New Roman" w:hint="default"/>
      </w:rPr>
    </w:lvl>
    <w:lvl w:ilvl="1" w:tplc="C81429F2">
      <w:start w:val="1"/>
      <w:numFmt w:val="decimal"/>
      <w:lvlText w:val="(%2)"/>
      <w:lvlJc w:val="left"/>
      <w:pPr>
        <w:ind w:left="1455" w:hanging="375"/>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347403"/>
    <w:multiLevelType w:val="hybridMultilevel"/>
    <w:tmpl w:val="BFD25E10"/>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E71CC8"/>
    <w:multiLevelType w:val="hybridMultilevel"/>
    <w:tmpl w:val="CAB64358"/>
    <w:lvl w:ilvl="0" w:tplc="0409000F">
      <w:start w:val="1"/>
      <w:numFmt w:val="decimal"/>
      <w:lvlText w:val="%1."/>
      <w:lvlJc w:val="left"/>
      <w:pPr>
        <w:ind w:left="720" w:hanging="360"/>
      </w:pPr>
      <w:rPr>
        <w:rFonts w:cs="Times New Roman"/>
      </w:rPr>
    </w:lvl>
    <w:lvl w:ilvl="1" w:tplc="E1EEFD78">
      <w:start w:val="1"/>
      <w:numFmt w:val="decimal"/>
      <w:lvlText w:val="(%2)"/>
      <w:lvlJc w:val="left"/>
      <w:pPr>
        <w:ind w:left="1455" w:hanging="375"/>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52E43D6B"/>
    <w:multiLevelType w:val="hybridMultilevel"/>
    <w:tmpl w:val="08087F7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5E206DE"/>
    <w:multiLevelType w:val="multilevel"/>
    <w:tmpl w:val="AA120310"/>
    <w:lvl w:ilvl="0">
      <w:start w:val="1"/>
      <w:numFmt w:val="decimal"/>
      <w:lvlText w:val="%1)"/>
      <w:lvlJc w:val="right"/>
      <w:pPr>
        <w:ind w:left="405" w:hanging="405"/>
      </w:pPr>
      <w:rPr>
        <w:rFonts w:ascii="Times New Roman" w:hAnsi="Times New Roman" w:cs="Times New Roman" w:hint="default"/>
        <w:sz w:val="26"/>
      </w:rPr>
    </w:lvl>
    <w:lvl w:ilvl="1">
      <w:start w:val="1"/>
      <w:numFmt w:val="decimal"/>
      <w:lvlText w:val="%1-%2"/>
      <w:lvlJc w:val="left"/>
      <w:pPr>
        <w:ind w:left="765" w:hanging="40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3">
    <w:nsid w:val="563A3C46"/>
    <w:multiLevelType w:val="hybridMultilevel"/>
    <w:tmpl w:val="EDF45A9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56D86BC8"/>
    <w:multiLevelType w:val="hybridMultilevel"/>
    <w:tmpl w:val="45D4571C"/>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57715ED1"/>
    <w:multiLevelType w:val="hybridMultilevel"/>
    <w:tmpl w:val="760ADEF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nsid w:val="59D625F0"/>
    <w:multiLevelType w:val="multilevel"/>
    <w:tmpl w:val="1BFCD440"/>
    <w:lvl w:ilvl="0">
      <w:start w:val="1"/>
      <w:numFmt w:val="decimal"/>
      <w:suff w:val="space"/>
      <w:lvlText w:val="CHƯƠNG %1."/>
      <w:lvlJc w:val="left"/>
      <w:rPr>
        <w:rFonts w:ascii="Times New Roman" w:hAnsi="Times New Roman" w:cs="Times New Roman"/>
        <w:b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pStyle w:val="Heading2"/>
      <w:lvlText w:val="%1.%2"/>
      <w:lvlJc w:val="left"/>
      <w:rPr>
        <w:rFonts w:cs="Times New Roman" w:hint="default"/>
      </w:rPr>
    </w:lvl>
    <w:lvl w:ilvl="2">
      <w:start w:val="1"/>
      <w:numFmt w:val="decimal"/>
      <w:pStyle w:val="Heading3"/>
      <w:lvlText w:val="%1.%2.%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7">
    <w:nsid w:val="5DCE7C48"/>
    <w:multiLevelType w:val="hybridMultilevel"/>
    <w:tmpl w:val="6FFEE66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00572E9"/>
    <w:multiLevelType w:val="hybridMultilevel"/>
    <w:tmpl w:val="352EA4EE"/>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618877CD"/>
    <w:multiLevelType w:val="hybridMultilevel"/>
    <w:tmpl w:val="83DAB4E4"/>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174F23"/>
    <w:multiLevelType w:val="hybridMultilevel"/>
    <w:tmpl w:val="753ABAC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2603EA6"/>
    <w:multiLevelType w:val="hybridMultilevel"/>
    <w:tmpl w:val="32AAEC76"/>
    <w:lvl w:ilvl="0" w:tplc="D044441A">
      <w:start w:val="1"/>
      <w:numFmt w:val="decimal"/>
      <w:lvlText w:val="%1)"/>
      <w:lvlJc w:val="righ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62CC6547"/>
    <w:multiLevelType w:val="multilevel"/>
    <w:tmpl w:val="6552820A"/>
    <w:lvl w:ilvl="0">
      <w:start w:val="1"/>
      <w:numFmt w:val="decimal"/>
      <w:lvlText w:val="%1)"/>
      <w:lvlJc w:val="right"/>
      <w:pPr>
        <w:ind w:left="405" w:hanging="405"/>
      </w:pPr>
      <w:rPr>
        <w:rFonts w:ascii="Times New Roman" w:hAnsi="Times New Roman" w:cs="Times New Roman" w:hint="default"/>
        <w:sz w:val="26"/>
      </w:rPr>
    </w:lvl>
    <w:lvl w:ilvl="1">
      <w:start w:val="1"/>
      <w:numFmt w:val="decimal"/>
      <w:lvlText w:val="%1-%2"/>
      <w:lvlJc w:val="left"/>
      <w:pPr>
        <w:ind w:left="765" w:hanging="40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3">
    <w:nsid w:val="634B0B08"/>
    <w:multiLevelType w:val="hybridMultilevel"/>
    <w:tmpl w:val="DB58791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63A62E5C"/>
    <w:multiLevelType w:val="hybridMultilevel"/>
    <w:tmpl w:val="5E08B928"/>
    <w:lvl w:ilvl="0" w:tplc="D044441A">
      <w:start w:val="1"/>
      <w:numFmt w:val="decimal"/>
      <w:lvlText w:val="%1)"/>
      <w:lvlJc w:val="right"/>
      <w:pPr>
        <w:ind w:left="720" w:hanging="360"/>
      </w:pPr>
      <w:rPr>
        <w:rFonts w:ascii="Times New Roman" w:hAnsi="Times New Roman" w:cs="Times New Roman" w:hint="default"/>
        <w:sz w:val="26"/>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642A67A8"/>
    <w:multiLevelType w:val="hybridMultilevel"/>
    <w:tmpl w:val="FBA8EBD6"/>
    <w:lvl w:ilvl="0" w:tplc="D044441A">
      <w:start w:val="1"/>
      <w:numFmt w:val="decimal"/>
      <w:lvlText w:val="%1)"/>
      <w:lvlJc w:val="right"/>
      <w:pPr>
        <w:ind w:left="1080" w:hanging="360"/>
      </w:pPr>
      <w:rPr>
        <w:rFonts w:ascii="Times New Roman" w:hAnsi="Times New Roman" w:cs="Times New Roman" w:hint="default"/>
        <w:sz w:val="26"/>
      </w:rPr>
    </w:lvl>
    <w:lvl w:ilvl="1" w:tplc="F378CFE0">
      <w:start w:val="1"/>
      <w:numFmt w:val="decimal"/>
      <w:lvlText w:val="(%2)"/>
      <w:lvlJc w:val="left"/>
      <w:pPr>
        <w:ind w:left="1815" w:hanging="375"/>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6">
    <w:nsid w:val="67D51CA2"/>
    <w:multiLevelType w:val="hybridMultilevel"/>
    <w:tmpl w:val="6FBC1C5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69F40F26"/>
    <w:multiLevelType w:val="multilevel"/>
    <w:tmpl w:val="AF8E481C"/>
    <w:lvl w:ilvl="0">
      <w:start w:val="1"/>
      <w:numFmt w:val="upperRoman"/>
      <w:lvlText w:val="%1."/>
      <w:lvlJc w:val="right"/>
      <w:pPr>
        <w:ind w:left="720" w:hanging="360"/>
      </w:pPr>
      <w:rPr>
        <w:rFonts w:cs="Times New Roman" w:hint="default"/>
      </w:rPr>
    </w:lvl>
    <w:lvl w:ilvl="1">
      <w:start w:val="1"/>
      <w:numFmt w:val="decimal"/>
      <w:isLgl/>
      <w:lvlText w:val="%1.%2"/>
      <w:lvlJc w:val="left"/>
      <w:pPr>
        <w:ind w:left="945" w:hanging="58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8">
    <w:nsid w:val="6DB20A67"/>
    <w:multiLevelType w:val="hybridMultilevel"/>
    <w:tmpl w:val="83E2073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6EE06078"/>
    <w:multiLevelType w:val="hybridMultilevel"/>
    <w:tmpl w:val="4B7A0F26"/>
    <w:lvl w:ilvl="0" w:tplc="57C6B20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6FCD6388"/>
    <w:multiLevelType w:val="hybridMultilevel"/>
    <w:tmpl w:val="26D03F7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4DB56F0"/>
    <w:multiLevelType w:val="hybridMultilevel"/>
    <w:tmpl w:val="0D3044D8"/>
    <w:lvl w:ilvl="0" w:tplc="E99A791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3552"/>
    <w:multiLevelType w:val="hybridMultilevel"/>
    <w:tmpl w:val="F93867A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791D25F6"/>
    <w:multiLevelType w:val="hybridMultilevel"/>
    <w:tmpl w:val="BBAE906C"/>
    <w:lvl w:ilvl="0" w:tplc="7396D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4">
    <w:nsid w:val="7C2E50E9"/>
    <w:multiLevelType w:val="multilevel"/>
    <w:tmpl w:val="61BCFB2A"/>
    <w:lvl w:ilvl="0">
      <w:start w:val="1"/>
      <w:numFmt w:val="lowerLetter"/>
      <w:lvlText w:val="%1)"/>
      <w:lvlJc w:val="left"/>
      <w:pPr>
        <w:ind w:left="720" w:hanging="360"/>
      </w:pPr>
      <w:rPr>
        <w:rFonts w:cs="Times New Roman" w:hint="default"/>
      </w:rPr>
    </w:lvl>
    <w:lvl w:ilvl="1">
      <w:start w:val="1"/>
      <w:numFmt w:val="decimal"/>
      <w:isLgl/>
      <w:lvlText w:val="%1.%2"/>
      <w:lvlJc w:val="left"/>
      <w:pPr>
        <w:ind w:left="945" w:hanging="58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56"/>
  </w:num>
  <w:num w:numId="2">
    <w:abstractNumId w:val="42"/>
  </w:num>
  <w:num w:numId="3">
    <w:abstractNumId w:val="28"/>
  </w:num>
  <w:num w:numId="4">
    <w:abstractNumId w:val="52"/>
  </w:num>
  <w:num w:numId="5">
    <w:abstractNumId w:val="47"/>
  </w:num>
  <w:num w:numId="6">
    <w:abstractNumId w:val="65"/>
  </w:num>
  <w:num w:numId="7">
    <w:abstractNumId w:val="67"/>
  </w:num>
  <w:num w:numId="8">
    <w:abstractNumId w:val="74"/>
  </w:num>
  <w:num w:numId="9">
    <w:abstractNumId w:val="34"/>
  </w:num>
  <w:num w:numId="10">
    <w:abstractNumId w:val="58"/>
  </w:num>
  <w:num w:numId="11">
    <w:abstractNumId w:val="24"/>
  </w:num>
  <w:num w:numId="12">
    <w:abstractNumId w:val="61"/>
  </w:num>
  <w:num w:numId="13">
    <w:abstractNumId w:val="10"/>
  </w:num>
  <w:num w:numId="14">
    <w:abstractNumId w:val="8"/>
  </w:num>
  <w:num w:numId="15">
    <w:abstractNumId w:val="44"/>
  </w:num>
  <w:num w:numId="16">
    <w:abstractNumId w:val="63"/>
  </w:num>
  <w:num w:numId="17">
    <w:abstractNumId w:val="55"/>
  </w:num>
  <w:num w:numId="18">
    <w:abstractNumId w:val="54"/>
  </w:num>
  <w:num w:numId="19">
    <w:abstractNumId w:val="35"/>
  </w:num>
  <w:num w:numId="20">
    <w:abstractNumId w:val="48"/>
  </w:num>
  <w:num w:numId="21">
    <w:abstractNumId w:val="16"/>
  </w:num>
  <w:num w:numId="22">
    <w:abstractNumId w:val="69"/>
  </w:num>
  <w:num w:numId="23">
    <w:abstractNumId w:val="73"/>
  </w:num>
  <w:num w:numId="24">
    <w:abstractNumId w:val="36"/>
  </w:num>
  <w:num w:numId="25">
    <w:abstractNumId w:val="64"/>
  </w:num>
  <w:num w:numId="26">
    <w:abstractNumId w:val="31"/>
  </w:num>
  <w:num w:numId="27">
    <w:abstractNumId w:val="29"/>
  </w:num>
  <w:num w:numId="28">
    <w:abstractNumId w:val="20"/>
  </w:num>
  <w:num w:numId="29">
    <w:abstractNumId w:val="5"/>
  </w:num>
  <w:num w:numId="30">
    <w:abstractNumId w:val="45"/>
  </w:num>
  <w:num w:numId="31">
    <w:abstractNumId w:val="41"/>
  </w:num>
  <w:num w:numId="32">
    <w:abstractNumId w:val="6"/>
  </w:num>
  <w:num w:numId="33">
    <w:abstractNumId w:val="15"/>
  </w:num>
  <w:num w:numId="34">
    <w:abstractNumId w:val="21"/>
  </w:num>
  <w:num w:numId="35">
    <w:abstractNumId w:val="19"/>
  </w:num>
  <w:num w:numId="36">
    <w:abstractNumId w:val="9"/>
  </w:num>
  <w:num w:numId="37">
    <w:abstractNumId w:val="12"/>
  </w:num>
  <w:num w:numId="38">
    <w:abstractNumId w:val="71"/>
  </w:num>
  <w:num w:numId="39">
    <w:abstractNumId w:val="14"/>
  </w:num>
  <w:num w:numId="40">
    <w:abstractNumId w:val="11"/>
  </w:num>
  <w:num w:numId="41">
    <w:abstractNumId w:val="49"/>
  </w:num>
  <w:num w:numId="42">
    <w:abstractNumId w:val="50"/>
  </w:num>
  <w:num w:numId="43">
    <w:abstractNumId w:val="0"/>
  </w:num>
  <w:num w:numId="44">
    <w:abstractNumId w:val="23"/>
  </w:num>
  <w:num w:numId="45">
    <w:abstractNumId w:val="17"/>
  </w:num>
  <w:num w:numId="46">
    <w:abstractNumId w:val="39"/>
  </w:num>
  <w:num w:numId="47">
    <w:abstractNumId w:val="4"/>
  </w:num>
  <w:num w:numId="48">
    <w:abstractNumId w:val="59"/>
  </w:num>
  <w:num w:numId="49">
    <w:abstractNumId w:val="62"/>
  </w:num>
  <w:num w:numId="50">
    <w:abstractNumId w:val="32"/>
  </w:num>
  <w:num w:numId="51">
    <w:abstractNumId w:val="25"/>
  </w:num>
  <w:num w:numId="52">
    <w:abstractNumId w:val="60"/>
  </w:num>
  <w:num w:numId="53">
    <w:abstractNumId w:val="26"/>
  </w:num>
  <w:num w:numId="54">
    <w:abstractNumId w:val="18"/>
  </w:num>
  <w:num w:numId="55">
    <w:abstractNumId w:val="43"/>
  </w:num>
  <w:num w:numId="56">
    <w:abstractNumId w:val="66"/>
  </w:num>
  <w:num w:numId="57">
    <w:abstractNumId w:val="33"/>
  </w:num>
  <w:num w:numId="58">
    <w:abstractNumId w:val="38"/>
  </w:num>
  <w:num w:numId="59">
    <w:abstractNumId w:val="13"/>
  </w:num>
  <w:num w:numId="60">
    <w:abstractNumId w:val="72"/>
  </w:num>
  <w:num w:numId="61">
    <w:abstractNumId w:val="7"/>
  </w:num>
  <w:num w:numId="62">
    <w:abstractNumId w:val="1"/>
  </w:num>
  <w:num w:numId="63">
    <w:abstractNumId w:val="51"/>
  </w:num>
  <w:num w:numId="64">
    <w:abstractNumId w:val="2"/>
  </w:num>
  <w:num w:numId="65">
    <w:abstractNumId w:val="46"/>
  </w:num>
  <w:num w:numId="66">
    <w:abstractNumId w:val="30"/>
  </w:num>
  <w:num w:numId="67">
    <w:abstractNumId w:val="37"/>
  </w:num>
  <w:num w:numId="68">
    <w:abstractNumId w:val="70"/>
  </w:num>
  <w:num w:numId="69">
    <w:abstractNumId w:val="3"/>
  </w:num>
  <w:num w:numId="70">
    <w:abstractNumId w:val="22"/>
  </w:num>
  <w:num w:numId="71">
    <w:abstractNumId w:val="53"/>
  </w:num>
  <w:num w:numId="72">
    <w:abstractNumId w:val="68"/>
  </w:num>
  <w:num w:numId="73">
    <w:abstractNumId w:val="57"/>
  </w:num>
  <w:num w:numId="74">
    <w:abstractNumId w:val="40"/>
  </w:num>
  <w:num w:numId="75">
    <w:abstractNumId w:val="2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4978"/>
    <w:rsid w:val="00002DDD"/>
    <w:rsid w:val="00016975"/>
    <w:rsid w:val="000264F3"/>
    <w:rsid w:val="000268C1"/>
    <w:rsid w:val="000270C8"/>
    <w:rsid w:val="00030197"/>
    <w:rsid w:val="0003403D"/>
    <w:rsid w:val="00047D4F"/>
    <w:rsid w:val="00055988"/>
    <w:rsid w:val="000576D5"/>
    <w:rsid w:val="00062B8E"/>
    <w:rsid w:val="00077236"/>
    <w:rsid w:val="00080CB8"/>
    <w:rsid w:val="00081D04"/>
    <w:rsid w:val="0008396A"/>
    <w:rsid w:val="0008568E"/>
    <w:rsid w:val="000A2F90"/>
    <w:rsid w:val="000B617E"/>
    <w:rsid w:val="000C45BC"/>
    <w:rsid w:val="000E4269"/>
    <w:rsid w:val="000F09D2"/>
    <w:rsid w:val="000F273B"/>
    <w:rsid w:val="0012229F"/>
    <w:rsid w:val="00127813"/>
    <w:rsid w:val="001425E1"/>
    <w:rsid w:val="00143DA0"/>
    <w:rsid w:val="00144305"/>
    <w:rsid w:val="00145A9C"/>
    <w:rsid w:val="0015136E"/>
    <w:rsid w:val="0015138B"/>
    <w:rsid w:val="00154978"/>
    <w:rsid w:val="00172A2E"/>
    <w:rsid w:val="00184ABA"/>
    <w:rsid w:val="001B21C4"/>
    <w:rsid w:val="001B2C6A"/>
    <w:rsid w:val="001B41F3"/>
    <w:rsid w:val="001B4C32"/>
    <w:rsid w:val="001C021A"/>
    <w:rsid w:val="001C21B9"/>
    <w:rsid w:val="001E025D"/>
    <w:rsid w:val="001E1DE6"/>
    <w:rsid w:val="001E263E"/>
    <w:rsid w:val="001E405B"/>
    <w:rsid w:val="001F0F0F"/>
    <w:rsid w:val="001F282E"/>
    <w:rsid w:val="001F629A"/>
    <w:rsid w:val="0021221C"/>
    <w:rsid w:val="00255763"/>
    <w:rsid w:val="0025650D"/>
    <w:rsid w:val="00257318"/>
    <w:rsid w:val="00290938"/>
    <w:rsid w:val="002929E5"/>
    <w:rsid w:val="002B32DD"/>
    <w:rsid w:val="002D3FF6"/>
    <w:rsid w:val="002E31B2"/>
    <w:rsid w:val="002E32BE"/>
    <w:rsid w:val="002E5190"/>
    <w:rsid w:val="002F7963"/>
    <w:rsid w:val="00315746"/>
    <w:rsid w:val="00325A48"/>
    <w:rsid w:val="00333328"/>
    <w:rsid w:val="00337126"/>
    <w:rsid w:val="00357DD9"/>
    <w:rsid w:val="00366D41"/>
    <w:rsid w:val="00370D17"/>
    <w:rsid w:val="00384D80"/>
    <w:rsid w:val="00390913"/>
    <w:rsid w:val="00391E63"/>
    <w:rsid w:val="003A37F7"/>
    <w:rsid w:val="003E5AB8"/>
    <w:rsid w:val="003F548E"/>
    <w:rsid w:val="00400E95"/>
    <w:rsid w:val="004039C0"/>
    <w:rsid w:val="0040730F"/>
    <w:rsid w:val="00424D7B"/>
    <w:rsid w:val="00425D44"/>
    <w:rsid w:val="00435196"/>
    <w:rsid w:val="004417E0"/>
    <w:rsid w:val="00452B0C"/>
    <w:rsid w:val="00456087"/>
    <w:rsid w:val="00464045"/>
    <w:rsid w:val="00467840"/>
    <w:rsid w:val="00486B0D"/>
    <w:rsid w:val="00486FE2"/>
    <w:rsid w:val="0049004E"/>
    <w:rsid w:val="004909AC"/>
    <w:rsid w:val="004B3FB8"/>
    <w:rsid w:val="004B70BC"/>
    <w:rsid w:val="004C6927"/>
    <w:rsid w:val="004D5CC5"/>
    <w:rsid w:val="00510E6B"/>
    <w:rsid w:val="00540C43"/>
    <w:rsid w:val="00540C6E"/>
    <w:rsid w:val="00573B75"/>
    <w:rsid w:val="00596BDA"/>
    <w:rsid w:val="005A20C7"/>
    <w:rsid w:val="005D0DED"/>
    <w:rsid w:val="005D7559"/>
    <w:rsid w:val="00605375"/>
    <w:rsid w:val="00632A02"/>
    <w:rsid w:val="0065345D"/>
    <w:rsid w:val="00672965"/>
    <w:rsid w:val="006827BE"/>
    <w:rsid w:val="006D7601"/>
    <w:rsid w:val="006E0068"/>
    <w:rsid w:val="00704F67"/>
    <w:rsid w:val="00711CF4"/>
    <w:rsid w:val="00711E0A"/>
    <w:rsid w:val="00713D4A"/>
    <w:rsid w:val="00747A42"/>
    <w:rsid w:val="007508AD"/>
    <w:rsid w:val="00753CDA"/>
    <w:rsid w:val="00753EA2"/>
    <w:rsid w:val="007554D9"/>
    <w:rsid w:val="00796602"/>
    <w:rsid w:val="007A2CB8"/>
    <w:rsid w:val="007A705F"/>
    <w:rsid w:val="007B050C"/>
    <w:rsid w:val="007B71CD"/>
    <w:rsid w:val="007D51AB"/>
    <w:rsid w:val="007E47DA"/>
    <w:rsid w:val="008151DF"/>
    <w:rsid w:val="00830516"/>
    <w:rsid w:val="00835912"/>
    <w:rsid w:val="00835A55"/>
    <w:rsid w:val="00841533"/>
    <w:rsid w:val="0087208E"/>
    <w:rsid w:val="00875B96"/>
    <w:rsid w:val="0087720E"/>
    <w:rsid w:val="008D0E9C"/>
    <w:rsid w:val="008E1DD1"/>
    <w:rsid w:val="008E4EDA"/>
    <w:rsid w:val="00902D63"/>
    <w:rsid w:val="00920F4E"/>
    <w:rsid w:val="00921DDA"/>
    <w:rsid w:val="009225BC"/>
    <w:rsid w:val="00982220"/>
    <w:rsid w:val="009E02B4"/>
    <w:rsid w:val="009F2792"/>
    <w:rsid w:val="009F29C2"/>
    <w:rsid w:val="00A00FE0"/>
    <w:rsid w:val="00A05555"/>
    <w:rsid w:val="00A10457"/>
    <w:rsid w:val="00A306C9"/>
    <w:rsid w:val="00A60A31"/>
    <w:rsid w:val="00A61D98"/>
    <w:rsid w:val="00A62E05"/>
    <w:rsid w:val="00AC4F8C"/>
    <w:rsid w:val="00AE47F8"/>
    <w:rsid w:val="00AF0A2E"/>
    <w:rsid w:val="00AF2F38"/>
    <w:rsid w:val="00B10B5E"/>
    <w:rsid w:val="00B16B2C"/>
    <w:rsid w:val="00B25225"/>
    <w:rsid w:val="00B25B8E"/>
    <w:rsid w:val="00B41759"/>
    <w:rsid w:val="00B71D88"/>
    <w:rsid w:val="00B9438B"/>
    <w:rsid w:val="00B947CE"/>
    <w:rsid w:val="00BB084A"/>
    <w:rsid w:val="00BC37A3"/>
    <w:rsid w:val="00BC6138"/>
    <w:rsid w:val="00BD60F8"/>
    <w:rsid w:val="00BD66F4"/>
    <w:rsid w:val="00BF467C"/>
    <w:rsid w:val="00BF700D"/>
    <w:rsid w:val="00C03AA3"/>
    <w:rsid w:val="00C05BE3"/>
    <w:rsid w:val="00C12B33"/>
    <w:rsid w:val="00C144E0"/>
    <w:rsid w:val="00C156C0"/>
    <w:rsid w:val="00C23F41"/>
    <w:rsid w:val="00C27082"/>
    <w:rsid w:val="00C31D3E"/>
    <w:rsid w:val="00C7105B"/>
    <w:rsid w:val="00CB1E23"/>
    <w:rsid w:val="00CB623E"/>
    <w:rsid w:val="00CB68E3"/>
    <w:rsid w:val="00CE093A"/>
    <w:rsid w:val="00CE1C3D"/>
    <w:rsid w:val="00CE1EFA"/>
    <w:rsid w:val="00CE2AE3"/>
    <w:rsid w:val="00CF7CD6"/>
    <w:rsid w:val="00D15591"/>
    <w:rsid w:val="00D41F9D"/>
    <w:rsid w:val="00D4388C"/>
    <w:rsid w:val="00D6180B"/>
    <w:rsid w:val="00D64985"/>
    <w:rsid w:val="00D7662C"/>
    <w:rsid w:val="00D76F19"/>
    <w:rsid w:val="00D77B50"/>
    <w:rsid w:val="00D85D24"/>
    <w:rsid w:val="00DA0B61"/>
    <w:rsid w:val="00DC62D5"/>
    <w:rsid w:val="00DD51D1"/>
    <w:rsid w:val="00DF1C16"/>
    <w:rsid w:val="00DF44F4"/>
    <w:rsid w:val="00DF5A79"/>
    <w:rsid w:val="00E0088D"/>
    <w:rsid w:val="00E064B6"/>
    <w:rsid w:val="00E15924"/>
    <w:rsid w:val="00E17639"/>
    <w:rsid w:val="00E30103"/>
    <w:rsid w:val="00E30FEB"/>
    <w:rsid w:val="00E425B0"/>
    <w:rsid w:val="00E4591C"/>
    <w:rsid w:val="00E527DB"/>
    <w:rsid w:val="00E541E2"/>
    <w:rsid w:val="00E769F6"/>
    <w:rsid w:val="00E870ED"/>
    <w:rsid w:val="00EA10A8"/>
    <w:rsid w:val="00EA23B4"/>
    <w:rsid w:val="00EC2C25"/>
    <w:rsid w:val="00ED0687"/>
    <w:rsid w:val="00ED4688"/>
    <w:rsid w:val="00F02FCE"/>
    <w:rsid w:val="00F04350"/>
    <w:rsid w:val="00F06C62"/>
    <w:rsid w:val="00F1279D"/>
    <w:rsid w:val="00F13F52"/>
    <w:rsid w:val="00F17407"/>
    <w:rsid w:val="00F26588"/>
    <w:rsid w:val="00F30300"/>
    <w:rsid w:val="00F34BA3"/>
    <w:rsid w:val="00F4029F"/>
    <w:rsid w:val="00F42C9A"/>
    <w:rsid w:val="00F57591"/>
    <w:rsid w:val="00F6097C"/>
    <w:rsid w:val="00F73A71"/>
    <w:rsid w:val="00F752B6"/>
    <w:rsid w:val="00F8276C"/>
    <w:rsid w:val="00F82F36"/>
    <w:rsid w:val="00FA3084"/>
    <w:rsid w:val="00FB29CA"/>
    <w:rsid w:val="00FB2A80"/>
    <w:rsid w:val="00FB4F7B"/>
    <w:rsid w:val="00FC103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6180B"/>
    <w:pPr>
      <w:spacing w:line="360" w:lineRule="auto"/>
      <w:jc w:val="both"/>
    </w:pPr>
    <w:rPr>
      <w:rFonts w:ascii="Times New Roman" w:hAnsi="Times New Roman"/>
      <w:sz w:val="26"/>
    </w:rPr>
  </w:style>
  <w:style w:type="paragraph" w:styleId="Heading1">
    <w:name w:val="heading 1"/>
    <w:basedOn w:val="Normal"/>
    <w:next w:val="Normal"/>
    <w:link w:val="Heading1Char"/>
    <w:autoRedefine/>
    <w:uiPriority w:val="99"/>
    <w:qFormat/>
    <w:rsid w:val="00D6180B"/>
    <w:pPr>
      <w:keepNext/>
      <w:numPr>
        <w:numId w:val="2"/>
      </w:numPr>
      <w:spacing w:before="120" w:after="120"/>
      <w:jc w:val="center"/>
      <w:outlineLvl w:val="0"/>
    </w:pPr>
    <w:rPr>
      <w:b/>
      <w:kern w:val="32"/>
      <w:sz w:val="28"/>
      <w:szCs w:val="28"/>
      <w:lang w:eastAsia="ja-JP"/>
    </w:rPr>
  </w:style>
  <w:style w:type="paragraph" w:styleId="Heading2">
    <w:name w:val="heading 2"/>
    <w:basedOn w:val="Normal"/>
    <w:next w:val="Normal"/>
    <w:link w:val="Heading2Char"/>
    <w:autoRedefine/>
    <w:uiPriority w:val="99"/>
    <w:qFormat/>
    <w:rsid w:val="001C021A"/>
    <w:pPr>
      <w:keepNext/>
      <w:keepLines/>
      <w:numPr>
        <w:ilvl w:val="1"/>
        <w:numId w:val="1"/>
      </w:numPr>
      <w:spacing w:after="120"/>
      <w:outlineLvl w:val="1"/>
    </w:pPr>
    <w:rPr>
      <w:rFonts w:ascii="Times New Roman Bold" w:eastAsia="Times New Roman" w:hAnsi="Times New Roman Bold"/>
      <w:b/>
      <w:szCs w:val="26"/>
    </w:rPr>
  </w:style>
  <w:style w:type="paragraph" w:styleId="Heading3">
    <w:name w:val="heading 3"/>
    <w:basedOn w:val="Normal"/>
    <w:next w:val="Normal"/>
    <w:link w:val="Heading3Char"/>
    <w:autoRedefine/>
    <w:uiPriority w:val="99"/>
    <w:qFormat/>
    <w:rsid w:val="00D6180B"/>
    <w:pPr>
      <w:keepNext/>
      <w:keepLines/>
      <w:numPr>
        <w:ilvl w:val="2"/>
        <w:numId w:val="1"/>
      </w:numPr>
      <w:spacing w:after="120"/>
      <w:outlineLvl w:val="2"/>
    </w:pPr>
    <w:rPr>
      <w:rFonts w:eastAsia="Times New Roman"/>
      <w:b/>
      <w: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180B"/>
    <w:rPr>
      <w:rFonts w:ascii="Times New Roman" w:eastAsia="Times New Roman" w:hAnsi="Times New Roman" w:cs="Times New Roman"/>
      <w:b/>
      <w:kern w:val="32"/>
      <w:sz w:val="28"/>
      <w:szCs w:val="28"/>
      <w:lang/>
    </w:rPr>
  </w:style>
  <w:style w:type="character" w:customStyle="1" w:styleId="Heading2Char">
    <w:name w:val="Heading 2 Char"/>
    <w:basedOn w:val="DefaultParagraphFont"/>
    <w:link w:val="Heading2"/>
    <w:uiPriority w:val="99"/>
    <w:locked/>
    <w:rsid w:val="001C021A"/>
    <w:rPr>
      <w:rFonts w:ascii="Times New Roman Bold" w:hAnsi="Times New Roman Bold" w:cs="Times New Roman"/>
      <w:b/>
      <w:sz w:val="26"/>
      <w:szCs w:val="26"/>
    </w:rPr>
  </w:style>
  <w:style w:type="character" w:customStyle="1" w:styleId="Heading3Char">
    <w:name w:val="Heading 3 Char"/>
    <w:basedOn w:val="DefaultParagraphFont"/>
    <w:link w:val="Heading3"/>
    <w:uiPriority w:val="99"/>
    <w:locked/>
    <w:rsid w:val="00D6180B"/>
    <w:rPr>
      <w:rFonts w:ascii="Times New Roman" w:hAnsi="Times New Roman" w:cs="Times New Roman"/>
      <w:b/>
      <w:i/>
      <w:sz w:val="24"/>
      <w:szCs w:val="24"/>
    </w:rPr>
  </w:style>
  <w:style w:type="paragraph" w:styleId="NoSpacing">
    <w:name w:val="No Spacing"/>
    <w:autoRedefine/>
    <w:uiPriority w:val="99"/>
    <w:qFormat/>
    <w:rsid w:val="00D6180B"/>
    <w:pPr>
      <w:spacing w:line="360" w:lineRule="auto"/>
      <w:jc w:val="center"/>
      <w:outlineLvl w:val="0"/>
    </w:pPr>
    <w:rPr>
      <w:rFonts w:ascii="Times New Roman" w:hAnsi="Times New Roman"/>
      <w:sz w:val="30"/>
    </w:rPr>
  </w:style>
  <w:style w:type="paragraph" w:styleId="ListParagraph">
    <w:name w:val="List Paragraph"/>
    <w:basedOn w:val="Normal"/>
    <w:uiPriority w:val="99"/>
    <w:qFormat/>
    <w:rsid w:val="00154978"/>
    <w:pPr>
      <w:ind w:left="720"/>
      <w:contextualSpacing/>
    </w:pPr>
  </w:style>
  <w:style w:type="table" w:styleId="TableGrid">
    <w:name w:val="Table Grid"/>
    <w:basedOn w:val="TableNormal"/>
    <w:uiPriority w:val="99"/>
    <w:rsid w:val="001B2C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uiPriority w:val="99"/>
    <w:rsid w:val="00F82F36"/>
    <w:rPr>
      <w:rFonts w:ascii="MyriadPro-Light" w:hAnsi="MyriadPro-Light" w:cs="Times New Roman"/>
      <w:color w:val="000000"/>
      <w:sz w:val="18"/>
      <w:szCs w:val="18"/>
    </w:rPr>
  </w:style>
  <w:style w:type="paragraph" w:styleId="TOCHeading">
    <w:name w:val="TOC Heading"/>
    <w:basedOn w:val="Heading1"/>
    <w:next w:val="Normal"/>
    <w:uiPriority w:val="99"/>
    <w:qFormat/>
    <w:rsid w:val="00CB68E3"/>
    <w:pPr>
      <w:keepLines/>
      <w:numPr>
        <w:numId w:val="0"/>
      </w:numPr>
      <w:spacing w:before="240" w:after="0" w:line="259" w:lineRule="auto"/>
      <w:jc w:val="left"/>
      <w:outlineLvl w:val="9"/>
    </w:pPr>
    <w:rPr>
      <w:rFonts w:ascii="Calibri Light" w:eastAsia="Times New Roman" w:hAnsi="Calibri Light"/>
      <w:b w:val="0"/>
      <w:color w:val="2F5496"/>
      <w:kern w:val="0"/>
      <w:sz w:val="32"/>
      <w:szCs w:val="32"/>
      <w:lang w:eastAsia="en-US"/>
    </w:rPr>
  </w:style>
  <w:style w:type="paragraph" w:styleId="TOC1">
    <w:name w:val="toc 1"/>
    <w:basedOn w:val="Normal"/>
    <w:next w:val="Normal"/>
    <w:autoRedefine/>
    <w:uiPriority w:val="99"/>
    <w:rsid w:val="00CB68E3"/>
    <w:pPr>
      <w:spacing w:after="100"/>
    </w:pPr>
  </w:style>
  <w:style w:type="paragraph" w:styleId="TOC2">
    <w:name w:val="toc 2"/>
    <w:basedOn w:val="Normal"/>
    <w:next w:val="Normal"/>
    <w:autoRedefine/>
    <w:uiPriority w:val="99"/>
    <w:rsid w:val="00CB68E3"/>
    <w:pPr>
      <w:spacing w:after="100"/>
      <w:ind w:left="260"/>
    </w:pPr>
  </w:style>
  <w:style w:type="paragraph" w:styleId="TOC3">
    <w:name w:val="toc 3"/>
    <w:basedOn w:val="Normal"/>
    <w:next w:val="Normal"/>
    <w:autoRedefine/>
    <w:uiPriority w:val="99"/>
    <w:rsid w:val="00CB68E3"/>
    <w:pPr>
      <w:spacing w:after="100"/>
      <w:ind w:left="520"/>
    </w:pPr>
  </w:style>
  <w:style w:type="character" w:styleId="Hyperlink">
    <w:name w:val="Hyperlink"/>
    <w:basedOn w:val="DefaultParagraphFont"/>
    <w:uiPriority w:val="99"/>
    <w:rsid w:val="00CB68E3"/>
    <w:rPr>
      <w:rFonts w:cs="Times New Roman"/>
      <w:color w:val="0563C1"/>
      <w:u w:val="single"/>
    </w:rPr>
  </w:style>
  <w:style w:type="paragraph" w:styleId="Header">
    <w:name w:val="header"/>
    <w:basedOn w:val="Normal"/>
    <w:link w:val="HeaderChar"/>
    <w:uiPriority w:val="99"/>
    <w:rsid w:val="00CB68E3"/>
    <w:pPr>
      <w:tabs>
        <w:tab w:val="center" w:pos="4680"/>
        <w:tab w:val="right" w:pos="9360"/>
      </w:tabs>
      <w:spacing w:line="240" w:lineRule="auto"/>
    </w:pPr>
  </w:style>
  <w:style w:type="character" w:customStyle="1" w:styleId="HeaderChar">
    <w:name w:val="Header Char"/>
    <w:basedOn w:val="DefaultParagraphFont"/>
    <w:link w:val="Header"/>
    <w:uiPriority w:val="99"/>
    <w:locked/>
    <w:rsid w:val="00CB68E3"/>
    <w:rPr>
      <w:rFonts w:ascii="Times New Roman" w:hAnsi="Times New Roman" w:cs="Times New Roman"/>
      <w:sz w:val="26"/>
    </w:rPr>
  </w:style>
  <w:style w:type="paragraph" w:styleId="Footer">
    <w:name w:val="footer"/>
    <w:basedOn w:val="Normal"/>
    <w:link w:val="FooterChar"/>
    <w:uiPriority w:val="99"/>
    <w:rsid w:val="00CB68E3"/>
    <w:pPr>
      <w:tabs>
        <w:tab w:val="center" w:pos="4680"/>
        <w:tab w:val="right" w:pos="9360"/>
      </w:tabs>
      <w:spacing w:line="240" w:lineRule="auto"/>
    </w:pPr>
  </w:style>
  <w:style w:type="character" w:customStyle="1" w:styleId="FooterChar">
    <w:name w:val="Footer Char"/>
    <w:basedOn w:val="DefaultParagraphFont"/>
    <w:link w:val="Footer"/>
    <w:uiPriority w:val="99"/>
    <w:locked/>
    <w:rsid w:val="00CB68E3"/>
    <w:rPr>
      <w:rFonts w:ascii="Times New Roman" w:hAnsi="Times New Roman" w:cs="Times New Roman"/>
      <w:sz w:val="26"/>
    </w:rPr>
  </w:style>
  <w:style w:type="character" w:customStyle="1" w:styleId="UnresolvedMention">
    <w:name w:val="Unresolved Mention"/>
    <w:basedOn w:val="DefaultParagraphFont"/>
    <w:uiPriority w:val="99"/>
    <w:semiHidden/>
    <w:rsid w:val="00452B0C"/>
    <w:rPr>
      <w:rFonts w:cs="Times New Roman"/>
      <w:color w:val="605E5C"/>
      <w:shd w:val="clear" w:color="auto" w:fill="E1DFDD"/>
    </w:rPr>
  </w:style>
  <w:style w:type="paragraph" w:styleId="BalloonText">
    <w:name w:val="Balloon Text"/>
    <w:basedOn w:val="Normal"/>
    <w:link w:val="BalloonTextChar"/>
    <w:uiPriority w:val="99"/>
    <w:semiHidden/>
    <w:rsid w:val="00F265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2658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432583663">
      <w:marLeft w:val="0"/>
      <w:marRight w:val="0"/>
      <w:marTop w:val="0"/>
      <w:marBottom w:val="0"/>
      <w:divBdr>
        <w:top w:val="none" w:sz="0" w:space="0" w:color="auto"/>
        <w:left w:val="none" w:sz="0" w:space="0" w:color="auto"/>
        <w:bottom w:val="none" w:sz="0" w:space="0" w:color="auto"/>
        <w:right w:val="none" w:sz="0" w:space="0" w:color="auto"/>
      </w:divBdr>
      <w:divsChild>
        <w:div w:id="1432583669">
          <w:marLeft w:val="0"/>
          <w:marRight w:val="0"/>
          <w:marTop w:val="0"/>
          <w:marBottom w:val="0"/>
          <w:divBdr>
            <w:top w:val="none" w:sz="0" w:space="0" w:color="auto"/>
            <w:left w:val="none" w:sz="0" w:space="0" w:color="auto"/>
            <w:bottom w:val="none" w:sz="0" w:space="0" w:color="auto"/>
            <w:right w:val="none" w:sz="0" w:space="0" w:color="auto"/>
          </w:divBdr>
          <w:divsChild>
            <w:div w:id="1432583673">
              <w:marLeft w:val="0"/>
              <w:marRight w:val="0"/>
              <w:marTop w:val="0"/>
              <w:marBottom w:val="0"/>
              <w:divBdr>
                <w:top w:val="none" w:sz="0" w:space="0" w:color="auto"/>
                <w:left w:val="none" w:sz="0" w:space="0" w:color="auto"/>
                <w:bottom w:val="none" w:sz="0" w:space="0" w:color="auto"/>
                <w:right w:val="none" w:sz="0" w:space="0" w:color="auto"/>
              </w:divBdr>
              <w:divsChild>
                <w:div w:id="1432583664">
                  <w:marLeft w:val="0"/>
                  <w:marRight w:val="0"/>
                  <w:marTop w:val="0"/>
                  <w:marBottom w:val="0"/>
                  <w:divBdr>
                    <w:top w:val="none" w:sz="0" w:space="0" w:color="auto"/>
                    <w:left w:val="none" w:sz="0" w:space="0" w:color="auto"/>
                    <w:bottom w:val="none" w:sz="0" w:space="0" w:color="auto"/>
                    <w:right w:val="none" w:sz="0" w:space="0" w:color="auto"/>
                  </w:divBdr>
                  <w:divsChild>
                    <w:div w:id="1432583672">
                      <w:marLeft w:val="0"/>
                      <w:marRight w:val="0"/>
                      <w:marTop w:val="0"/>
                      <w:marBottom w:val="0"/>
                      <w:divBdr>
                        <w:top w:val="none" w:sz="0" w:space="0" w:color="auto"/>
                        <w:left w:val="none" w:sz="0" w:space="0" w:color="auto"/>
                        <w:bottom w:val="none" w:sz="0" w:space="0" w:color="auto"/>
                        <w:right w:val="none" w:sz="0" w:space="0" w:color="auto"/>
                      </w:divBdr>
                      <w:divsChild>
                        <w:div w:id="1432583667">
                          <w:marLeft w:val="0"/>
                          <w:marRight w:val="0"/>
                          <w:marTop w:val="0"/>
                          <w:marBottom w:val="0"/>
                          <w:divBdr>
                            <w:top w:val="none" w:sz="0" w:space="0" w:color="auto"/>
                            <w:left w:val="none" w:sz="0" w:space="0" w:color="auto"/>
                            <w:bottom w:val="none" w:sz="0" w:space="0" w:color="auto"/>
                            <w:right w:val="none" w:sz="0" w:space="0" w:color="auto"/>
                          </w:divBdr>
                          <w:divsChild>
                            <w:div w:id="1432583668">
                              <w:marLeft w:val="0"/>
                              <w:marRight w:val="300"/>
                              <w:marTop w:val="180"/>
                              <w:marBottom w:val="0"/>
                              <w:divBdr>
                                <w:top w:val="none" w:sz="0" w:space="0" w:color="auto"/>
                                <w:left w:val="none" w:sz="0" w:space="0" w:color="auto"/>
                                <w:bottom w:val="none" w:sz="0" w:space="0" w:color="auto"/>
                                <w:right w:val="none" w:sz="0" w:space="0" w:color="auto"/>
                              </w:divBdr>
                              <w:divsChild>
                                <w:div w:id="14325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583671">
          <w:marLeft w:val="0"/>
          <w:marRight w:val="0"/>
          <w:marTop w:val="0"/>
          <w:marBottom w:val="0"/>
          <w:divBdr>
            <w:top w:val="none" w:sz="0" w:space="0" w:color="auto"/>
            <w:left w:val="none" w:sz="0" w:space="0" w:color="auto"/>
            <w:bottom w:val="none" w:sz="0" w:space="0" w:color="auto"/>
            <w:right w:val="none" w:sz="0" w:space="0" w:color="auto"/>
          </w:divBdr>
          <w:divsChild>
            <w:div w:id="1432583674">
              <w:marLeft w:val="0"/>
              <w:marRight w:val="0"/>
              <w:marTop w:val="0"/>
              <w:marBottom w:val="0"/>
              <w:divBdr>
                <w:top w:val="none" w:sz="0" w:space="0" w:color="auto"/>
                <w:left w:val="none" w:sz="0" w:space="0" w:color="auto"/>
                <w:bottom w:val="none" w:sz="0" w:space="0" w:color="auto"/>
                <w:right w:val="none" w:sz="0" w:space="0" w:color="auto"/>
              </w:divBdr>
              <w:divsChild>
                <w:div w:id="1432583670">
                  <w:marLeft w:val="0"/>
                  <w:marRight w:val="0"/>
                  <w:marTop w:val="0"/>
                  <w:marBottom w:val="0"/>
                  <w:divBdr>
                    <w:top w:val="none" w:sz="0" w:space="0" w:color="auto"/>
                    <w:left w:val="none" w:sz="0" w:space="0" w:color="auto"/>
                    <w:bottom w:val="none" w:sz="0" w:space="0" w:color="auto"/>
                    <w:right w:val="none" w:sz="0" w:space="0" w:color="auto"/>
                  </w:divBdr>
                  <w:divsChild>
                    <w:div w:id="1432583666">
                      <w:marLeft w:val="0"/>
                      <w:marRight w:val="0"/>
                      <w:marTop w:val="0"/>
                      <w:marBottom w:val="0"/>
                      <w:divBdr>
                        <w:top w:val="none" w:sz="0" w:space="0" w:color="auto"/>
                        <w:left w:val="none" w:sz="0" w:space="0" w:color="auto"/>
                        <w:bottom w:val="none" w:sz="0" w:space="0" w:color="auto"/>
                        <w:right w:val="none" w:sz="0" w:space="0" w:color="auto"/>
                      </w:divBdr>
                      <w:divsChild>
                        <w:div w:id="14325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52</Pages>
  <Words>6520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 MÁY SIÊU ÂM</dc:title>
  <dc:subject/>
  <dc:creator>Nguyễn Quốc Phòng</dc:creator>
  <cp:keywords/>
  <dc:description/>
  <cp:lastModifiedBy>TienPham</cp:lastModifiedBy>
  <cp:revision>2</cp:revision>
  <cp:lastPrinted>2020-06-04T09:03:00Z</cp:lastPrinted>
  <dcterms:created xsi:type="dcterms:W3CDTF">2020-09-18T09:17:00Z</dcterms:created>
  <dcterms:modified xsi:type="dcterms:W3CDTF">2020-09-18T09:17:00Z</dcterms:modified>
</cp:coreProperties>
</file>